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99F8C" w14:textId="77777777" w:rsidR="00C11E71" w:rsidRPr="00F95888" w:rsidRDefault="00C11E71"/>
    <w:p w14:paraId="718A8377" w14:textId="23D162EF" w:rsidR="00D456A6" w:rsidRPr="00F95888" w:rsidRDefault="00DC60EE" w:rsidP="00D456A6">
      <w:pPr>
        <w:jc w:val="center"/>
      </w:pPr>
      <w:r w:rsidRPr="00F95888">
        <w:rPr>
          <w:noProof/>
        </w:rPr>
        <w:drawing>
          <wp:inline distT="0" distB="0" distL="0" distR="0" wp14:anchorId="183A0259" wp14:editId="10CF54F2">
            <wp:extent cx="552450" cy="66675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2629D" w14:textId="77777777" w:rsidR="00D456A6" w:rsidRPr="00F95888" w:rsidRDefault="00D456A6" w:rsidP="00D456A6">
      <w:pPr>
        <w:jc w:val="center"/>
        <w:rPr>
          <w:b/>
          <w:bCs/>
        </w:rPr>
      </w:pPr>
    </w:p>
    <w:p w14:paraId="2CEE20F0" w14:textId="77777777" w:rsidR="00D456A6" w:rsidRPr="00F95888" w:rsidRDefault="00D456A6" w:rsidP="00D456A6">
      <w:pPr>
        <w:jc w:val="center"/>
        <w:rPr>
          <w:b/>
        </w:rPr>
      </w:pPr>
      <w:r w:rsidRPr="00F95888">
        <w:rPr>
          <w:b/>
        </w:rPr>
        <w:t xml:space="preserve">JURBARKO RAJONO SAVIVALDYBĖS ADMINISTRACIJOS </w:t>
      </w:r>
    </w:p>
    <w:p w14:paraId="46727359" w14:textId="77777777" w:rsidR="00D456A6" w:rsidRPr="00F95888" w:rsidRDefault="00633932" w:rsidP="00D456A6">
      <w:pPr>
        <w:jc w:val="center"/>
        <w:rPr>
          <w:b/>
        </w:rPr>
      </w:pPr>
      <w:r w:rsidRPr="00F95888">
        <w:rPr>
          <w:b/>
        </w:rPr>
        <w:t>ŠVIETIMO, KULTŪROS IR SPORTO SKYRIUS</w:t>
      </w:r>
    </w:p>
    <w:p w14:paraId="2FC00735" w14:textId="77777777" w:rsidR="00D456A6" w:rsidRPr="00F95888" w:rsidRDefault="00D456A6" w:rsidP="00D456A6"/>
    <w:p w14:paraId="74E148FA" w14:textId="77777777" w:rsidR="00D456A6" w:rsidRPr="00F95888" w:rsidRDefault="00D456A6"/>
    <w:p w14:paraId="01B99F07" w14:textId="77777777" w:rsidR="00D456A6" w:rsidRPr="00F95888" w:rsidRDefault="00D456A6"/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54"/>
      </w:tblGrid>
      <w:tr w:rsidR="00D456A6" w:rsidRPr="00F95888" w14:paraId="7E76B674" w14:textId="77777777" w:rsidTr="00007A27">
        <w:trPr>
          <w:cantSplit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</w:tcPr>
          <w:p w14:paraId="49167AED" w14:textId="77777777" w:rsidR="00D456A6" w:rsidRPr="00F95888" w:rsidRDefault="00D456A6" w:rsidP="00007A27">
            <w:pPr>
              <w:pStyle w:val="Antrat1"/>
              <w:rPr>
                <w:caps/>
                <w:szCs w:val="24"/>
                <w:lang w:val="lt-LT"/>
              </w:rPr>
            </w:pPr>
            <w:r w:rsidRPr="00F95888">
              <w:rPr>
                <w:caps/>
                <w:szCs w:val="24"/>
                <w:lang w:val="lt-LT"/>
              </w:rPr>
              <w:t>ĮSAKYMAS</w:t>
            </w:r>
          </w:p>
        </w:tc>
      </w:tr>
      <w:tr w:rsidR="00D456A6" w:rsidRPr="00F95888" w14:paraId="32595519" w14:textId="77777777" w:rsidTr="00007A27">
        <w:trPr>
          <w:cantSplit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</w:tcPr>
          <w:p w14:paraId="1B054C7F" w14:textId="2C648CEE" w:rsidR="00D456A6" w:rsidRPr="00F95888" w:rsidRDefault="005A2BDA" w:rsidP="00007A27">
            <w:pPr>
              <w:pStyle w:val="Antrats"/>
              <w:tabs>
                <w:tab w:val="clear" w:pos="4153"/>
                <w:tab w:val="clear" w:pos="8306"/>
              </w:tabs>
              <w:jc w:val="center"/>
              <w:rPr>
                <w:b/>
              </w:rPr>
            </w:pPr>
            <w:r w:rsidRPr="00F95888">
              <w:rPr>
                <w:b/>
              </w:rPr>
              <w:t>DĖL JURBARKO RAJONO SAVIVALDYBĖS ADMINISTRACIJOS ŠVIETIMO, KULTŪROS IR SPORTO SKYRIAUS BEI KITŲ ĮSTAIGŲ 202</w:t>
            </w:r>
            <w:r w:rsidR="007A1DAB">
              <w:rPr>
                <w:b/>
              </w:rPr>
              <w:t>5</w:t>
            </w:r>
            <w:r w:rsidRPr="00F95888">
              <w:rPr>
                <w:b/>
              </w:rPr>
              <w:t xml:space="preserve"> METŲ </w:t>
            </w:r>
            <w:r w:rsidR="00337AA5" w:rsidRPr="00F95888">
              <w:rPr>
                <w:b/>
              </w:rPr>
              <w:t>BALANDŽIO</w:t>
            </w:r>
            <w:r w:rsidR="00F37F6E" w:rsidRPr="00F95888">
              <w:rPr>
                <w:b/>
              </w:rPr>
              <w:t xml:space="preserve"> </w:t>
            </w:r>
            <w:r w:rsidRPr="00F95888">
              <w:rPr>
                <w:b/>
              </w:rPr>
              <w:t>MĖNESIO VEIKLOS PLANO PATVIRTINIMO</w:t>
            </w:r>
          </w:p>
          <w:p w14:paraId="2B42879D" w14:textId="36914CDD" w:rsidR="005A2BDA" w:rsidRPr="00F95888" w:rsidRDefault="005A2BDA" w:rsidP="00007A27">
            <w:pPr>
              <w:pStyle w:val="Antrats"/>
              <w:tabs>
                <w:tab w:val="clear" w:pos="4153"/>
                <w:tab w:val="clear" w:pos="8306"/>
              </w:tabs>
              <w:jc w:val="center"/>
              <w:rPr>
                <w:b/>
                <w:caps/>
              </w:rPr>
            </w:pPr>
          </w:p>
        </w:tc>
      </w:tr>
      <w:tr w:rsidR="00D456A6" w:rsidRPr="00F95888" w14:paraId="4B30E0FD" w14:textId="77777777" w:rsidTr="00007A27">
        <w:trPr>
          <w:cantSplit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</w:tcPr>
          <w:p w14:paraId="2822695D" w14:textId="77777777" w:rsidR="00D456A6" w:rsidRPr="00F95888" w:rsidRDefault="00D456A6" w:rsidP="00007A27">
            <w:pPr>
              <w:pStyle w:val="Antrats"/>
              <w:tabs>
                <w:tab w:val="clear" w:pos="4153"/>
                <w:tab w:val="clear" w:pos="8306"/>
              </w:tabs>
              <w:jc w:val="center"/>
              <w:rPr>
                <w:b/>
                <w:caps/>
              </w:rPr>
            </w:pPr>
          </w:p>
        </w:tc>
      </w:tr>
      <w:tr w:rsidR="00D456A6" w:rsidRPr="00F95888" w14:paraId="42BCC066" w14:textId="77777777" w:rsidTr="00007A27">
        <w:trPr>
          <w:cantSplit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</w:tcPr>
          <w:p w14:paraId="2D341956" w14:textId="4B2C1323" w:rsidR="00D456A6" w:rsidRPr="00F95888" w:rsidRDefault="00F37F6E" w:rsidP="00007A27">
            <w:pPr>
              <w:pStyle w:val="Antrats"/>
              <w:tabs>
                <w:tab w:val="clear" w:pos="4153"/>
                <w:tab w:val="clear" w:pos="8306"/>
              </w:tabs>
              <w:jc w:val="center"/>
              <w:rPr>
                <w:b/>
                <w:caps/>
              </w:rPr>
            </w:pPr>
            <w:r w:rsidRPr="00F95888">
              <w:t>202</w:t>
            </w:r>
            <w:r w:rsidR="007A1DAB">
              <w:t>5 m. kovo   d.</w:t>
            </w:r>
            <w:r w:rsidR="00EF21C4" w:rsidRPr="00F95888">
              <w:t xml:space="preserve"> </w:t>
            </w:r>
            <w:r w:rsidR="00D456A6" w:rsidRPr="00F95888">
              <w:t xml:space="preserve">Nr. </w:t>
            </w:r>
            <w:r w:rsidR="000A6B87" w:rsidRPr="00F95888">
              <w:t>ŠS6-</w:t>
            </w:r>
          </w:p>
        </w:tc>
      </w:tr>
      <w:tr w:rsidR="00D456A6" w:rsidRPr="00F95888" w14:paraId="20F0622B" w14:textId="77777777" w:rsidTr="00007A27">
        <w:trPr>
          <w:cantSplit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</w:tcPr>
          <w:p w14:paraId="5E2DDFD2" w14:textId="77777777" w:rsidR="00D456A6" w:rsidRPr="00F95888" w:rsidRDefault="00D456A6" w:rsidP="00007A27">
            <w:pPr>
              <w:jc w:val="center"/>
            </w:pPr>
            <w:r w:rsidRPr="00F95888">
              <w:t>Jurbarkas</w:t>
            </w:r>
          </w:p>
        </w:tc>
      </w:tr>
    </w:tbl>
    <w:p w14:paraId="40F2CE28" w14:textId="77777777" w:rsidR="00C11E71" w:rsidRPr="00F95888" w:rsidRDefault="00C11E71"/>
    <w:p w14:paraId="3DDBB9C3" w14:textId="77777777" w:rsidR="00C11E71" w:rsidRPr="00F95888" w:rsidRDefault="00C11E71"/>
    <w:p w14:paraId="31723087" w14:textId="77777777" w:rsidR="00C11E71" w:rsidRPr="00F95888" w:rsidRDefault="00C11E71">
      <w:pPr>
        <w:jc w:val="both"/>
      </w:pPr>
    </w:p>
    <w:p w14:paraId="04BC77D9" w14:textId="77777777" w:rsidR="002F5523" w:rsidRPr="00F95888" w:rsidRDefault="002F5523" w:rsidP="002F5523">
      <w:pPr>
        <w:ind w:firstLine="720"/>
        <w:jc w:val="both"/>
        <w:rPr>
          <w:szCs w:val="24"/>
        </w:rPr>
      </w:pPr>
      <w:r w:rsidRPr="00F95888">
        <w:rPr>
          <w:szCs w:val="24"/>
        </w:rPr>
        <w:t>Vadovaudamasi Jurbarko rajono savivaldybės administracijos Švietimo, kultūros ir sporto skyriaus nuostatų, patvirtintų Jurbarko rajono savivaldybės administracijos direktoriaus 2022 m. lapkričio 3 d. įsakymu Nr. O1-1343 „Dėl Jurbarko rajono savivaldybės administracijos Švietimo, kultūros ir sporto skyriaus nuostatų patvirtinimo“, 20.9 papunkčiu ir 26 punktu,</w:t>
      </w:r>
    </w:p>
    <w:p w14:paraId="4D4E7A47" w14:textId="688FA892" w:rsidR="002F5523" w:rsidRPr="00F95888" w:rsidRDefault="002F5523" w:rsidP="002F5523">
      <w:pPr>
        <w:jc w:val="both"/>
      </w:pPr>
      <w:r w:rsidRPr="00F95888">
        <w:rPr>
          <w:szCs w:val="24"/>
        </w:rPr>
        <w:tab/>
      </w:r>
      <w:r w:rsidRPr="00F95888">
        <w:rPr>
          <w:spacing w:val="100"/>
          <w:szCs w:val="24"/>
        </w:rPr>
        <w:t xml:space="preserve">tvirtinu </w:t>
      </w:r>
      <w:r w:rsidRPr="00F95888">
        <w:rPr>
          <w:szCs w:val="24"/>
        </w:rPr>
        <w:t xml:space="preserve">Jurbarko rajono savivaldybės administracijos Švietimo, kultūros ir sporto skyriaus bei kitų įstaigų 2024 metų </w:t>
      </w:r>
      <w:r w:rsidR="00863246" w:rsidRPr="00F95888">
        <w:rPr>
          <w:szCs w:val="24"/>
        </w:rPr>
        <w:t>balandžio</w:t>
      </w:r>
      <w:r w:rsidRPr="00F95888">
        <w:rPr>
          <w:szCs w:val="24"/>
        </w:rPr>
        <w:t xml:space="preserve"> mėnesio veiklos planą (pridedama).</w:t>
      </w:r>
    </w:p>
    <w:p w14:paraId="56B5C358" w14:textId="77777777" w:rsidR="00C11E71" w:rsidRPr="00F95888" w:rsidRDefault="00C11E71">
      <w:pPr>
        <w:jc w:val="both"/>
      </w:pPr>
    </w:p>
    <w:p w14:paraId="1613E0BC" w14:textId="77777777" w:rsidR="00C11E71" w:rsidRPr="00F95888" w:rsidRDefault="00C11E71">
      <w:pPr>
        <w:jc w:val="both"/>
      </w:pPr>
    </w:p>
    <w:p w14:paraId="13A15701" w14:textId="77777777" w:rsidR="00C11E71" w:rsidRPr="00F95888" w:rsidRDefault="00C11E71">
      <w:pPr>
        <w:jc w:val="both"/>
      </w:pPr>
    </w:p>
    <w:p w14:paraId="2F937883" w14:textId="77777777" w:rsidR="00C11E71" w:rsidRPr="00F95888" w:rsidRDefault="00C11E71">
      <w:pPr>
        <w:jc w:val="both"/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410"/>
        <w:gridCol w:w="4410"/>
      </w:tblGrid>
      <w:tr w:rsidR="00C11E71" w:rsidRPr="00F95888" w14:paraId="7A26D5BB" w14:textId="77777777">
        <w:trPr>
          <w:trHeight w:val="180"/>
        </w:trPr>
        <w:tc>
          <w:tcPr>
            <w:tcW w:w="4410" w:type="dxa"/>
          </w:tcPr>
          <w:p w14:paraId="47830771" w14:textId="1D174509" w:rsidR="00C11E71" w:rsidRPr="00F95888" w:rsidRDefault="005A2BDA">
            <w:r w:rsidRPr="00F95888">
              <w:t>Vedėja</w:t>
            </w:r>
          </w:p>
        </w:tc>
        <w:tc>
          <w:tcPr>
            <w:tcW w:w="4410" w:type="dxa"/>
          </w:tcPr>
          <w:p w14:paraId="08C14954" w14:textId="769C8A08" w:rsidR="00C11E71" w:rsidRPr="00F95888" w:rsidRDefault="005A2BDA">
            <w:pPr>
              <w:jc w:val="right"/>
            </w:pPr>
            <w:r w:rsidRPr="00F95888">
              <w:t>Aušra Baliukynaitė</w:t>
            </w:r>
          </w:p>
        </w:tc>
      </w:tr>
    </w:tbl>
    <w:p w14:paraId="3EE26C4E" w14:textId="20C01E1F" w:rsidR="00C11E71" w:rsidRPr="00F95888" w:rsidRDefault="00C11E71">
      <w:pPr>
        <w:jc w:val="both"/>
      </w:pPr>
    </w:p>
    <w:p w14:paraId="0F61D277" w14:textId="77777777" w:rsidR="00C11E71" w:rsidRPr="00F95888" w:rsidRDefault="00C11E71"/>
    <w:p w14:paraId="36D3E8D0" w14:textId="77777777" w:rsidR="00C11E71" w:rsidRPr="00F95888" w:rsidRDefault="00C11E71"/>
    <w:p w14:paraId="7A973545" w14:textId="77777777" w:rsidR="00C11E71" w:rsidRPr="00F95888" w:rsidRDefault="00C11E71"/>
    <w:p w14:paraId="15E3A3BC" w14:textId="77777777" w:rsidR="00C11E71" w:rsidRPr="00F95888" w:rsidRDefault="00C11E71"/>
    <w:p w14:paraId="590D2CF3" w14:textId="77777777" w:rsidR="00C11E71" w:rsidRPr="00F95888" w:rsidRDefault="00C11E71"/>
    <w:p w14:paraId="69825552" w14:textId="77777777" w:rsidR="00C11E71" w:rsidRPr="00F95888" w:rsidRDefault="00C11E71"/>
    <w:p w14:paraId="48100BF9" w14:textId="77777777" w:rsidR="00C11E71" w:rsidRPr="00F95888" w:rsidRDefault="00C11E71"/>
    <w:p w14:paraId="2AA8197D" w14:textId="77777777" w:rsidR="00C11E71" w:rsidRPr="00F95888" w:rsidRDefault="00C11E71"/>
    <w:p w14:paraId="0DE69593" w14:textId="77777777" w:rsidR="00C11E71" w:rsidRPr="00F95888" w:rsidRDefault="00C11E71"/>
    <w:p w14:paraId="6204CE9D" w14:textId="77777777" w:rsidR="00C11E71" w:rsidRPr="00F95888" w:rsidRDefault="00C11E71"/>
    <w:p w14:paraId="6D774F4C" w14:textId="77777777" w:rsidR="00C11E71" w:rsidRPr="00F95888" w:rsidRDefault="00C11E71"/>
    <w:p w14:paraId="152A16E4" w14:textId="77777777" w:rsidR="00C11E71" w:rsidRPr="00F95888" w:rsidRDefault="00C11E71"/>
    <w:p w14:paraId="0ABCDB1C" w14:textId="77777777" w:rsidR="00C11E71" w:rsidRPr="00F95888" w:rsidRDefault="00C11E71"/>
    <w:p w14:paraId="0A2E7015" w14:textId="77777777" w:rsidR="00C11E71" w:rsidRPr="00F95888" w:rsidRDefault="00C11E71"/>
    <w:p w14:paraId="328E7DDE" w14:textId="77777777" w:rsidR="00C11E71" w:rsidRPr="00F95888" w:rsidRDefault="00C11E71"/>
    <w:p w14:paraId="77DA1678" w14:textId="77777777" w:rsidR="00C11E71" w:rsidRPr="00F95888" w:rsidRDefault="00E60B8A">
      <w:r w:rsidRPr="00F95888">
        <w:t>Parengė</w:t>
      </w:r>
    </w:p>
    <w:p w14:paraId="1C7E3EB4" w14:textId="0FF1C4AE" w:rsidR="005A2BDA" w:rsidRPr="00F95888" w:rsidRDefault="00AB23E4" w:rsidP="005A2BDA">
      <w:r>
        <w:t>Daiva Jokimienė</w:t>
      </w:r>
    </w:p>
    <w:p w14:paraId="167DE98B" w14:textId="7775CBA0" w:rsidR="00C11E71" w:rsidRPr="00F95888" w:rsidRDefault="005A2BDA" w:rsidP="005A2BDA">
      <w:r w:rsidRPr="00F95888">
        <w:t>202</w:t>
      </w:r>
      <w:r w:rsidR="00AB23E4">
        <w:t>5</w:t>
      </w:r>
      <w:r w:rsidRPr="00F95888">
        <w:t>-0</w:t>
      </w:r>
      <w:r w:rsidR="00F85F78">
        <w:t>3</w:t>
      </w:r>
      <w:r w:rsidRPr="00F95888">
        <w:t>-</w:t>
      </w:r>
    </w:p>
    <w:tbl>
      <w:tblPr>
        <w:tblW w:w="9654" w:type="dxa"/>
        <w:tblLayout w:type="fixed"/>
        <w:tblLook w:val="0000" w:firstRow="0" w:lastRow="0" w:firstColumn="0" w:lastColumn="0" w:noHBand="0" w:noVBand="0"/>
      </w:tblPr>
      <w:tblGrid>
        <w:gridCol w:w="9654"/>
      </w:tblGrid>
      <w:tr w:rsidR="002F5523" w:rsidRPr="00F95888" w14:paraId="688F987E" w14:textId="77777777" w:rsidTr="00007A27">
        <w:tc>
          <w:tcPr>
            <w:tcW w:w="9654" w:type="dxa"/>
            <w:shd w:val="clear" w:color="auto" w:fill="auto"/>
            <w:vAlign w:val="center"/>
          </w:tcPr>
          <w:p w14:paraId="05286ABB" w14:textId="77777777" w:rsidR="002B3301" w:rsidRPr="00F95888" w:rsidRDefault="002B3301" w:rsidP="00007A27">
            <w:pPr>
              <w:pStyle w:val="Antrats"/>
              <w:tabs>
                <w:tab w:val="clear" w:pos="4153"/>
                <w:tab w:val="clear" w:pos="8306"/>
              </w:tabs>
              <w:ind w:firstLine="4678"/>
              <w:rPr>
                <w:szCs w:val="24"/>
              </w:rPr>
            </w:pPr>
          </w:p>
          <w:p w14:paraId="7A933D81" w14:textId="77777777" w:rsidR="002B3301" w:rsidRPr="00F95888" w:rsidRDefault="002B3301" w:rsidP="00007A27">
            <w:pPr>
              <w:pStyle w:val="Antrats"/>
              <w:tabs>
                <w:tab w:val="clear" w:pos="4153"/>
                <w:tab w:val="clear" w:pos="8306"/>
              </w:tabs>
              <w:ind w:firstLine="4678"/>
              <w:rPr>
                <w:szCs w:val="24"/>
              </w:rPr>
            </w:pPr>
          </w:p>
          <w:p w14:paraId="16442817" w14:textId="77777777" w:rsidR="002B3301" w:rsidRPr="00F95888" w:rsidRDefault="002B3301" w:rsidP="00007A27">
            <w:pPr>
              <w:pStyle w:val="Antrats"/>
              <w:tabs>
                <w:tab w:val="clear" w:pos="4153"/>
                <w:tab w:val="clear" w:pos="8306"/>
              </w:tabs>
              <w:ind w:firstLine="4678"/>
              <w:rPr>
                <w:szCs w:val="24"/>
              </w:rPr>
            </w:pPr>
          </w:p>
          <w:p w14:paraId="777542C6" w14:textId="77777777" w:rsidR="002F5523" w:rsidRPr="00F95888" w:rsidRDefault="002F5523" w:rsidP="00007A27">
            <w:pPr>
              <w:pStyle w:val="Antrats"/>
              <w:tabs>
                <w:tab w:val="clear" w:pos="4153"/>
                <w:tab w:val="clear" w:pos="8306"/>
              </w:tabs>
              <w:ind w:firstLine="4678"/>
              <w:rPr>
                <w:szCs w:val="24"/>
              </w:rPr>
            </w:pPr>
            <w:r w:rsidRPr="00F95888">
              <w:rPr>
                <w:szCs w:val="24"/>
              </w:rPr>
              <w:lastRenderedPageBreak/>
              <w:t>PATVIRTINTA</w:t>
            </w:r>
          </w:p>
        </w:tc>
      </w:tr>
      <w:tr w:rsidR="002F5523" w:rsidRPr="00F95888" w14:paraId="3396AF57" w14:textId="77777777" w:rsidTr="00007A27">
        <w:tc>
          <w:tcPr>
            <w:tcW w:w="9654" w:type="dxa"/>
            <w:shd w:val="clear" w:color="auto" w:fill="auto"/>
            <w:vAlign w:val="center"/>
          </w:tcPr>
          <w:p w14:paraId="67DA0FA2" w14:textId="77777777" w:rsidR="002F5523" w:rsidRPr="00F95888" w:rsidRDefault="002F5523" w:rsidP="00007A27">
            <w:pPr>
              <w:pStyle w:val="Antrats"/>
              <w:tabs>
                <w:tab w:val="clear" w:pos="4153"/>
                <w:tab w:val="clear" w:pos="8306"/>
              </w:tabs>
              <w:ind w:firstLine="4678"/>
              <w:rPr>
                <w:szCs w:val="24"/>
              </w:rPr>
            </w:pPr>
            <w:r w:rsidRPr="00F95888">
              <w:rPr>
                <w:szCs w:val="24"/>
              </w:rPr>
              <w:lastRenderedPageBreak/>
              <w:t>Jurbarko rajono savivaldybės administracijos</w:t>
            </w:r>
          </w:p>
        </w:tc>
      </w:tr>
      <w:tr w:rsidR="002F5523" w:rsidRPr="00F95888" w14:paraId="1BA5D181" w14:textId="77777777" w:rsidTr="00007A27">
        <w:tc>
          <w:tcPr>
            <w:tcW w:w="9654" w:type="dxa"/>
            <w:shd w:val="clear" w:color="auto" w:fill="auto"/>
            <w:vAlign w:val="center"/>
          </w:tcPr>
          <w:p w14:paraId="36D16F41" w14:textId="77777777" w:rsidR="002F5523" w:rsidRPr="00F95888" w:rsidRDefault="002F5523" w:rsidP="00007A27">
            <w:pPr>
              <w:pStyle w:val="Antrats"/>
              <w:tabs>
                <w:tab w:val="clear" w:pos="4153"/>
                <w:tab w:val="clear" w:pos="8306"/>
              </w:tabs>
              <w:ind w:firstLine="4678"/>
              <w:rPr>
                <w:szCs w:val="24"/>
              </w:rPr>
            </w:pPr>
            <w:r w:rsidRPr="00F95888">
              <w:rPr>
                <w:szCs w:val="24"/>
              </w:rPr>
              <w:t>Švietimo, kultūros ir sporto skyriaus vedėjo</w:t>
            </w:r>
          </w:p>
        </w:tc>
      </w:tr>
      <w:tr w:rsidR="002F5523" w:rsidRPr="00F95888" w14:paraId="4825885C" w14:textId="77777777" w:rsidTr="00007A27">
        <w:tc>
          <w:tcPr>
            <w:tcW w:w="9654" w:type="dxa"/>
            <w:shd w:val="clear" w:color="auto" w:fill="auto"/>
          </w:tcPr>
          <w:p w14:paraId="436300E1" w14:textId="7404B8E0" w:rsidR="002F5523" w:rsidRPr="00F95888" w:rsidRDefault="005A2BDA" w:rsidP="00F37F6E">
            <w:pPr>
              <w:pStyle w:val="Antrats"/>
              <w:tabs>
                <w:tab w:val="clear" w:pos="4153"/>
                <w:tab w:val="clear" w:pos="8306"/>
              </w:tabs>
              <w:ind w:firstLine="4678"/>
              <w:rPr>
                <w:b/>
                <w:caps/>
                <w:szCs w:val="24"/>
              </w:rPr>
            </w:pPr>
            <w:r w:rsidRPr="00F95888">
              <w:t>202</w:t>
            </w:r>
            <w:r w:rsidR="00AB23E4">
              <w:t xml:space="preserve">5 m. kovo </w:t>
            </w:r>
            <w:r w:rsidR="00F37F6E" w:rsidRPr="00F95888">
              <w:t xml:space="preserve"> </w:t>
            </w:r>
            <w:r w:rsidR="00487B7F" w:rsidRPr="00F95888">
              <w:t>d.</w:t>
            </w:r>
            <w:r w:rsidR="002F5523" w:rsidRPr="00F95888">
              <w:t xml:space="preserve"> įsakymu Nr.</w:t>
            </w:r>
            <w:r w:rsidR="001D7D56" w:rsidRPr="00F95888">
              <w:t xml:space="preserve"> ŠS6-</w:t>
            </w:r>
          </w:p>
        </w:tc>
      </w:tr>
    </w:tbl>
    <w:p w14:paraId="62ED1C58" w14:textId="77777777" w:rsidR="002F5523" w:rsidRPr="00F95888" w:rsidRDefault="002F5523" w:rsidP="002F5523">
      <w:pPr>
        <w:pStyle w:val="Antrats"/>
        <w:tabs>
          <w:tab w:val="clear" w:pos="4153"/>
          <w:tab w:val="clear" w:pos="8306"/>
        </w:tabs>
      </w:pPr>
    </w:p>
    <w:p w14:paraId="3D653D87" w14:textId="77777777" w:rsidR="002F5523" w:rsidRPr="00F95888" w:rsidRDefault="002F5523" w:rsidP="002F5523">
      <w:pPr>
        <w:suppressAutoHyphens/>
        <w:jc w:val="center"/>
        <w:rPr>
          <w:b/>
          <w:szCs w:val="24"/>
          <w:lang w:eastAsia="ar-SA"/>
        </w:rPr>
      </w:pPr>
      <w:r w:rsidRPr="00F95888">
        <w:rPr>
          <w:b/>
          <w:szCs w:val="24"/>
          <w:lang w:eastAsia="ar-SA"/>
        </w:rPr>
        <w:t xml:space="preserve">Jurbarko rajono savivaldybės administracijos </w:t>
      </w:r>
    </w:p>
    <w:p w14:paraId="6FF62A8C" w14:textId="77777777" w:rsidR="002F5523" w:rsidRPr="00F95888" w:rsidRDefault="002F5523" w:rsidP="002F5523">
      <w:pPr>
        <w:suppressAutoHyphens/>
        <w:jc w:val="center"/>
        <w:rPr>
          <w:b/>
          <w:szCs w:val="24"/>
          <w:lang w:eastAsia="ar-SA"/>
        </w:rPr>
      </w:pPr>
      <w:r w:rsidRPr="00F95888">
        <w:rPr>
          <w:b/>
          <w:szCs w:val="24"/>
          <w:lang w:eastAsia="ar-SA"/>
        </w:rPr>
        <w:t xml:space="preserve">Švietimo, kultūros ir sporto skyriaus bei kitų įstaigų </w:t>
      </w:r>
    </w:p>
    <w:p w14:paraId="51CB3A24" w14:textId="3F2BCF95" w:rsidR="002F5523" w:rsidRPr="00F95888" w:rsidRDefault="002F5523" w:rsidP="002F5523">
      <w:pPr>
        <w:pStyle w:val="Antrats"/>
        <w:tabs>
          <w:tab w:val="clear" w:pos="4153"/>
          <w:tab w:val="clear" w:pos="8306"/>
        </w:tabs>
        <w:jc w:val="center"/>
        <w:rPr>
          <w:b/>
          <w:szCs w:val="24"/>
          <w:lang w:eastAsia="ar-SA"/>
        </w:rPr>
      </w:pPr>
      <w:r w:rsidRPr="00F95888">
        <w:rPr>
          <w:b/>
          <w:szCs w:val="24"/>
          <w:lang w:eastAsia="ar-SA"/>
        </w:rPr>
        <w:t>202</w:t>
      </w:r>
      <w:r w:rsidR="00AB23E4">
        <w:rPr>
          <w:b/>
          <w:szCs w:val="24"/>
          <w:lang w:eastAsia="ar-SA"/>
        </w:rPr>
        <w:t>5</w:t>
      </w:r>
      <w:r w:rsidRPr="00F95888">
        <w:rPr>
          <w:b/>
          <w:szCs w:val="24"/>
          <w:lang w:eastAsia="ar-SA"/>
        </w:rPr>
        <w:t xml:space="preserve"> metų </w:t>
      </w:r>
      <w:r w:rsidR="00337AA5" w:rsidRPr="00F95888">
        <w:rPr>
          <w:b/>
          <w:szCs w:val="24"/>
          <w:lang w:eastAsia="ar-SA"/>
        </w:rPr>
        <w:t>balandžio</w:t>
      </w:r>
      <w:r w:rsidRPr="00F95888">
        <w:rPr>
          <w:b/>
          <w:szCs w:val="24"/>
          <w:lang w:eastAsia="ar-SA"/>
        </w:rPr>
        <w:t xml:space="preserve"> mėnesio veiklos planas</w:t>
      </w:r>
    </w:p>
    <w:p w14:paraId="7C824586" w14:textId="77777777" w:rsidR="002F5523" w:rsidRPr="00F95888" w:rsidRDefault="002F5523" w:rsidP="002F5523">
      <w:pPr>
        <w:pStyle w:val="Antrats"/>
        <w:tabs>
          <w:tab w:val="clear" w:pos="4153"/>
          <w:tab w:val="clear" w:pos="8306"/>
        </w:tabs>
        <w:jc w:val="center"/>
        <w:rPr>
          <w:b/>
          <w:szCs w:val="24"/>
          <w:lang w:eastAsia="ar-SA"/>
        </w:rPr>
      </w:pPr>
    </w:p>
    <w:p w14:paraId="2CB22CB4" w14:textId="77777777" w:rsidR="002F5523" w:rsidRPr="00F95888" w:rsidRDefault="002F5523" w:rsidP="002F5523">
      <w:pPr>
        <w:suppressAutoHyphens/>
        <w:rPr>
          <w:b/>
          <w:szCs w:val="24"/>
          <w:lang w:eastAsia="ar-SA"/>
        </w:rPr>
      </w:pPr>
      <w:r w:rsidRPr="00F95888">
        <w:rPr>
          <w:b/>
          <w:szCs w:val="24"/>
          <w:lang w:eastAsia="ar-SA"/>
        </w:rPr>
        <w:t>1. Posėdžiai, pasitarimai ir kiti vadybiniai, metodiniai bei kvalifikacijos tobulinimo renginiai.</w:t>
      </w:r>
    </w:p>
    <w:tbl>
      <w:tblPr>
        <w:tblStyle w:val="Lentelstinklelis"/>
        <w:tblW w:w="9921" w:type="dxa"/>
        <w:tblInd w:w="-289" w:type="dxa"/>
        <w:tblLook w:val="04A0" w:firstRow="1" w:lastRow="0" w:firstColumn="1" w:lastColumn="0" w:noHBand="0" w:noVBand="1"/>
      </w:tblPr>
      <w:tblGrid>
        <w:gridCol w:w="1417"/>
        <w:gridCol w:w="3827"/>
        <w:gridCol w:w="2268"/>
        <w:gridCol w:w="2409"/>
      </w:tblGrid>
      <w:tr w:rsidR="00AB23E4" w:rsidRPr="00AB23E4" w14:paraId="25AEDAC0" w14:textId="77777777" w:rsidTr="003B6C4C">
        <w:trPr>
          <w:trHeight w:val="315"/>
        </w:trPr>
        <w:tc>
          <w:tcPr>
            <w:tcW w:w="1417" w:type="dxa"/>
            <w:hideMark/>
          </w:tcPr>
          <w:p w14:paraId="3446593F" w14:textId="77777777" w:rsidR="00AB23E4" w:rsidRPr="00AB23E4" w:rsidRDefault="00AB23E4" w:rsidP="00AB23E4">
            <w:pPr>
              <w:pStyle w:val="Antrats"/>
              <w:jc w:val="center"/>
              <w:rPr>
                <w:b/>
                <w:bCs/>
              </w:rPr>
            </w:pPr>
            <w:r w:rsidRPr="00AB23E4">
              <w:rPr>
                <w:b/>
                <w:bCs/>
              </w:rPr>
              <w:t>Data</w:t>
            </w:r>
          </w:p>
        </w:tc>
        <w:tc>
          <w:tcPr>
            <w:tcW w:w="3827" w:type="dxa"/>
            <w:hideMark/>
          </w:tcPr>
          <w:p w14:paraId="09DA825C" w14:textId="77777777" w:rsidR="00AB23E4" w:rsidRPr="00AB23E4" w:rsidRDefault="00AB23E4" w:rsidP="00AB23E4">
            <w:pPr>
              <w:pStyle w:val="Antrats"/>
              <w:jc w:val="center"/>
              <w:rPr>
                <w:b/>
                <w:bCs/>
              </w:rPr>
            </w:pPr>
            <w:r w:rsidRPr="00AB23E4">
              <w:rPr>
                <w:b/>
                <w:bCs/>
              </w:rPr>
              <w:t>Renginio pavadinimas ir temos</w:t>
            </w:r>
          </w:p>
        </w:tc>
        <w:tc>
          <w:tcPr>
            <w:tcW w:w="2268" w:type="dxa"/>
            <w:hideMark/>
          </w:tcPr>
          <w:p w14:paraId="1EC7A6F1" w14:textId="77777777" w:rsidR="00AB23E4" w:rsidRPr="00AB23E4" w:rsidRDefault="00AB23E4" w:rsidP="00AB23E4">
            <w:pPr>
              <w:pStyle w:val="Antrats"/>
              <w:jc w:val="center"/>
              <w:rPr>
                <w:b/>
                <w:bCs/>
              </w:rPr>
            </w:pPr>
            <w:r w:rsidRPr="00AB23E4">
              <w:rPr>
                <w:b/>
                <w:bCs/>
              </w:rPr>
              <w:t>Laikas ir vieta</w:t>
            </w:r>
          </w:p>
        </w:tc>
        <w:tc>
          <w:tcPr>
            <w:tcW w:w="2409" w:type="dxa"/>
            <w:hideMark/>
          </w:tcPr>
          <w:p w14:paraId="6C5C22C5" w14:textId="77777777" w:rsidR="00AB23E4" w:rsidRPr="00AB23E4" w:rsidRDefault="00AB23E4" w:rsidP="00AB23E4">
            <w:pPr>
              <w:pStyle w:val="Antrats"/>
              <w:jc w:val="center"/>
              <w:rPr>
                <w:b/>
                <w:bCs/>
              </w:rPr>
            </w:pPr>
            <w:r w:rsidRPr="00AB23E4">
              <w:rPr>
                <w:b/>
                <w:bCs/>
              </w:rPr>
              <w:t>Organizatorius</w:t>
            </w:r>
          </w:p>
        </w:tc>
      </w:tr>
      <w:tr w:rsidR="00AB23E4" w:rsidRPr="00AB23E4" w14:paraId="56BB2799" w14:textId="77777777" w:rsidTr="003B6C4C">
        <w:trPr>
          <w:trHeight w:val="315"/>
        </w:trPr>
        <w:tc>
          <w:tcPr>
            <w:tcW w:w="1417" w:type="dxa"/>
            <w:hideMark/>
          </w:tcPr>
          <w:p w14:paraId="400AC2E7" w14:textId="77777777" w:rsidR="00AB23E4" w:rsidRPr="00AB23E4" w:rsidRDefault="00AB23E4" w:rsidP="00AB23E4">
            <w:pPr>
              <w:pStyle w:val="Antrats"/>
              <w:jc w:val="center"/>
            </w:pPr>
            <w:r w:rsidRPr="00AB23E4">
              <w:t>1 d.</w:t>
            </w:r>
          </w:p>
        </w:tc>
        <w:tc>
          <w:tcPr>
            <w:tcW w:w="3827" w:type="dxa"/>
            <w:hideMark/>
          </w:tcPr>
          <w:p w14:paraId="77E3F8DF" w14:textId="77777777" w:rsidR="00AB23E4" w:rsidRPr="00AB23E4" w:rsidRDefault="00AB23E4" w:rsidP="00AB23E4">
            <w:pPr>
              <w:pStyle w:val="Antrats"/>
            </w:pPr>
            <w:r w:rsidRPr="00AB23E4">
              <w:t>Kūrybinės dirbtuvės menų mokytojams (TŪM 32 veikla)</w:t>
            </w:r>
          </w:p>
        </w:tc>
        <w:tc>
          <w:tcPr>
            <w:tcW w:w="2268" w:type="dxa"/>
            <w:hideMark/>
          </w:tcPr>
          <w:p w14:paraId="7FCF84DC" w14:textId="77777777" w:rsidR="00AB23E4" w:rsidRPr="00AB23E4" w:rsidRDefault="00AB23E4" w:rsidP="00224160">
            <w:pPr>
              <w:pStyle w:val="Antrats"/>
              <w:jc w:val="center"/>
            </w:pPr>
            <w:r w:rsidRPr="00AB23E4">
              <w:t xml:space="preserve">14–17 val. </w:t>
            </w:r>
            <w:r w:rsidRPr="00AB23E4">
              <w:br/>
              <w:t>nuotoliniu būdu</w:t>
            </w:r>
          </w:p>
        </w:tc>
        <w:tc>
          <w:tcPr>
            <w:tcW w:w="2409" w:type="dxa"/>
            <w:hideMark/>
          </w:tcPr>
          <w:p w14:paraId="5728E3E2" w14:textId="77777777" w:rsidR="00AB23E4" w:rsidRPr="00AB23E4" w:rsidRDefault="00AB23E4" w:rsidP="00AB23E4">
            <w:pPr>
              <w:pStyle w:val="Antrats"/>
            </w:pPr>
            <w:r w:rsidRPr="00AB23E4">
              <w:t>G. Milkeraitytė</w:t>
            </w:r>
          </w:p>
        </w:tc>
      </w:tr>
      <w:tr w:rsidR="005E1A26" w:rsidRPr="00AB23E4" w14:paraId="31BF84A0" w14:textId="77777777" w:rsidTr="003B6C4C">
        <w:trPr>
          <w:trHeight w:val="315"/>
        </w:trPr>
        <w:tc>
          <w:tcPr>
            <w:tcW w:w="1417" w:type="dxa"/>
          </w:tcPr>
          <w:p w14:paraId="0737FB92" w14:textId="0A58DA9E" w:rsidR="005E1A26" w:rsidRPr="00AB23E4" w:rsidRDefault="005E1A26" w:rsidP="00AB23E4">
            <w:pPr>
              <w:pStyle w:val="Antrats"/>
              <w:jc w:val="center"/>
            </w:pPr>
            <w:r>
              <w:t>3 d.</w:t>
            </w:r>
          </w:p>
        </w:tc>
        <w:tc>
          <w:tcPr>
            <w:tcW w:w="3827" w:type="dxa"/>
          </w:tcPr>
          <w:p w14:paraId="09BAB488" w14:textId="5554779A" w:rsidR="005E1A26" w:rsidRPr="00AB23E4" w:rsidRDefault="005E1A26" w:rsidP="00AB23E4">
            <w:pPr>
              <w:pStyle w:val="Antrats"/>
            </w:pPr>
            <w:r>
              <w:t>Kultūros ir meno tarybos pasitarimas</w:t>
            </w:r>
          </w:p>
        </w:tc>
        <w:tc>
          <w:tcPr>
            <w:tcW w:w="2268" w:type="dxa"/>
          </w:tcPr>
          <w:p w14:paraId="1BCAAAA2" w14:textId="77777777" w:rsidR="005E1A26" w:rsidRDefault="005E1A26" w:rsidP="00224160">
            <w:pPr>
              <w:pStyle w:val="Antrats"/>
              <w:jc w:val="center"/>
            </w:pPr>
            <w:r>
              <w:t>9 val.</w:t>
            </w:r>
          </w:p>
          <w:p w14:paraId="5AAC8A7D" w14:textId="7F2FB261" w:rsidR="005E1A26" w:rsidRPr="00AB23E4" w:rsidRDefault="005E1A26" w:rsidP="00224160">
            <w:pPr>
              <w:pStyle w:val="Antrats"/>
              <w:jc w:val="center"/>
            </w:pPr>
            <w:r w:rsidRPr="005E1A26">
              <w:t>nuotoliniu būdu</w:t>
            </w:r>
          </w:p>
        </w:tc>
        <w:tc>
          <w:tcPr>
            <w:tcW w:w="2409" w:type="dxa"/>
          </w:tcPr>
          <w:p w14:paraId="2849C962" w14:textId="1AE8A08F" w:rsidR="005E1A26" w:rsidRPr="00AB23E4" w:rsidRDefault="005E1A26" w:rsidP="00AB23E4">
            <w:pPr>
              <w:pStyle w:val="Antrats"/>
            </w:pPr>
            <w:r w:rsidRPr="005E1A26">
              <w:t>A. Blindžiuvaitienė</w:t>
            </w:r>
          </w:p>
        </w:tc>
      </w:tr>
      <w:tr w:rsidR="00AB23E4" w:rsidRPr="00AB23E4" w14:paraId="00C7C95E" w14:textId="77777777" w:rsidTr="003B6C4C">
        <w:trPr>
          <w:trHeight w:val="315"/>
        </w:trPr>
        <w:tc>
          <w:tcPr>
            <w:tcW w:w="1417" w:type="dxa"/>
            <w:hideMark/>
          </w:tcPr>
          <w:p w14:paraId="64EAF1E5" w14:textId="77777777" w:rsidR="00AB23E4" w:rsidRPr="00AB23E4" w:rsidRDefault="00AB23E4" w:rsidP="00AB23E4">
            <w:pPr>
              <w:pStyle w:val="Antrats"/>
              <w:jc w:val="center"/>
            </w:pPr>
            <w:r w:rsidRPr="00AB23E4">
              <w:t>9 d.</w:t>
            </w:r>
          </w:p>
        </w:tc>
        <w:tc>
          <w:tcPr>
            <w:tcW w:w="3827" w:type="dxa"/>
            <w:hideMark/>
          </w:tcPr>
          <w:p w14:paraId="244ECBD0" w14:textId="77777777" w:rsidR="00AB23E4" w:rsidRPr="00AB23E4" w:rsidRDefault="00AB23E4" w:rsidP="00AB23E4">
            <w:pPr>
              <w:pStyle w:val="Antrats"/>
            </w:pPr>
            <w:r w:rsidRPr="00AB23E4">
              <w:t>Kvalifikacijos tobulinimas švietimo pagalbos specialistams (TŪM 31 veikla)</w:t>
            </w:r>
          </w:p>
        </w:tc>
        <w:tc>
          <w:tcPr>
            <w:tcW w:w="2268" w:type="dxa"/>
            <w:hideMark/>
          </w:tcPr>
          <w:p w14:paraId="28ECB49E" w14:textId="0CA3BEA7" w:rsidR="00AB23E4" w:rsidRDefault="00AB23E4" w:rsidP="00224160">
            <w:pPr>
              <w:pStyle w:val="Antrats"/>
              <w:jc w:val="center"/>
            </w:pPr>
            <w:r w:rsidRPr="00AB23E4">
              <w:t>10–17 val.</w:t>
            </w:r>
          </w:p>
          <w:p w14:paraId="7DEDBA6F" w14:textId="729067D8" w:rsidR="00AB23E4" w:rsidRPr="00AB23E4" w:rsidRDefault="00AB23E4" w:rsidP="00224160">
            <w:pPr>
              <w:pStyle w:val="Antrats"/>
              <w:jc w:val="center"/>
            </w:pPr>
            <w:r w:rsidRPr="00AB23E4">
              <w:t>Vilniaus Balsių progimnazija</w:t>
            </w:r>
          </w:p>
        </w:tc>
        <w:tc>
          <w:tcPr>
            <w:tcW w:w="2409" w:type="dxa"/>
            <w:hideMark/>
          </w:tcPr>
          <w:p w14:paraId="2416264B" w14:textId="77777777" w:rsidR="00AB23E4" w:rsidRPr="00AB23E4" w:rsidRDefault="00AB23E4" w:rsidP="00AB23E4">
            <w:pPr>
              <w:pStyle w:val="Antrats"/>
            </w:pPr>
            <w:r w:rsidRPr="00AB23E4">
              <w:t>Ž. Bacevičė</w:t>
            </w:r>
          </w:p>
        </w:tc>
      </w:tr>
      <w:tr w:rsidR="00AB23E4" w:rsidRPr="00AB23E4" w14:paraId="29086D25" w14:textId="77777777" w:rsidTr="003B6C4C">
        <w:trPr>
          <w:trHeight w:val="315"/>
        </w:trPr>
        <w:tc>
          <w:tcPr>
            <w:tcW w:w="1417" w:type="dxa"/>
            <w:hideMark/>
          </w:tcPr>
          <w:p w14:paraId="0B84BE85" w14:textId="77777777" w:rsidR="00AB23E4" w:rsidRPr="00AB23E4" w:rsidRDefault="00AB23E4" w:rsidP="00AB23E4">
            <w:pPr>
              <w:pStyle w:val="Antrats"/>
              <w:jc w:val="center"/>
            </w:pPr>
            <w:r w:rsidRPr="00AB23E4">
              <w:t>11 d.</w:t>
            </w:r>
          </w:p>
        </w:tc>
        <w:tc>
          <w:tcPr>
            <w:tcW w:w="3827" w:type="dxa"/>
            <w:hideMark/>
          </w:tcPr>
          <w:p w14:paraId="7E8D9D99" w14:textId="77777777" w:rsidR="00AB23E4" w:rsidRPr="00AB23E4" w:rsidRDefault="00AB23E4" w:rsidP="00AB23E4">
            <w:pPr>
              <w:pStyle w:val="Antrats"/>
            </w:pPr>
            <w:r w:rsidRPr="00AB23E4">
              <w:t>Kūrybinės dirbtuvės menų mokytojams (TŪM 32 veikla)</w:t>
            </w:r>
          </w:p>
        </w:tc>
        <w:tc>
          <w:tcPr>
            <w:tcW w:w="2268" w:type="dxa"/>
            <w:hideMark/>
          </w:tcPr>
          <w:p w14:paraId="19E40583" w14:textId="77777777" w:rsidR="00AB23E4" w:rsidRPr="00AB23E4" w:rsidRDefault="00AB23E4" w:rsidP="00224160">
            <w:pPr>
              <w:pStyle w:val="Antrats"/>
              <w:jc w:val="center"/>
            </w:pPr>
            <w:r w:rsidRPr="00AB23E4">
              <w:t xml:space="preserve">14–17 val. </w:t>
            </w:r>
            <w:r w:rsidRPr="00AB23E4">
              <w:br/>
              <w:t>nuotoliniu būdu</w:t>
            </w:r>
          </w:p>
        </w:tc>
        <w:tc>
          <w:tcPr>
            <w:tcW w:w="2409" w:type="dxa"/>
            <w:hideMark/>
          </w:tcPr>
          <w:p w14:paraId="5BB42551" w14:textId="77777777" w:rsidR="00AB23E4" w:rsidRPr="00AB23E4" w:rsidRDefault="00AB23E4" w:rsidP="00AB23E4">
            <w:pPr>
              <w:pStyle w:val="Antrats"/>
            </w:pPr>
            <w:r w:rsidRPr="00AB23E4">
              <w:t>G. Milkeraitytė</w:t>
            </w:r>
          </w:p>
        </w:tc>
      </w:tr>
      <w:tr w:rsidR="00AB23E4" w:rsidRPr="00AB23E4" w14:paraId="035E0E5D" w14:textId="77777777" w:rsidTr="003B6C4C">
        <w:trPr>
          <w:trHeight w:val="315"/>
        </w:trPr>
        <w:tc>
          <w:tcPr>
            <w:tcW w:w="1417" w:type="dxa"/>
            <w:hideMark/>
          </w:tcPr>
          <w:p w14:paraId="434FDA51" w14:textId="77777777" w:rsidR="00AB23E4" w:rsidRPr="00AB23E4" w:rsidRDefault="00AB23E4" w:rsidP="00AB23E4">
            <w:pPr>
              <w:pStyle w:val="Antrats"/>
              <w:jc w:val="center"/>
            </w:pPr>
            <w:r w:rsidRPr="00AB23E4">
              <w:t>14 d.</w:t>
            </w:r>
          </w:p>
        </w:tc>
        <w:tc>
          <w:tcPr>
            <w:tcW w:w="3827" w:type="dxa"/>
            <w:hideMark/>
          </w:tcPr>
          <w:p w14:paraId="69771FE7" w14:textId="77777777" w:rsidR="00AB23E4" w:rsidRPr="00AB23E4" w:rsidRDefault="00AB23E4" w:rsidP="00AB23E4">
            <w:pPr>
              <w:pStyle w:val="Antrats"/>
            </w:pPr>
            <w:r w:rsidRPr="00AB23E4">
              <w:t>Vadovavimo ir lyderystės mokymai: kaip tapti efektyviu mokytoju? (TŪM 26 veikla)</w:t>
            </w:r>
          </w:p>
        </w:tc>
        <w:tc>
          <w:tcPr>
            <w:tcW w:w="2268" w:type="dxa"/>
            <w:hideMark/>
          </w:tcPr>
          <w:p w14:paraId="10B26564" w14:textId="00D5C5FE" w:rsidR="00AB23E4" w:rsidRDefault="00AB23E4" w:rsidP="00224160">
            <w:pPr>
              <w:pStyle w:val="Antrats"/>
              <w:jc w:val="center"/>
            </w:pPr>
            <w:r w:rsidRPr="00AB23E4">
              <w:t>12–18 val.</w:t>
            </w:r>
          </w:p>
          <w:p w14:paraId="1A0FCFE4" w14:textId="1BD9E1A6" w:rsidR="00AB23E4" w:rsidRPr="00AB23E4" w:rsidRDefault="00AB23E4" w:rsidP="00224160">
            <w:pPr>
              <w:pStyle w:val="Antrats"/>
              <w:jc w:val="center"/>
            </w:pPr>
            <w:r w:rsidRPr="00AB23E4">
              <w:t>Nuotolinis seminaras</w:t>
            </w:r>
          </w:p>
        </w:tc>
        <w:tc>
          <w:tcPr>
            <w:tcW w:w="2409" w:type="dxa"/>
            <w:hideMark/>
          </w:tcPr>
          <w:p w14:paraId="6BA711AD" w14:textId="77777777" w:rsidR="00AB23E4" w:rsidRPr="00AB23E4" w:rsidRDefault="00AB23E4" w:rsidP="00AB23E4">
            <w:pPr>
              <w:pStyle w:val="Antrats"/>
            </w:pPr>
            <w:r w:rsidRPr="00AB23E4">
              <w:t>Ž. Bacevičė</w:t>
            </w:r>
          </w:p>
        </w:tc>
      </w:tr>
      <w:tr w:rsidR="00AB23E4" w:rsidRPr="00AB23E4" w14:paraId="00C490F4" w14:textId="77777777" w:rsidTr="003B6C4C">
        <w:trPr>
          <w:trHeight w:val="315"/>
        </w:trPr>
        <w:tc>
          <w:tcPr>
            <w:tcW w:w="1417" w:type="dxa"/>
            <w:hideMark/>
          </w:tcPr>
          <w:p w14:paraId="4A59CAA5" w14:textId="77777777" w:rsidR="00AB23E4" w:rsidRPr="00AB23E4" w:rsidRDefault="00AB23E4" w:rsidP="00AB23E4">
            <w:pPr>
              <w:pStyle w:val="Antrats"/>
              <w:jc w:val="center"/>
            </w:pPr>
            <w:r w:rsidRPr="00AB23E4">
              <w:t>18 d.</w:t>
            </w:r>
          </w:p>
        </w:tc>
        <w:tc>
          <w:tcPr>
            <w:tcW w:w="3827" w:type="dxa"/>
            <w:hideMark/>
          </w:tcPr>
          <w:p w14:paraId="71BFF301" w14:textId="77777777" w:rsidR="00AB23E4" w:rsidRPr="00AB23E4" w:rsidRDefault="00AB23E4" w:rsidP="00AB23E4">
            <w:pPr>
              <w:pStyle w:val="Antrats"/>
            </w:pPr>
            <w:r w:rsidRPr="00AB23E4">
              <w:t>Kūrybinės dirbtuvės menų mokytojams (TŪM 32 veikla)</w:t>
            </w:r>
          </w:p>
        </w:tc>
        <w:tc>
          <w:tcPr>
            <w:tcW w:w="2268" w:type="dxa"/>
            <w:hideMark/>
          </w:tcPr>
          <w:p w14:paraId="6BDA701C" w14:textId="77777777" w:rsidR="00AB23E4" w:rsidRPr="00AB23E4" w:rsidRDefault="00AB23E4" w:rsidP="00224160">
            <w:pPr>
              <w:pStyle w:val="Antrats"/>
              <w:jc w:val="center"/>
            </w:pPr>
            <w:r w:rsidRPr="00AB23E4">
              <w:t xml:space="preserve">14–17 val. </w:t>
            </w:r>
            <w:r w:rsidRPr="00AB23E4">
              <w:br/>
              <w:t>nuotoliniu būdu</w:t>
            </w:r>
          </w:p>
        </w:tc>
        <w:tc>
          <w:tcPr>
            <w:tcW w:w="2409" w:type="dxa"/>
            <w:hideMark/>
          </w:tcPr>
          <w:p w14:paraId="360BE107" w14:textId="77777777" w:rsidR="00AB23E4" w:rsidRPr="00AB23E4" w:rsidRDefault="00AB23E4" w:rsidP="00AB23E4">
            <w:pPr>
              <w:pStyle w:val="Antrats"/>
            </w:pPr>
            <w:r w:rsidRPr="00AB23E4">
              <w:t>G. Milkeraitytė</w:t>
            </w:r>
          </w:p>
        </w:tc>
      </w:tr>
      <w:tr w:rsidR="00AB23E4" w:rsidRPr="00AB23E4" w14:paraId="3BF5AC80" w14:textId="77777777" w:rsidTr="003B6C4C">
        <w:trPr>
          <w:trHeight w:val="315"/>
        </w:trPr>
        <w:tc>
          <w:tcPr>
            <w:tcW w:w="1417" w:type="dxa"/>
            <w:hideMark/>
          </w:tcPr>
          <w:p w14:paraId="292542E4" w14:textId="77777777" w:rsidR="00AB23E4" w:rsidRPr="00AB23E4" w:rsidRDefault="00AB23E4" w:rsidP="00AB23E4">
            <w:pPr>
              <w:pStyle w:val="Antrats"/>
              <w:jc w:val="center"/>
            </w:pPr>
            <w:r w:rsidRPr="00AB23E4">
              <w:t>23 d.</w:t>
            </w:r>
          </w:p>
        </w:tc>
        <w:tc>
          <w:tcPr>
            <w:tcW w:w="3827" w:type="dxa"/>
            <w:hideMark/>
          </w:tcPr>
          <w:p w14:paraId="1583F2AE" w14:textId="77777777" w:rsidR="00AB23E4" w:rsidRPr="00AB23E4" w:rsidRDefault="00AB23E4" w:rsidP="00AB23E4">
            <w:pPr>
              <w:pStyle w:val="Antrats"/>
            </w:pPr>
            <w:r w:rsidRPr="00AB23E4">
              <w:t>Mokytojystės klubas (TŪM 39 veikla)</w:t>
            </w:r>
          </w:p>
        </w:tc>
        <w:tc>
          <w:tcPr>
            <w:tcW w:w="2268" w:type="dxa"/>
            <w:hideMark/>
          </w:tcPr>
          <w:p w14:paraId="0201CC7D" w14:textId="77777777" w:rsidR="00AB23E4" w:rsidRPr="00AB23E4" w:rsidRDefault="00AB23E4" w:rsidP="00224160">
            <w:pPr>
              <w:pStyle w:val="Antrats"/>
              <w:jc w:val="center"/>
            </w:pPr>
            <w:r w:rsidRPr="00AB23E4">
              <w:t>9–17 val.</w:t>
            </w:r>
            <w:r w:rsidRPr="00AB23E4">
              <w:br/>
              <w:t>Mokslo sala, Kaunas</w:t>
            </w:r>
          </w:p>
        </w:tc>
        <w:tc>
          <w:tcPr>
            <w:tcW w:w="2409" w:type="dxa"/>
            <w:hideMark/>
          </w:tcPr>
          <w:p w14:paraId="1A0E91A2" w14:textId="77777777" w:rsidR="00AB23E4" w:rsidRPr="00AB23E4" w:rsidRDefault="00AB23E4" w:rsidP="00AB23E4">
            <w:pPr>
              <w:pStyle w:val="Antrats"/>
            </w:pPr>
            <w:r w:rsidRPr="00AB23E4">
              <w:t>Ž. Bacevičė</w:t>
            </w:r>
          </w:p>
        </w:tc>
      </w:tr>
      <w:tr w:rsidR="00AB23E4" w:rsidRPr="00AB23E4" w14:paraId="4C33DC99" w14:textId="77777777" w:rsidTr="003B6C4C">
        <w:trPr>
          <w:trHeight w:val="300"/>
        </w:trPr>
        <w:tc>
          <w:tcPr>
            <w:tcW w:w="1417" w:type="dxa"/>
            <w:hideMark/>
          </w:tcPr>
          <w:p w14:paraId="5AE78144" w14:textId="77777777" w:rsidR="00AB23E4" w:rsidRPr="00AB23E4" w:rsidRDefault="00AB23E4" w:rsidP="00AB23E4">
            <w:pPr>
              <w:pStyle w:val="Antrats"/>
              <w:jc w:val="center"/>
            </w:pPr>
            <w:r w:rsidRPr="00AB23E4">
              <w:t>23 d.</w:t>
            </w:r>
          </w:p>
        </w:tc>
        <w:tc>
          <w:tcPr>
            <w:tcW w:w="3827" w:type="dxa"/>
            <w:hideMark/>
          </w:tcPr>
          <w:p w14:paraId="7E56F494" w14:textId="77777777" w:rsidR="00AB23E4" w:rsidRPr="00AB23E4" w:rsidRDefault="00AB23E4" w:rsidP="00AB23E4">
            <w:pPr>
              <w:pStyle w:val="Antrats"/>
            </w:pPr>
            <w:r w:rsidRPr="00AB23E4">
              <w:t>Kūrybinės dirbtuvės menų mokytojams (TŪM 32 veikla)</w:t>
            </w:r>
          </w:p>
        </w:tc>
        <w:tc>
          <w:tcPr>
            <w:tcW w:w="2268" w:type="dxa"/>
            <w:hideMark/>
          </w:tcPr>
          <w:p w14:paraId="136F72D1" w14:textId="77777777" w:rsidR="00AB23E4" w:rsidRDefault="00AB23E4" w:rsidP="00224160">
            <w:pPr>
              <w:pStyle w:val="Antrats"/>
              <w:jc w:val="center"/>
            </w:pPr>
            <w:r w:rsidRPr="00AB23E4">
              <w:t>8–18 val.</w:t>
            </w:r>
          </w:p>
          <w:p w14:paraId="68F1BAAA" w14:textId="1DAA4FC0" w:rsidR="00AB23E4" w:rsidRPr="00AB23E4" w:rsidRDefault="00AB23E4" w:rsidP="00224160">
            <w:pPr>
              <w:pStyle w:val="Antrats"/>
              <w:jc w:val="center"/>
            </w:pPr>
            <w:r w:rsidRPr="00AB23E4">
              <w:t>Mo muziejus, Vilnius</w:t>
            </w:r>
          </w:p>
        </w:tc>
        <w:tc>
          <w:tcPr>
            <w:tcW w:w="2409" w:type="dxa"/>
            <w:hideMark/>
          </w:tcPr>
          <w:p w14:paraId="1C92F0FD" w14:textId="77777777" w:rsidR="00AB23E4" w:rsidRPr="00AB23E4" w:rsidRDefault="00AB23E4" w:rsidP="00AB23E4">
            <w:pPr>
              <w:pStyle w:val="Antrats"/>
            </w:pPr>
            <w:r w:rsidRPr="00AB23E4">
              <w:t>G. Milkeraitytė</w:t>
            </w:r>
          </w:p>
        </w:tc>
      </w:tr>
      <w:tr w:rsidR="00AB23E4" w:rsidRPr="00AB23E4" w14:paraId="1986DBAB" w14:textId="77777777" w:rsidTr="003B6C4C">
        <w:trPr>
          <w:trHeight w:val="315"/>
        </w:trPr>
        <w:tc>
          <w:tcPr>
            <w:tcW w:w="1417" w:type="dxa"/>
            <w:hideMark/>
          </w:tcPr>
          <w:p w14:paraId="7CA2A661" w14:textId="77777777" w:rsidR="00AB23E4" w:rsidRPr="00AB23E4" w:rsidRDefault="00AB23E4" w:rsidP="00AB23E4">
            <w:pPr>
              <w:pStyle w:val="Antrats"/>
              <w:jc w:val="center"/>
            </w:pPr>
            <w:r w:rsidRPr="00AB23E4">
              <w:t>24 d.</w:t>
            </w:r>
          </w:p>
        </w:tc>
        <w:tc>
          <w:tcPr>
            <w:tcW w:w="3827" w:type="dxa"/>
            <w:hideMark/>
          </w:tcPr>
          <w:p w14:paraId="06D5DE6A" w14:textId="77777777" w:rsidR="00AB23E4" w:rsidRPr="00AB23E4" w:rsidRDefault="00AB23E4" w:rsidP="00AB23E4">
            <w:pPr>
              <w:pStyle w:val="Antrats"/>
            </w:pPr>
            <w:r w:rsidRPr="00AB23E4">
              <w:t>Vadovavimo ir lyderystės mokymai: kaip tapti efektyviu mokytoju? (TŪM 26 veikla)</w:t>
            </w:r>
          </w:p>
        </w:tc>
        <w:tc>
          <w:tcPr>
            <w:tcW w:w="2268" w:type="dxa"/>
            <w:hideMark/>
          </w:tcPr>
          <w:p w14:paraId="5E1CDBCE" w14:textId="24195307" w:rsidR="00AB23E4" w:rsidRDefault="00AB23E4" w:rsidP="00224160">
            <w:pPr>
              <w:pStyle w:val="Antrats"/>
              <w:jc w:val="center"/>
            </w:pPr>
            <w:r w:rsidRPr="00AB23E4">
              <w:t>10–16 val.</w:t>
            </w:r>
          </w:p>
          <w:p w14:paraId="55C22FB2" w14:textId="6243CD03" w:rsidR="00AB23E4" w:rsidRPr="00AB23E4" w:rsidRDefault="00AB23E4" w:rsidP="00224160">
            <w:pPr>
              <w:pStyle w:val="Antrats"/>
              <w:jc w:val="center"/>
            </w:pPr>
            <w:r w:rsidRPr="00AB23E4">
              <w:t>Jurbarko švietimo centras</w:t>
            </w:r>
          </w:p>
        </w:tc>
        <w:tc>
          <w:tcPr>
            <w:tcW w:w="2409" w:type="dxa"/>
            <w:hideMark/>
          </w:tcPr>
          <w:p w14:paraId="15AC996E" w14:textId="77777777" w:rsidR="00AB23E4" w:rsidRPr="00AB23E4" w:rsidRDefault="00AB23E4" w:rsidP="00AB23E4">
            <w:pPr>
              <w:pStyle w:val="Antrats"/>
            </w:pPr>
            <w:r w:rsidRPr="00AB23E4">
              <w:t>Ž. Bacevičė</w:t>
            </w:r>
          </w:p>
        </w:tc>
      </w:tr>
      <w:tr w:rsidR="00AB23E4" w:rsidRPr="00AB23E4" w14:paraId="175715B1" w14:textId="77777777" w:rsidTr="003B6C4C">
        <w:trPr>
          <w:trHeight w:val="315"/>
        </w:trPr>
        <w:tc>
          <w:tcPr>
            <w:tcW w:w="1417" w:type="dxa"/>
            <w:hideMark/>
          </w:tcPr>
          <w:p w14:paraId="65A5E644" w14:textId="77777777" w:rsidR="00AB23E4" w:rsidRPr="00AB23E4" w:rsidRDefault="00AB23E4" w:rsidP="00AB23E4">
            <w:pPr>
              <w:pStyle w:val="Antrats"/>
              <w:jc w:val="center"/>
            </w:pPr>
            <w:r w:rsidRPr="00AB23E4">
              <w:t>24 d.</w:t>
            </w:r>
          </w:p>
        </w:tc>
        <w:tc>
          <w:tcPr>
            <w:tcW w:w="3827" w:type="dxa"/>
            <w:hideMark/>
          </w:tcPr>
          <w:p w14:paraId="287FB2EB" w14:textId="77777777" w:rsidR="00AB23E4" w:rsidRPr="00AB23E4" w:rsidRDefault="00AB23E4" w:rsidP="00AB23E4">
            <w:pPr>
              <w:pStyle w:val="Antrats"/>
            </w:pPr>
            <w:r w:rsidRPr="00AB23E4">
              <w:t>Įtraukios kultūros kūrimas. Šviečiamieji renginiai mokyklų bendruomenėms (TŪM 27 veikla). Respublikinė konferencija „Įvairovė – mūsų stiprybė“</w:t>
            </w:r>
          </w:p>
        </w:tc>
        <w:tc>
          <w:tcPr>
            <w:tcW w:w="2268" w:type="dxa"/>
            <w:hideMark/>
          </w:tcPr>
          <w:p w14:paraId="29E21B73" w14:textId="7A92FE65" w:rsidR="00AB23E4" w:rsidRDefault="00AB23E4" w:rsidP="00224160">
            <w:pPr>
              <w:pStyle w:val="Antrats"/>
              <w:jc w:val="center"/>
            </w:pPr>
            <w:r w:rsidRPr="00AB23E4">
              <w:t>10–15 val.</w:t>
            </w:r>
          </w:p>
          <w:p w14:paraId="45FFB0A5" w14:textId="3E1795FF" w:rsidR="00AB23E4" w:rsidRPr="00AB23E4" w:rsidRDefault="00AB23E4" w:rsidP="00224160">
            <w:pPr>
              <w:pStyle w:val="Antrats"/>
              <w:jc w:val="center"/>
            </w:pPr>
            <w:r w:rsidRPr="00AB23E4">
              <w:t>Jurbarko švietimo centras</w:t>
            </w:r>
          </w:p>
        </w:tc>
        <w:tc>
          <w:tcPr>
            <w:tcW w:w="2409" w:type="dxa"/>
            <w:hideMark/>
          </w:tcPr>
          <w:p w14:paraId="7D288A85" w14:textId="77777777" w:rsidR="00AB23E4" w:rsidRPr="00AB23E4" w:rsidRDefault="00AB23E4" w:rsidP="00AB23E4">
            <w:pPr>
              <w:pStyle w:val="Antrats"/>
            </w:pPr>
            <w:r w:rsidRPr="00AB23E4">
              <w:t>G. Milkeraitytė</w:t>
            </w:r>
          </w:p>
        </w:tc>
      </w:tr>
      <w:tr w:rsidR="00AB23E4" w:rsidRPr="00AB23E4" w14:paraId="6F806CF9" w14:textId="77777777" w:rsidTr="003B6C4C">
        <w:trPr>
          <w:trHeight w:val="315"/>
        </w:trPr>
        <w:tc>
          <w:tcPr>
            <w:tcW w:w="1417" w:type="dxa"/>
            <w:hideMark/>
          </w:tcPr>
          <w:p w14:paraId="02E7E712" w14:textId="77777777" w:rsidR="00AB23E4" w:rsidRPr="00AB23E4" w:rsidRDefault="00AB23E4" w:rsidP="00AB23E4">
            <w:pPr>
              <w:pStyle w:val="Antrats"/>
              <w:jc w:val="center"/>
            </w:pPr>
            <w:r w:rsidRPr="00AB23E4">
              <w:t>25 d.</w:t>
            </w:r>
          </w:p>
        </w:tc>
        <w:tc>
          <w:tcPr>
            <w:tcW w:w="3827" w:type="dxa"/>
            <w:hideMark/>
          </w:tcPr>
          <w:p w14:paraId="159840C2" w14:textId="77777777" w:rsidR="00AB23E4" w:rsidRPr="00AB23E4" w:rsidRDefault="00AB23E4" w:rsidP="00AB23E4">
            <w:pPr>
              <w:pStyle w:val="Antrats"/>
            </w:pPr>
            <w:r w:rsidRPr="00AB23E4">
              <w:t>Vadovavimo ir lyderystės mokymai: kaip tapti efektyviu mokytoju? (TŪM 26 veikla)</w:t>
            </w:r>
          </w:p>
        </w:tc>
        <w:tc>
          <w:tcPr>
            <w:tcW w:w="2268" w:type="dxa"/>
            <w:hideMark/>
          </w:tcPr>
          <w:p w14:paraId="3B8D7D95" w14:textId="77777777" w:rsidR="00AB23E4" w:rsidRDefault="00AB23E4" w:rsidP="00AB23E4">
            <w:pPr>
              <w:pStyle w:val="Antrats"/>
              <w:jc w:val="center"/>
            </w:pPr>
            <w:r w:rsidRPr="00AB23E4">
              <w:t xml:space="preserve">9–15 val. </w:t>
            </w:r>
          </w:p>
          <w:p w14:paraId="0CF91432" w14:textId="5C301474" w:rsidR="00AB23E4" w:rsidRPr="00AB23E4" w:rsidRDefault="00AB23E4" w:rsidP="00AB23E4">
            <w:pPr>
              <w:pStyle w:val="Antrats"/>
              <w:jc w:val="center"/>
            </w:pPr>
            <w:r w:rsidRPr="00AB23E4">
              <w:t>Jurbarko švietimo centras</w:t>
            </w:r>
          </w:p>
        </w:tc>
        <w:tc>
          <w:tcPr>
            <w:tcW w:w="2409" w:type="dxa"/>
            <w:hideMark/>
          </w:tcPr>
          <w:p w14:paraId="4A8871BE" w14:textId="77777777" w:rsidR="00AB23E4" w:rsidRPr="00AB23E4" w:rsidRDefault="00AB23E4" w:rsidP="00AB23E4">
            <w:pPr>
              <w:pStyle w:val="Antrats"/>
            </w:pPr>
            <w:r w:rsidRPr="00AB23E4">
              <w:t>Ž. Bacevičė</w:t>
            </w:r>
          </w:p>
        </w:tc>
      </w:tr>
      <w:tr w:rsidR="00AB23E4" w:rsidRPr="00AB23E4" w14:paraId="24050D82" w14:textId="77777777" w:rsidTr="003B6C4C">
        <w:trPr>
          <w:trHeight w:val="315"/>
        </w:trPr>
        <w:tc>
          <w:tcPr>
            <w:tcW w:w="1417" w:type="dxa"/>
            <w:hideMark/>
          </w:tcPr>
          <w:p w14:paraId="2CE17C54" w14:textId="77777777" w:rsidR="00AB23E4" w:rsidRPr="00AB23E4" w:rsidRDefault="00AB23E4" w:rsidP="00AB23E4">
            <w:pPr>
              <w:pStyle w:val="Antrats"/>
              <w:jc w:val="center"/>
            </w:pPr>
            <w:r w:rsidRPr="00AB23E4">
              <w:t>29 d.</w:t>
            </w:r>
          </w:p>
        </w:tc>
        <w:tc>
          <w:tcPr>
            <w:tcW w:w="3827" w:type="dxa"/>
            <w:hideMark/>
          </w:tcPr>
          <w:p w14:paraId="616B5D55" w14:textId="77777777" w:rsidR="00AB23E4" w:rsidRPr="00AB23E4" w:rsidRDefault="00AB23E4" w:rsidP="00AB23E4">
            <w:pPr>
              <w:pStyle w:val="Antrats"/>
            </w:pPr>
            <w:r w:rsidRPr="00AB23E4">
              <w:t>Kūrybinės dirbtuvės menų mokytojams (TŪM 32 veikla)</w:t>
            </w:r>
          </w:p>
        </w:tc>
        <w:tc>
          <w:tcPr>
            <w:tcW w:w="2268" w:type="dxa"/>
            <w:hideMark/>
          </w:tcPr>
          <w:p w14:paraId="6EE87645" w14:textId="77777777" w:rsidR="00AB23E4" w:rsidRPr="00AB23E4" w:rsidRDefault="00AB23E4" w:rsidP="00AB23E4">
            <w:pPr>
              <w:pStyle w:val="Antrats"/>
              <w:jc w:val="center"/>
            </w:pPr>
            <w:r w:rsidRPr="00AB23E4">
              <w:t xml:space="preserve">14 val. </w:t>
            </w:r>
            <w:r w:rsidRPr="00AB23E4">
              <w:br/>
              <w:t>nuotoliniu būdu</w:t>
            </w:r>
          </w:p>
        </w:tc>
        <w:tc>
          <w:tcPr>
            <w:tcW w:w="2409" w:type="dxa"/>
            <w:hideMark/>
          </w:tcPr>
          <w:p w14:paraId="670E2096" w14:textId="77777777" w:rsidR="00AB23E4" w:rsidRPr="00AB23E4" w:rsidRDefault="00AB23E4" w:rsidP="00AB23E4">
            <w:pPr>
              <w:pStyle w:val="Antrats"/>
            </w:pPr>
            <w:r w:rsidRPr="00AB23E4">
              <w:t>G. Milkeraitytė</w:t>
            </w:r>
          </w:p>
        </w:tc>
      </w:tr>
      <w:tr w:rsidR="00AB23E4" w:rsidRPr="00AB23E4" w14:paraId="74A7AE05" w14:textId="77777777" w:rsidTr="003B6C4C">
        <w:trPr>
          <w:trHeight w:val="315"/>
        </w:trPr>
        <w:tc>
          <w:tcPr>
            <w:tcW w:w="1417" w:type="dxa"/>
            <w:hideMark/>
          </w:tcPr>
          <w:p w14:paraId="70E40718" w14:textId="77777777" w:rsidR="00AB23E4" w:rsidRPr="00AB23E4" w:rsidRDefault="00AB23E4" w:rsidP="00AB23E4">
            <w:pPr>
              <w:pStyle w:val="Antrats"/>
              <w:jc w:val="center"/>
            </w:pPr>
            <w:r w:rsidRPr="00AB23E4">
              <w:t>29 d.</w:t>
            </w:r>
          </w:p>
        </w:tc>
        <w:tc>
          <w:tcPr>
            <w:tcW w:w="3827" w:type="dxa"/>
            <w:hideMark/>
          </w:tcPr>
          <w:p w14:paraId="76F11FDF" w14:textId="77777777" w:rsidR="00AB23E4" w:rsidRPr="00AB23E4" w:rsidRDefault="00AB23E4" w:rsidP="00AB23E4">
            <w:pPr>
              <w:pStyle w:val="Antrats"/>
            </w:pPr>
            <w:r w:rsidRPr="00AB23E4">
              <w:t>Vadovų lyderystės klubas (TŪM 38 veikla)</w:t>
            </w:r>
          </w:p>
        </w:tc>
        <w:tc>
          <w:tcPr>
            <w:tcW w:w="2268" w:type="dxa"/>
            <w:hideMark/>
          </w:tcPr>
          <w:p w14:paraId="3A5561D7" w14:textId="77777777" w:rsidR="00AB23E4" w:rsidRDefault="00AB23E4" w:rsidP="00AB23E4">
            <w:pPr>
              <w:pStyle w:val="Antrats"/>
              <w:jc w:val="center"/>
            </w:pPr>
            <w:r w:rsidRPr="00AB23E4">
              <w:t>10–16 val.</w:t>
            </w:r>
          </w:p>
          <w:p w14:paraId="1B60AD78" w14:textId="7C6C525A" w:rsidR="00AB23E4" w:rsidRPr="00AB23E4" w:rsidRDefault="00AB23E4" w:rsidP="00AB23E4">
            <w:pPr>
              <w:pStyle w:val="Antrats"/>
              <w:jc w:val="center"/>
            </w:pPr>
            <w:r w:rsidRPr="00AB23E4">
              <w:t>VDU, Švietimo</w:t>
            </w:r>
            <w:r w:rsidR="00595056">
              <w:t xml:space="preserve"> </w:t>
            </w:r>
            <w:r w:rsidRPr="00AB23E4">
              <w:t>akad</w:t>
            </w:r>
            <w:r w:rsidR="00595056">
              <w:t>e</w:t>
            </w:r>
            <w:r w:rsidRPr="00AB23E4">
              <w:t>mija, Kaunas</w:t>
            </w:r>
          </w:p>
        </w:tc>
        <w:tc>
          <w:tcPr>
            <w:tcW w:w="2409" w:type="dxa"/>
            <w:hideMark/>
          </w:tcPr>
          <w:p w14:paraId="66EB8705" w14:textId="77777777" w:rsidR="00AB23E4" w:rsidRPr="00AB23E4" w:rsidRDefault="00AB23E4" w:rsidP="00AB23E4">
            <w:pPr>
              <w:pStyle w:val="Antrats"/>
            </w:pPr>
            <w:r w:rsidRPr="00AB23E4">
              <w:t>L. Knašienė</w:t>
            </w:r>
            <w:r w:rsidRPr="00AB23E4">
              <w:br/>
              <w:t>J. Voroninienė</w:t>
            </w:r>
          </w:p>
        </w:tc>
      </w:tr>
    </w:tbl>
    <w:p w14:paraId="09892AEB" w14:textId="77777777" w:rsidR="00AB23E4" w:rsidRPr="00F95888" w:rsidRDefault="00AB23E4">
      <w:pPr>
        <w:pStyle w:val="Antrats"/>
        <w:tabs>
          <w:tab w:val="clear" w:pos="4153"/>
          <w:tab w:val="clear" w:pos="8306"/>
        </w:tabs>
      </w:pPr>
    </w:p>
    <w:p w14:paraId="420D121E" w14:textId="77777777" w:rsidR="001D54CB" w:rsidRPr="00F95888" w:rsidRDefault="001D54CB" w:rsidP="001D54CB">
      <w:pPr>
        <w:tabs>
          <w:tab w:val="left" w:pos="5940"/>
        </w:tabs>
        <w:suppressAutoHyphens/>
        <w:rPr>
          <w:b/>
          <w:szCs w:val="24"/>
          <w:lang w:eastAsia="ar-SA"/>
        </w:rPr>
      </w:pPr>
      <w:r w:rsidRPr="00F95888">
        <w:rPr>
          <w:b/>
          <w:szCs w:val="24"/>
          <w:lang w:eastAsia="ar-SA"/>
        </w:rPr>
        <w:t xml:space="preserve">2. Egzaminai, pagrindinio ugdymo ir kitų mokymosi pasiekimų patikrinimas </w:t>
      </w:r>
    </w:p>
    <w:tbl>
      <w:tblPr>
        <w:tblStyle w:val="Lentelstinklelis"/>
        <w:tblW w:w="9923" w:type="dxa"/>
        <w:tblInd w:w="-289" w:type="dxa"/>
        <w:tblLook w:val="04A0" w:firstRow="1" w:lastRow="0" w:firstColumn="1" w:lastColumn="0" w:noHBand="0" w:noVBand="1"/>
      </w:tblPr>
      <w:tblGrid>
        <w:gridCol w:w="1417"/>
        <w:gridCol w:w="3827"/>
        <w:gridCol w:w="2268"/>
        <w:gridCol w:w="2411"/>
      </w:tblGrid>
      <w:tr w:rsidR="009C2D13" w:rsidRPr="00F95888" w14:paraId="7B10DE1B" w14:textId="77777777" w:rsidTr="00A818EB">
        <w:trPr>
          <w:trHeight w:val="315"/>
        </w:trPr>
        <w:tc>
          <w:tcPr>
            <w:tcW w:w="1417" w:type="dxa"/>
            <w:hideMark/>
          </w:tcPr>
          <w:p w14:paraId="7E78E46E" w14:textId="77777777" w:rsidR="009C2D13" w:rsidRPr="009C2D13" w:rsidRDefault="009C2D13" w:rsidP="009C2D13">
            <w:pPr>
              <w:jc w:val="center"/>
              <w:rPr>
                <w:b/>
                <w:bCs/>
                <w:szCs w:val="24"/>
              </w:rPr>
            </w:pPr>
            <w:r w:rsidRPr="009C2D13">
              <w:rPr>
                <w:b/>
                <w:bCs/>
                <w:szCs w:val="24"/>
              </w:rPr>
              <w:t>Data</w:t>
            </w:r>
          </w:p>
        </w:tc>
        <w:tc>
          <w:tcPr>
            <w:tcW w:w="3827" w:type="dxa"/>
            <w:hideMark/>
          </w:tcPr>
          <w:p w14:paraId="7EE04153" w14:textId="77777777" w:rsidR="009C2D13" w:rsidRPr="009C2D13" w:rsidRDefault="009C2D13" w:rsidP="009C2D13">
            <w:pPr>
              <w:jc w:val="center"/>
              <w:rPr>
                <w:b/>
                <w:bCs/>
                <w:szCs w:val="24"/>
              </w:rPr>
            </w:pPr>
            <w:r w:rsidRPr="009C2D13">
              <w:rPr>
                <w:b/>
                <w:bCs/>
                <w:szCs w:val="24"/>
              </w:rPr>
              <w:t>Renginio pavadinimas ir temos</w:t>
            </w:r>
          </w:p>
        </w:tc>
        <w:tc>
          <w:tcPr>
            <w:tcW w:w="2268" w:type="dxa"/>
            <w:hideMark/>
          </w:tcPr>
          <w:p w14:paraId="7C37069C" w14:textId="77777777" w:rsidR="009C2D13" w:rsidRPr="009C2D13" w:rsidRDefault="009C2D13" w:rsidP="009C2D13">
            <w:pPr>
              <w:jc w:val="center"/>
              <w:rPr>
                <w:b/>
                <w:bCs/>
                <w:szCs w:val="24"/>
              </w:rPr>
            </w:pPr>
            <w:r w:rsidRPr="009C2D13">
              <w:rPr>
                <w:b/>
                <w:bCs/>
                <w:szCs w:val="24"/>
              </w:rPr>
              <w:t>Vieta</w:t>
            </w:r>
          </w:p>
        </w:tc>
        <w:tc>
          <w:tcPr>
            <w:tcW w:w="2411" w:type="dxa"/>
            <w:hideMark/>
          </w:tcPr>
          <w:p w14:paraId="66057971" w14:textId="77777777" w:rsidR="009C2D13" w:rsidRPr="009C2D13" w:rsidRDefault="009C2D13" w:rsidP="009C2D13">
            <w:pPr>
              <w:jc w:val="center"/>
              <w:rPr>
                <w:b/>
                <w:bCs/>
                <w:szCs w:val="24"/>
              </w:rPr>
            </w:pPr>
            <w:r w:rsidRPr="009C2D13">
              <w:rPr>
                <w:b/>
                <w:bCs/>
                <w:szCs w:val="24"/>
              </w:rPr>
              <w:t>Organizatorius</w:t>
            </w:r>
          </w:p>
        </w:tc>
      </w:tr>
      <w:tr w:rsidR="009C2D13" w:rsidRPr="00F95888" w14:paraId="4E6019FE" w14:textId="77777777" w:rsidTr="00A818EB">
        <w:trPr>
          <w:trHeight w:val="315"/>
        </w:trPr>
        <w:tc>
          <w:tcPr>
            <w:tcW w:w="1417" w:type="dxa"/>
            <w:hideMark/>
          </w:tcPr>
          <w:p w14:paraId="5F0D95ED" w14:textId="2642197A" w:rsidR="009C2D13" w:rsidRPr="009C2D13" w:rsidRDefault="00AB23E4" w:rsidP="00AB23E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9C2D13" w:rsidRPr="009C2D13">
              <w:rPr>
                <w:szCs w:val="24"/>
              </w:rPr>
              <w:t>3 d.</w:t>
            </w:r>
          </w:p>
        </w:tc>
        <w:tc>
          <w:tcPr>
            <w:tcW w:w="3827" w:type="dxa"/>
            <w:hideMark/>
          </w:tcPr>
          <w:p w14:paraId="273D920C" w14:textId="77777777" w:rsidR="009C2D13" w:rsidRPr="009C2D13" w:rsidRDefault="009C2D13" w:rsidP="009C2D13">
            <w:pPr>
              <w:rPr>
                <w:szCs w:val="24"/>
              </w:rPr>
            </w:pPr>
            <w:r w:rsidRPr="009C2D13">
              <w:rPr>
                <w:szCs w:val="24"/>
              </w:rPr>
              <w:t>VBE užsienio k. (anglų) kalbėjimo dalis</w:t>
            </w:r>
          </w:p>
        </w:tc>
        <w:tc>
          <w:tcPr>
            <w:tcW w:w="2268" w:type="dxa"/>
            <w:hideMark/>
          </w:tcPr>
          <w:p w14:paraId="00188DE3" w14:textId="22AB3AEA" w:rsidR="009C2D13" w:rsidRPr="009C2D13" w:rsidRDefault="009C2D13" w:rsidP="009C2D13">
            <w:pPr>
              <w:rPr>
                <w:szCs w:val="24"/>
              </w:rPr>
            </w:pPr>
            <w:r w:rsidRPr="009C2D13">
              <w:rPr>
                <w:szCs w:val="24"/>
              </w:rPr>
              <w:t xml:space="preserve">Jurbarko Antano Giedraičio-Giedriaus </w:t>
            </w:r>
            <w:r w:rsidRPr="009C2D13">
              <w:rPr>
                <w:szCs w:val="24"/>
              </w:rPr>
              <w:lastRenderedPageBreak/>
              <w:t xml:space="preserve">gimnazija, Jurbarko </w:t>
            </w:r>
            <w:r w:rsidR="00595056">
              <w:rPr>
                <w:szCs w:val="24"/>
              </w:rPr>
              <w:t xml:space="preserve">r. </w:t>
            </w:r>
            <w:r w:rsidRPr="009C2D13">
              <w:rPr>
                <w:szCs w:val="24"/>
              </w:rPr>
              <w:t>Veliuonos Antano ir Jono Juškų</w:t>
            </w:r>
            <w:r w:rsidR="00595056">
              <w:rPr>
                <w:szCs w:val="24"/>
              </w:rPr>
              <w:t xml:space="preserve"> </w:t>
            </w:r>
            <w:r w:rsidRPr="009C2D13">
              <w:rPr>
                <w:szCs w:val="24"/>
              </w:rPr>
              <w:t>gi</w:t>
            </w:r>
            <w:r w:rsidR="00595056">
              <w:rPr>
                <w:szCs w:val="24"/>
              </w:rPr>
              <w:t>mn</w:t>
            </w:r>
            <w:r w:rsidRPr="009C2D13">
              <w:rPr>
                <w:szCs w:val="24"/>
              </w:rPr>
              <w:t>azija</w:t>
            </w:r>
          </w:p>
        </w:tc>
        <w:tc>
          <w:tcPr>
            <w:tcW w:w="2411" w:type="dxa"/>
            <w:hideMark/>
          </w:tcPr>
          <w:p w14:paraId="68010983" w14:textId="77777777" w:rsidR="009C2D13" w:rsidRDefault="00AB23E4" w:rsidP="009C2D13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Gimnazijų vadovai,</w:t>
            </w:r>
          </w:p>
          <w:p w14:paraId="4907E16E" w14:textId="3B11AF54" w:rsidR="00AB23E4" w:rsidRPr="009C2D13" w:rsidRDefault="00AB23E4" w:rsidP="009C2D13">
            <w:pPr>
              <w:rPr>
                <w:szCs w:val="24"/>
              </w:rPr>
            </w:pPr>
            <w:r>
              <w:rPr>
                <w:szCs w:val="24"/>
              </w:rPr>
              <w:t>L. Knašienė</w:t>
            </w:r>
          </w:p>
        </w:tc>
      </w:tr>
    </w:tbl>
    <w:p w14:paraId="27BF6900" w14:textId="77777777" w:rsidR="009C2D13" w:rsidRPr="00F95888" w:rsidRDefault="009C2D13" w:rsidP="002F5523">
      <w:pPr>
        <w:pStyle w:val="Antrats"/>
        <w:tabs>
          <w:tab w:val="clear" w:pos="4153"/>
          <w:tab w:val="clear" w:pos="8306"/>
        </w:tabs>
        <w:rPr>
          <w:b/>
          <w:szCs w:val="24"/>
          <w:lang w:eastAsia="ar-SA"/>
        </w:rPr>
      </w:pPr>
    </w:p>
    <w:p w14:paraId="047CE104" w14:textId="4EA05A60" w:rsidR="002F5523" w:rsidRPr="00F95888" w:rsidRDefault="001D54CB" w:rsidP="002F5523">
      <w:pPr>
        <w:pStyle w:val="Antrats"/>
        <w:tabs>
          <w:tab w:val="clear" w:pos="4153"/>
          <w:tab w:val="clear" w:pos="8306"/>
        </w:tabs>
        <w:rPr>
          <w:rFonts w:eastAsia="Calibri"/>
          <w:color w:val="000000"/>
          <w:szCs w:val="24"/>
        </w:rPr>
      </w:pPr>
      <w:r w:rsidRPr="00F95888">
        <w:rPr>
          <w:b/>
          <w:szCs w:val="24"/>
          <w:lang w:eastAsia="ar-SA"/>
        </w:rPr>
        <w:t>3</w:t>
      </w:r>
      <w:r w:rsidR="002F5523" w:rsidRPr="00F95888">
        <w:rPr>
          <w:b/>
          <w:szCs w:val="24"/>
          <w:lang w:eastAsia="ar-SA"/>
        </w:rPr>
        <w:t>.</w:t>
      </w:r>
      <w:r w:rsidR="002F5523" w:rsidRPr="00F95888">
        <w:rPr>
          <w:b/>
          <w:color w:val="FF0000"/>
          <w:szCs w:val="24"/>
          <w:lang w:eastAsia="ar-SA"/>
        </w:rPr>
        <w:t xml:space="preserve"> </w:t>
      </w:r>
      <w:r w:rsidR="002F5523" w:rsidRPr="00F95888">
        <w:rPr>
          <w:b/>
          <w:color w:val="000000"/>
          <w:szCs w:val="24"/>
          <w:lang w:eastAsia="ar-SA"/>
        </w:rPr>
        <w:t>Renginiai.</w:t>
      </w:r>
    </w:p>
    <w:p w14:paraId="45D11697" w14:textId="66E3DCF4" w:rsidR="002F5523" w:rsidRPr="00F95888" w:rsidRDefault="001D54CB" w:rsidP="002F5523">
      <w:pPr>
        <w:tabs>
          <w:tab w:val="left" w:pos="4125"/>
          <w:tab w:val="left" w:pos="5940"/>
        </w:tabs>
        <w:suppressAutoHyphens/>
        <w:rPr>
          <w:b/>
          <w:color w:val="000000"/>
          <w:szCs w:val="24"/>
          <w:lang w:eastAsia="ar-SA"/>
        </w:rPr>
      </w:pPr>
      <w:r w:rsidRPr="00F95888">
        <w:rPr>
          <w:b/>
          <w:color w:val="000000"/>
          <w:szCs w:val="24"/>
          <w:lang w:eastAsia="ar-SA"/>
        </w:rPr>
        <w:t>3</w:t>
      </w:r>
      <w:r w:rsidR="002F5523" w:rsidRPr="00F95888">
        <w:rPr>
          <w:b/>
          <w:color w:val="000000"/>
          <w:szCs w:val="24"/>
          <w:lang w:eastAsia="ar-SA"/>
        </w:rPr>
        <w:t xml:space="preserve">.1. Konkursai, minėjimai bei kiti renginiai. </w:t>
      </w:r>
    </w:p>
    <w:tbl>
      <w:tblPr>
        <w:tblStyle w:val="Lentelstinklelis"/>
        <w:tblW w:w="9921" w:type="dxa"/>
        <w:tblInd w:w="-289" w:type="dxa"/>
        <w:tblLook w:val="04A0" w:firstRow="1" w:lastRow="0" w:firstColumn="1" w:lastColumn="0" w:noHBand="0" w:noVBand="1"/>
      </w:tblPr>
      <w:tblGrid>
        <w:gridCol w:w="1417"/>
        <w:gridCol w:w="3827"/>
        <w:gridCol w:w="2268"/>
        <w:gridCol w:w="2409"/>
      </w:tblGrid>
      <w:tr w:rsidR="009C2D13" w:rsidRPr="009C2D13" w14:paraId="4737C2EE" w14:textId="77777777" w:rsidTr="00DE4D93">
        <w:trPr>
          <w:trHeight w:val="315"/>
        </w:trPr>
        <w:tc>
          <w:tcPr>
            <w:tcW w:w="1417" w:type="dxa"/>
            <w:hideMark/>
          </w:tcPr>
          <w:p w14:paraId="31318984" w14:textId="77777777" w:rsidR="009C2D13" w:rsidRPr="009C2D13" w:rsidRDefault="009C2D13" w:rsidP="005925B8">
            <w:pPr>
              <w:jc w:val="center"/>
              <w:rPr>
                <w:b/>
                <w:bCs/>
                <w:szCs w:val="24"/>
              </w:rPr>
            </w:pPr>
            <w:r w:rsidRPr="009C2D13">
              <w:rPr>
                <w:b/>
                <w:bCs/>
                <w:szCs w:val="24"/>
              </w:rPr>
              <w:t>Data</w:t>
            </w:r>
          </w:p>
        </w:tc>
        <w:tc>
          <w:tcPr>
            <w:tcW w:w="3827" w:type="dxa"/>
            <w:hideMark/>
          </w:tcPr>
          <w:p w14:paraId="547565D1" w14:textId="77777777" w:rsidR="009C2D13" w:rsidRPr="009C2D13" w:rsidRDefault="009C2D13" w:rsidP="000C69C3">
            <w:pPr>
              <w:jc w:val="center"/>
              <w:rPr>
                <w:b/>
                <w:bCs/>
                <w:szCs w:val="24"/>
              </w:rPr>
            </w:pPr>
            <w:r w:rsidRPr="009C2D13">
              <w:rPr>
                <w:b/>
                <w:bCs/>
                <w:szCs w:val="24"/>
              </w:rPr>
              <w:t>Renginio pavadinimas</w:t>
            </w:r>
          </w:p>
        </w:tc>
        <w:tc>
          <w:tcPr>
            <w:tcW w:w="2268" w:type="dxa"/>
            <w:hideMark/>
          </w:tcPr>
          <w:p w14:paraId="36CFED1A" w14:textId="77777777" w:rsidR="009C2D13" w:rsidRPr="009C2D13" w:rsidRDefault="009C2D13" w:rsidP="005925B8">
            <w:pPr>
              <w:jc w:val="center"/>
              <w:rPr>
                <w:b/>
                <w:bCs/>
                <w:szCs w:val="24"/>
              </w:rPr>
            </w:pPr>
            <w:r w:rsidRPr="009C2D13">
              <w:rPr>
                <w:b/>
                <w:bCs/>
                <w:szCs w:val="24"/>
              </w:rPr>
              <w:t>Laikas ir vieta</w:t>
            </w:r>
          </w:p>
        </w:tc>
        <w:tc>
          <w:tcPr>
            <w:tcW w:w="2409" w:type="dxa"/>
            <w:hideMark/>
          </w:tcPr>
          <w:p w14:paraId="61C7C0AE" w14:textId="77777777" w:rsidR="009C2D13" w:rsidRPr="009C2D13" w:rsidRDefault="009C2D13" w:rsidP="009C2D13">
            <w:pPr>
              <w:rPr>
                <w:b/>
                <w:bCs/>
                <w:szCs w:val="24"/>
              </w:rPr>
            </w:pPr>
            <w:r w:rsidRPr="009C2D13">
              <w:rPr>
                <w:b/>
                <w:bCs/>
                <w:szCs w:val="24"/>
              </w:rPr>
              <w:t>Organizatorius</w:t>
            </w:r>
          </w:p>
        </w:tc>
      </w:tr>
      <w:tr w:rsidR="000C69C3" w:rsidRPr="005925B8" w14:paraId="7C1DB1FD" w14:textId="77777777" w:rsidTr="005925B8">
        <w:trPr>
          <w:trHeight w:val="315"/>
        </w:trPr>
        <w:tc>
          <w:tcPr>
            <w:tcW w:w="1417" w:type="dxa"/>
          </w:tcPr>
          <w:p w14:paraId="7A3DA274" w14:textId="195DBC6A" w:rsidR="000C69C3" w:rsidRPr="005925B8" w:rsidRDefault="000C69C3" w:rsidP="000C69C3">
            <w:pPr>
              <w:pStyle w:val="Antrats"/>
              <w:jc w:val="center"/>
            </w:pPr>
            <w:r>
              <w:rPr>
                <w:szCs w:val="24"/>
              </w:rPr>
              <w:t>1–30 d.</w:t>
            </w:r>
          </w:p>
        </w:tc>
        <w:tc>
          <w:tcPr>
            <w:tcW w:w="3827" w:type="dxa"/>
          </w:tcPr>
          <w:p w14:paraId="298E3BE5" w14:textId="709E37C8" w:rsidR="000C69C3" w:rsidRPr="005925B8" w:rsidRDefault="000C69C3" w:rsidP="000C69C3">
            <w:pPr>
              <w:pStyle w:val="Antrats"/>
              <w:jc w:val="both"/>
            </w:pPr>
            <w:r>
              <w:t>R</w:t>
            </w:r>
            <w:r w:rsidRPr="00D77236">
              <w:t>espublikin</w:t>
            </w:r>
            <w:r>
              <w:t>is</w:t>
            </w:r>
            <w:r w:rsidRPr="00D77236">
              <w:t xml:space="preserve"> ikimokyklinio ir priešmokyklinio amžiaus vaikų ir pradinių klasių mokinių piešinių konkurs</w:t>
            </w:r>
            <w:r>
              <w:t>as</w:t>
            </w:r>
            <w:r w:rsidRPr="00D77236">
              <w:t xml:space="preserve"> „Taškiukų šokis“</w:t>
            </w:r>
            <w:r w:rsidRPr="00224160">
              <w:rPr>
                <w:szCs w:val="24"/>
              </w:rPr>
              <w:t>*</w:t>
            </w:r>
          </w:p>
        </w:tc>
        <w:tc>
          <w:tcPr>
            <w:tcW w:w="2268" w:type="dxa"/>
          </w:tcPr>
          <w:p w14:paraId="509C8E7E" w14:textId="44CE3A66" w:rsidR="000C69C3" w:rsidRPr="005925B8" w:rsidRDefault="000C69C3" w:rsidP="000C69C3">
            <w:pPr>
              <w:pStyle w:val="Antrats"/>
              <w:jc w:val="center"/>
            </w:pPr>
            <w:r w:rsidRPr="00EE05E9">
              <w:rPr>
                <w:szCs w:val="24"/>
              </w:rPr>
              <w:t>Jurbarko Vytauto Didžiojo pagrindinė</w:t>
            </w:r>
            <w:r>
              <w:rPr>
                <w:szCs w:val="24"/>
              </w:rPr>
              <w:t xml:space="preserve"> </w:t>
            </w:r>
            <w:r w:rsidRPr="00EE05E9">
              <w:rPr>
                <w:szCs w:val="24"/>
              </w:rPr>
              <w:t>mokykla</w:t>
            </w:r>
          </w:p>
        </w:tc>
        <w:tc>
          <w:tcPr>
            <w:tcW w:w="2409" w:type="dxa"/>
          </w:tcPr>
          <w:p w14:paraId="1F370045" w14:textId="5C4BD157" w:rsidR="000C69C3" w:rsidRDefault="000C69C3" w:rsidP="000C69C3">
            <w:pPr>
              <w:pStyle w:val="Antrats"/>
              <w:rPr>
                <w:szCs w:val="24"/>
              </w:rPr>
            </w:pPr>
            <w:r w:rsidRPr="000C69C3">
              <w:rPr>
                <w:szCs w:val="24"/>
              </w:rPr>
              <w:t>V</w:t>
            </w:r>
            <w:r>
              <w:rPr>
                <w:szCs w:val="24"/>
              </w:rPr>
              <w:t>.</w:t>
            </w:r>
            <w:r w:rsidRPr="000C69C3">
              <w:rPr>
                <w:szCs w:val="24"/>
              </w:rPr>
              <w:t xml:space="preserve"> Levgardienė</w:t>
            </w:r>
          </w:p>
          <w:p w14:paraId="2A78DDAF" w14:textId="77777777" w:rsidR="000C69C3" w:rsidRDefault="000C69C3" w:rsidP="000C69C3">
            <w:pPr>
              <w:pStyle w:val="Antrats"/>
            </w:pPr>
            <w:r w:rsidRPr="000C69C3">
              <w:t>L</w:t>
            </w:r>
            <w:r>
              <w:t>.</w:t>
            </w:r>
            <w:r w:rsidRPr="000C69C3">
              <w:t xml:space="preserve"> Kriaučiūnienė</w:t>
            </w:r>
          </w:p>
          <w:p w14:paraId="21134A7F" w14:textId="41F0AB9C" w:rsidR="000C69C3" w:rsidRPr="005925B8" w:rsidRDefault="000C69C3" w:rsidP="000C69C3">
            <w:pPr>
              <w:pStyle w:val="Antrats"/>
            </w:pPr>
            <w:r w:rsidRPr="000C69C3">
              <w:t>J</w:t>
            </w:r>
            <w:r>
              <w:t xml:space="preserve">. </w:t>
            </w:r>
            <w:r w:rsidRPr="000C69C3">
              <w:t>Unguraitienė</w:t>
            </w:r>
          </w:p>
        </w:tc>
      </w:tr>
      <w:tr w:rsidR="00624341" w:rsidRPr="005925B8" w14:paraId="720C27FA" w14:textId="77777777" w:rsidTr="005925B8">
        <w:trPr>
          <w:trHeight w:val="315"/>
        </w:trPr>
        <w:tc>
          <w:tcPr>
            <w:tcW w:w="1417" w:type="dxa"/>
          </w:tcPr>
          <w:p w14:paraId="3356EB43" w14:textId="2455C692" w:rsidR="00624341" w:rsidRDefault="00624341" w:rsidP="000C69C3">
            <w:pPr>
              <w:pStyle w:val="Antrats"/>
              <w:jc w:val="center"/>
              <w:rPr>
                <w:szCs w:val="24"/>
              </w:rPr>
            </w:pPr>
            <w:r>
              <w:rPr>
                <w:szCs w:val="24"/>
              </w:rPr>
              <w:t>3 d.</w:t>
            </w:r>
          </w:p>
        </w:tc>
        <w:tc>
          <w:tcPr>
            <w:tcW w:w="3827" w:type="dxa"/>
          </w:tcPr>
          <w:p w14:paraId="464C1CB9" w14:textId="77777777" w:rsidR="00624341" w:rsidRDefault="00624341" w:rsidP="00624341">
            <w:pPr>
              <w:pStyle w:val="Antrats"/>
              <w:jc w:val="both"/>
            </w:pPr>
            <w:r>
              <w:t>Susitikimas su Lietuvos Respublikos</w:t>
            </w:r>
          </w:p>
          <w:p w14:paraId="288C2A3B" w14:textId="45D8D747" w:rsidR="00624341" w:rsidRDefault="00624341" w:rsidP="00624341">
            <w:pPr>
              <w:pStyle w:val="Antrats"/>
              <w:jc w:val="both"/>
            </w:pPr>
            <w:r>
              <w:t>Prezidentu Gitanu Nausėda. Pilietiškumo ugdymas.*</w:t>
            </w:r>
          </w:p>
        </w:tc>
        <w:tc>
          <w:tcPr>
            <w:tcW w:w="2268" w:type="dxa"/>
          </w:tcPr>
          <w:p w14:paraId="05795D8B" w14:textId="77777777" w:rsidR="00624341" w:rsidRDefault="00624341" w:rsidP="000C69C3">
            <w:pPr>
              <w:pStyle w:val="Antrats"/>
              <w:jc w:val="center"/>
              <w:rPr>
                <w:szCs w:val="24"/>
              </w:rPr>
            </w:pPr>
            <w:r>
              <w:rPr>
                <w:szCs w:val="24"/>
              </w:rPr>
              <w:t>17.15 val.</w:t>
            </w:r>
          </w:p>
          <w:p w14:paraId="243CD873" w14:textId="02803FDA" w:rsidR="00624341" w:rsidRPr="00EE05E9" w:rsidRDefault="00624341" w:rsidP="000C69C3">
            <w:pPr>
              <w:pStyle w:val="Antrats"/>
              <w:jc w:val="center"/>
              <w:rPr>
                <w:szCs w:val="24"/>
              </w:rPr>
            </w:pPr>
            <w:r w:rsidRPr="00624341">
              <w:rPr>
                <w:szCs w:val="24"/>
              </w:rPr>
              <w:t>Jurbarko kultūros centras</w:t>
            </w:r>
          </w:p>
        </w:tc>
        <w:tc>
          <w:tcPr>
            <w:tcW w:w="2409" w:type="dxa"/>
          </w:tcPr>
          <w:p w14:paraId="4D488466" w14:textId="5284A5C8" w:rsidR="00624341" w:rsidRPr="000C69C3" w:rsidRDefault="00624341" w:rsidP="000C69C3">
            <w:pPr>
              <w:pStyle w:val="Antrats"/>
              <w:rPr>
                <w:szCs w:val="24"/>
              </w:rPr>
            </w:pPr>
            <w:r w:rsidRPr="00624341">
              <w:rPr>
                <w:szCs w:val="24"/>
              </w:rPr>
              <w:t>Švietimo, kultūros ir sporto skyriaus vedėja A. Baliukynaitė</w:t>
            </w:r>
          </w:p>
        </w:tc>
      </w:tr>
      <w:tr w:rsidR="000C69C3" w:rsidRPr="005925B8" w14:paraId="28FD5BD7" w14:textId="77777777" w:rsidTr="005925B8">
        <w:trPr>
          <w:trHeight w:val="315"/>
        </w:trPr>
        <w:tc>
          <w:tcPr>
            <w:tcW w:w="1417" w:type="dxa"/>
            <w:hideMark/>
          </w:tcPr>
          <w:p w14:paraId="624A0F1D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2 d.</w:t>
            </w:r>
          </w:p>
        </w:tc>
        <w:tc>
          <w:tcPr>
            <w:tcW w:w="3827" w:type="dxa"/>
            <w:hideMark/>
          </w:tcPr>
          <w:p w14:paraId="4E32C4EB" w14:textId="77777777" w:rsidR="000C69C3" w:rsidRPr="005925B8" w:rsidRDefault="000C69C3" w:rsidP="000C69C3">
            <w:pPr>
              <w:pStyle w:val="Antrats"/>
              <w:jc w:val="both"/>
            </w:pPr>
            <w:r w:rsidRPr="005925B8">
              <w:t>Jurbarko Naujamiesčio progimnazijos 3c ir 4a klasių mokinių dalyvavimas Šakių rajono mokyklų vaikų šokių šventėje „Tūkstantis žingsnelių“*</w:t>
            </w:r>
          </w:p>
        </w:tc>
        <w:tc>
          <w:tcPr>
            <w:tcW w:w="2268" w:type="dxa"/>
            <w:hideMark/>
          </w:tcPr>
          <w:p w14:paraId="33EFC4F9" w14:textId="0BEEC52E" w:rsidR="000C69C3" w:rsidRDefault="000C69C3" w:rsidP="000C69C3">
            <w:pPr>
              <w:pStyle w:val="Antrats"/>
              <w:jc w:val="center"/>
            </w:pPr>
            <w:r w:rsidRPr="005925B8">
              <w:t>10 val.</w:t>
            </w:r>
          </w:p>
          <w:p w14:paraId="0CB94F1B" w14:textId="7084DBC3" w:rsidR="000C69C3" w:rsidRPr="005925B8" w:rsidRDefault="000C69C3" w:rsidP="000C69C3">
            <w:pPr>
              <w:pStyle w:val="Antrats"/>
              <w:jc w:val="center"/>
            </w:pPr>
            <w:r w:rsidRPr="005925B8">
              <w:t>Šakių kultūros centro Gelgaudiškio padalinys</w:t>
            </w:r>
          </w:p>
        </w:tc>
        <w:tc>
          <w:tcPr>
            <w:tcW w:w="2409" w:type="dxa"/>
            <w:hideMark/>
          </w:tcPr>
          <w:p w14:paraId="06492F09" w14:textId="77777777" w:rsidR="000C69C3" w:rsidRDefault="000C69C3" w:rsidP="000C69C3">
            <w:pPr>
              <w:pStyle w:val="Antrats"/>
            </w:pPr>
            <w:r w:rsidRPr="005925B8">
              <w:t>L. Žukauskienė</w:t>
            </w:r>
          </w:p>
          <w:p w14:paraId="3C1C6938" w14:textId="0B3DAAB2" w:rsidR="000C69C3" w:rsidRPr="005925B8" w:rsidRDefault="000C69C3" w:rsidP="000C69C3">
            <w:pPr>
              <w:pStyle w:val="Antrats"/>
            </w:pPr>
            <w:r w:rsidRPr="005925B8">
              <w:t>I. Naujokaitienė</w:t>
            </w:r>
          </w:p>
        </w:tc>
      </w:tr>
      <w:tr w:rsidR="000C69C3" w:rsidRPr="005925B8" w14:paraId="0693AEB0" w14:textId="77777777" w:rsidTr="005925B8">
        <w:trPr>
          <w:trHeight w:val="315"/>
        </w:trPr>
        <w:tc>
          <w:tcPr>
            <w:tcW w:w="1417" w:type="dxa"/>
            <w:hideMark/>
          </w:tcPr>
          <w:p w14:paraId="1AB9206C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2 d.</w:t>
            </w:r>
          </w:p>
        </w:tc>
        <w:tc>
          <w:tcPr>
            <w:tcW w:w="3827" w:type="dxa"/>
            <w:hideMark/>
          </w:tcPr>
          <w:p w14:paraId="4B1D967E" w14:textId="16BFBC66" w:rsidR="000C69C3" w:rsidRPr="005925B8" w:rsidRDefault="000C69C3" w:rsidP="000C69C3">
            <w:pPr>
              <w:pStyle w:val="Antrats"/>
              <w:jc w:val="both"/>
            </w:pPr>
            <w:r w:rsidRPr="005925B8">
              <w:t>Karjeros planavimo diena Jurbarko r. Veliuonos Antano ir Jono Juškų gimnazij</w:t>
            </w:r>
            <w:r>
              <w:t>os</w:t>
            </w:r>
            <w:r w:rsidRPr="005925B8">
              <w:t xml:space="preserve"> 1–4 klasių mokiniams „Matuojuosi muziejininko profesiją“* </w:t>
            </w:r>
          </w:p>
        </w:tc>
        <w:tc>
          <w:tcPr>
            <w:tcW w:w="2268" w:type="dxa"/>
            <w:hideMark/>
          </w:tcPr>
          <w:p w14:paraId="197D8389" w14:textId="77777777" w:rsidR="000C69C3" w:rsidRDefault="000C69C3" w:rsidP="000C69C3">
            <w:pPr>
              <w:pStyle w:val="Antrats"/>
              <w:jc w:val="center"/>
            </w:pPr>
            <w:r w:rsidRPr="005925B8">
              <w:t>8.30 val.</w:t>
            </w:r>
          </w:p>
          <w:p w14:paraId="49232FA6" w14:textId="041AF6DF" w:rsidR="000C69C3" w:rsidRPr="005925B8" w:rsidRDefault="000C69C3" w:rsidP="000C69C3">
            <w:pPr>
              <w:pStyle w:val="Antrats"/>
              <w:jc w:val="center"/>
            </w:pPr>
            <w:r w:rsidRPr="005925B8">
              <w:t>Raseinių krašto istorijos muziejus</w:t>
            </w:r>
          </w:p>
        </w:tc>
        <w:tc>
          <w:tcPr>
            <w:tcW w:w="2409" w:type="dxa"/>
            <w:hideMark/>
          </w:tcPr>
          <w:p w14:paraId="7F533ED8" w14:textId="77777777" w:rsidR="000C69C3" w:rsidRDefault="000C69C3" w:rsidP="000C69C3">
            <w:pPr>
              <w:pStyle w:val="Antrats"/>
            </w:pPr>
            <w:r w:rsidRPr="005925B8">
              <w:t>G. Jancevičiūtė</w:t>
            </w:r>
          </w:p>
          <w:p w14:paraId="65E7BEE8" w14:textId="4CAF93C5" w:rsidR="000C69C3" w:rsidRPr="005925B8" w:rsidRDefault="000C69C3" w:rsidP="000C69C3">
            <w:pPr>
              <w:pStyle w:val="Antrats"/>
            </w:pPr>
            <w:r w:rsidRPr="005925B8">
              <w:t xml:space="preserve">D. Jurevičienė </w:t>
            </w:r>
          </w:p>
        </w:tc>
      </w:tr>
      <w:tr w:rsidR="000C69C3" w:rsidRPr="005925B8" w14:paraId="66AB0E6A" w14:textId="77777777" w:rsidTr="005925B8">
        <w:trPr>
          <w:trHeight w:val="300"/>
        </w:trPr>
        <w:tc>
          <w:tcPr>
            <w:tcW w:w="1417" w:type="dxa"/>
            <w:hideMark/>
          </w:tcPr>
          <w:p w14:paraId="0820150E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3 d.</w:t>
            </w:r>
          </w:p>
        </w:tc>
        <w:tc>
          <w:tcPr>
            <w:tcW w:w="3827" w:type="dxa"/>
            <w:hideMark/>
          </w:tcPr>
          <w:p w14:paraId="51D4731B" w14:textId="5FC718B7" w:rsidR="000C69C3" w:rsidRPr="005925B8" w:rsidRDefault="000C69C3" w:rsidP="000C69C3">
            <w:pPr>
              <w:pStyle w:val="Antrats"/>
              <w:jc w:val="both"/>
            </w:pPr>
            <w:r w:rsidRPr="005925B8">
              <w:t>Jurbarko Naujamiesčio progimnazijos 2a klasės mokinių edukacinė išvyka į Tauragės STEAM centą (edukaciniai užsiėmimai „Energijos ir mechanikos paslapčių labirintais“, „Spalvų šokis“)*</w:t>
            </w:r>
          </w:p>
        </w:tc>
        <w:tc>
          <w:tcPr>
            <w:tcW w:w="2268" w:type="dxa"/>
            <w:hideMark/>
          </w:tcPr>
          <w:p w14:paraId="3E4D72CE" w14:textId="77777777" w:rsidR="000C69C3" w:rsidRDefault="000C69C3" w:rsidP="000C69C3">
            <w:pPr>
              <w:pStyle w:val="Antrats"/>
              <w:jc w:val="center"/>
            </w:pPr>
            <w:r w:rsidRPr="005925B8">
              <w:t xml:space="preserve">9 val. </w:t>
            </w:r>
          </w:p>
          <w:p w14:paraId="5E50B56A" w14:textId="193917A9" w:rsidR="000C69C3" w:rsidRPr="005925B8" w:rsidRDefault="000C69C3" w:rsidP="000C69C3">
            <w:pPr>
              <w:pStyle w:val="Antrats"/>
              <w:jc w:val="center"/>
            </w:pPr>
            <w:r w:rsidRPr="005925B8">
              <w:t>Tauragės STEAM centras</w:t>
            </w:r>
          </w:p>
        </w:tc>
        <w:tc>
          <w:tcPr>
            <w:tcW w:w="2409" w:type="dxa"/>
            <w:hideMark/>
          </w:tcPr>
          <w:p w14:paraId="594C7ED8" w14:textId="77777777" w:rsidR="000C69C3" w:rsidRPr="005925B8" w:rsidRDefault="000C69C3" w:rsidP="000C69C3">
            <w:pPr>
              <w:pStyle w:val="Antrats"/>
            </w:pPr>
            <w:r w:rsidRPr="005925B8">
              <w:t>E. Juškaitienė</w:t>
            </w:r>
          </w:p>
        </w:tc>
      </w:tr>
      <w:tr w:rsidR="000C69C3" w:rsidRPr="005925B8" w14:paraId="32FF9908" w14:textId="77777777" w:rsidTr="005925B8">
        <w:trPr>
          <w:trHeight w:val="1125"/>
        </w:trPr>
        <w:tc>
          <w:tcPr>
            <w:tcW w:w="1417" w:type="dxa"/>
            <w:hideMark/>
          </w:tcPr>
          <w:p w14:paraId="4B54F291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3 d.</w:t>
            </w:r>
          </w:p>
        </w:tc>
        <w:tc>
          <w:tcPr>
            <w:tcW w:w="3827" w:type="dxa"/>
            <w:hideMark/>
          </w:tcPr>
          <w:p w14:paraId="14EA7A66" w14:textId="7135E292" w:rsidR="000C69C3" w:rsidRPr="005925B8" w:rsidRDefault="000C69C3" w:rsidP="000C69C3">
            <w:pPr>
              <w:pStyle w:val="Antrats"/>
              <w:jc w:val="both"/>
            </w:pPr>
            <w:r w:rsidRPr="005925B8">
              <w:t xml:space="preserve">Jurbarko Antano Giedraičio-Giedriaus gimnazijos MEPA programos ambasadorių komandos dalyvavimas edukacijoje </w:t>
            </w:r>
            <w:r w:rsidR="00255FA7">
              <w:t>„</w:t>
            </w:r>
            <w:r w:rsidRPr="005925B8">
              <w:t>Bitininkystė – Lietuvos kultūros paveldas. Medaus rinka Europos Sąjungoje</w:t>
            </w:r>
            <w:r w:rsidR="00255FA7">
              <w:t>“</w:t>
            </w:r>
            <w:r w:rsidRPr="005925B8">
              <w:t>*</w:t>
            </w:r>
          </w:p>
        </w:tc>
        <w:tc>
          <w:tcPr>
            <w:tcW w:w="2268" w:type="dxa"/>
            <w:hideMark/>
          </w:tcPr>
          <w:p w14:paraId="098F2593" w14:textId="77777777" w:rsidR="000C69C3" w:rsidRDefault="000C69C3" w:rsidP="000C69C3">
            <w:pPr>
              <w:pStyle w:val="Antrats"/>
              <w:jc w:val="center"/>
            </w:pPr>
            <w:r w:rsidRPr="005925B8">
              <w:t xml:space="preserve">12 val. </w:t>
            </w:r>
          </w:p>
          <w:p w14:paraId="026646BE" w14:textId="4180E99E" w:rsidR="000C69C3" w:rsidRPr="005925B8" w:rsidRDefault="000C69C3" w:rsidP="000C69C3">
            <w:pPr>
              <w:pStyle w:val="Antrats"/>
              <w:jc w:val="center"/>
            </w:pPr>
            <w:r w:rsidRPr="005925B8">
              <w:t>Mociškių palivarko ūkis</w:t>
            </w:r>
          </w:p>
        </w:tc>
        <w:tc>
          <w:tcPr>
            <w:tcW w:w="2409" w:type="dxa"/>
            <w:hideMark/>
          </w:tcPr>
          <w:p w14:paraId="555820C1" w14:textId="77777777" w:rsidR="000C69C3" w:rsidRDefault="000C69C3" w:rsidP="000C69C3">
            <w:pPr>
              <w:pStyle w:val="Antrats"/>
            </w:pPr>
            <w:r w:rsidRPr="005925B8">
              <w:t>L. Maskolaitienė</w:t>
            </w:r>
          </w:p>
          <w:p w14:paraId="28B49688" w14:textId="20DFB71F" w:rsidR="000C69C3" w:rsidRPr="005925B8" w:rsidRDefault="000C69C3" w:rsidP="000C69C3">
            <w:pPr>
              <w:pStyle w:val="Antrats"/>
            </w:pPr>
            <w:r w:rsidRPr="005925B8">
              <w:t>E. Černiauskienė</w:t>
            </w:r>
          </w:p>
        </w:tc>
      </w:tr>
      <w:tr w:rsidR="000C69C3" w:rsidRPr="005925B8" w14:paraId="1F149CD8" w14:textId="77777777" w:rsidTr="005925B8">
        <w:trPr>
          <w:trHeight w:val="300"/>
        </w:trPr>
        <w:tc>
          <w:tcPr>
            <w:tcW w:w="1417" w:type="dxa"/>
            <w:hideMark/>
          </w:tcPr>
          <w:p w14:paraId="129E862D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3 d.</w:t>
            </w:r>
          </w:p>
        </w:tc>
        <w:tc>
          <w:tcPr>
            <w:tcW w:w="3827" w:type="dxa"/>
            <w:hideMark/>
          </w:tcPr>
          <w:p w14:paraId="668E1DA6" w14:textId="77777777" w:rsidR="000C69C3" w:rsidRPr="005925B8" w:rsidRDefault="000C69C3" w:rsidP="000C69C3">
            <w:pPr>
              <w:pStyle w:val="Antrats"/>
              <w:jc w:val="both"/>
            </w:pPr>
            <w:r w:rsidRPr="005925B8">
              <w:t>BUM kaimo vietovių stalo teniso varžybos (Merginų ir vaikinų 2008 m. gimimo ir jaunesnių)*</w:t>
            </w:r>
          </w:p>
        </w:tc>
        <w:tc>
          <w:tcPr>
            <w:tcW w:w="2268" w:type="dxa"/>
            <w:hideMark/>
          </w:tcPr>
          <w:p w14:paraId="75145712" w14:textId="6DE004CD" w:rsidR="000C69C3" w:rsidRPr="005925B8" w:rsidRDefault="000C69C3" w:rsidP="000C69C3">
            <w:pPr>
              <w:pStyle w:val="Antrats"/>
              <w:jc w:val="center"/>
            </w:pPr>
            <w:r w:rsidRPr="005925B8">
              <w:t>10 val. Skirsnemunės J.</w:t>
            </w:r>
            <w:r w:rsidR="00255FA7">
              <w:t> </w:t>
            </w:r>
            <w:r w:rsidRPr="005925B8">
              <w:t>Baltrušaičio pagr. mokykla</w:t>
            </w:r>
          </w:p>
        </w:tc>
        <w:tc>
          <w:tcPr>
            <w:tcW w:w="2409" w:type="dxa"/>
            <w:hideMark/>
          </w:tcPr>
          <w:p w14:paraId="285D51B7" w14:textId="462524F5" w:rsidR="000C69C3" w:rsidRPr="005925B8" w:rsidRDefault="000C69C3" w:rsidP="000C69C3">
            <w:pPr>
              <w:pStyle w:val="Antrats"/>
            </w:pPr>
            <w:r w:rsidRPr="005925B8">
              <w:t>LINEŠA</w:t>
            </w:r>
            <w:r w:rsidR="00255FA7">
              <w:t xml:space="preserve"> </w:t>
            </w:r>
            <w:r w:rsidRPr="005925B8">
              <w:t>/ Jurbarko SC</w:t>
            </w:r>
          </w:p>
        </w:tc>
      </w:tr>
      <w:tr w:rsidR="000C69C3" w:rsidRPr="005925B8" w14:paraId="216231E1" w14:textId="77777777" w:rsidTr="00224160">
        <w:trPr>
          <w:trHeight w:val="300"/>
        </w:trPr>
        <w:tc>
          <w:tcPr>
            <w:tcW w:w="1417" w:type="dxa"/>
            <w:shd w:val="clear" w:color="auto" w:fill="auto"/>
            <w:hideMark/>
          </w:tcPr>
          <w:p w14:paraId="74D1C941" w14:textId="77777777" w:rsidR="000C69C3" w:rsidRPr="005E1A26" w:rsidRDefault="000C69C3" w:rsidP="000C69C3">
            <w:pPr>
              <w:pStyle w:val="Antrats"/>
              <w:jc w:val="center"/>
            </w:pPr>
            <w:r w:rsidRPr="005E1A26">
              <w:t>3 d.</w:t>
            </w:r>
          </w:p>
        </w:tc>
        <w:tc>
          <w:tcPr>
            <w:tcW w:w="3827" w:type="dxa"/>
            <w:shd w:val="clear" w:color="auto" w:fill="auto"/>
            <w:hideMark/>
          </w:tcPr>
          <w:p w14:paraId="2F22CB0F" w14:textId="16E2600D" w:rsidR="000C69C3" w:rsidRPr="005E1A26" w:rsidRDefault="000C69C3" w:rsidP="000C69C3">
            <w:pPr>
              <w:pStyle w:val="Antrats"/>
              <w:jc w:val="both"/>
            </w:pPr>
            <w:r w:rsidRPr="005E1A26">
              <w:t>Sporto renginys ikimokyk</w:t>
            </w:r>
            <w:r w:rsidR="00255FA7">
              <w:t>lin</w:t>
            </w:r>
            <w:r w:rsidRPr="005E1A26">
              <w:t>io ir priešmokyklinio ugdymo vaikams ,,Aktyviai judu – sveikas esu“*</w:t>
            </w:r>
          </w:p>
        </w:tc>
        <w:tc>
          <w:tcPr>
            <w:tcW w:w="2268" w:type="dxa"/>
            <w:shd w:val="clear" w:color="auto" w:fill="auto"/>
            <w:hideMark/>
          </w:tcPr>
          <w:p w14:paraId="1C628342" w14:textId="5F81ABAC" w:rsidR="000C69C3" w:rsidRPr="005E1A26" w:rsidRDefault="000C69C3" w:rsidP="000C69C3">
            <w:pPr>
              <w:pStyle w:val="Antrats"/>
              <w:jc w:val="center"/>
            </w:pPr>
            <w:r w:rsidRPr="005E1A26">
              <w:t>10</w:t>
            </w:r>
            <w:r>
              <w:t xml:space="preserve"> </w:t>
            </w:r>
            <w:r w:rsidRPr="005E1A26">
              <w:t xml:space="preserve">val. </w:t>
            </w:r>
          </w:p>
          <w:p w14:paraId="64D4CF72" w14:textId="3C3A1C75" w:rsidR="000C69C3" w:rsidRPr="005E1A26" w:rsidRDefault="000C69C3" w:rsidP="000C69C3">
            <w:pPr>
              <w:pStyle w:val="Antrats"/>
              <w:jc w:val="center"/>
            </w:pPr>
            <w:r w:rsidRPr="005E1A26">
              <w:t>Jurbarko miesto Romualdo Marcinkaus stadione</w:t>
            </w:r>
          </w:p>
        </w:tc>
        <w:tc>
          <w:tcPr>
            <w:tcW w:w="2409" w:type="dxa"/>
            <w:shd w:val="clear" w:color="auto" w:fill="auto"/>
            <w:hideMark/>
          </w:tcPr>
          <w:p w14:paraId="53272FD0" w14:textId="77777777" w:rsidR="000C69C3" w:rsidRPr="005E1A26" w:rsidRDefault="000C69C3" w:rsidP="000C69C3">
            <w:pPr>
              <w:pStyle w:val="Antrats"/>
            </w:pPr>
            <w:r w:rsidRPr="005E1A26">
              <w:t xml:space="preserve">Jurbarko SC </w:t>
            </w:r>
          </w:p>
        </w:tc>
      </w:tr>
      <w:tr w:rsidR="004E79E7" w:rsidRPr="005925B8" w14:paraId="3A2C7625" w14:textId="77777777" w:rsidTr="00224160">
        <w:trPr>
          <w:trHeight w:val="300"/>
        </w:trPr>
        <w:tc>
          <w:tcPr>
            <w:tcW w:w="1417" w:type="dxa"/>
            <w:shd w:val="clear" w:color="auto" w:fill="auto"/>
          </w:tcPr>
          <w:p w14:paraId="313FF433" w14:textId="75AB7F11" w:rsidR="004E79E7" w:rsidRPr="005E1A26" w:rsidRDefault="004E79E7" w:rsidP="000C69C3">
            <w:pPr>
              <w:pStyle w:val="Antrats"/>
              <w:jc w:val="center"/>
            </w:pPr>
            <w:r>
              <w:t>4 d.</w:t>
            </w:r>
          </w:p>
        </w:tc>
        <w:tc>
          <w:tcPr>
            <w:tcW w:w="3827" w:type="dxa"/>
            <w:shd w:val="clear" w:color="auto" w:fill="auto"/>
          </w:tcPr>
          <w:p w14:paraId="7D880A3C" w14:textId="4047C22B" w:rsidR="004E79E7" w:rsidRPr="005E1A26" w:rsidRDefault="004E79E7" w:rsidP="004E79E7">
            <w:pPr>
              <w:suppressAutoHyphens/>
              <w:ind w:firstLine="40"/>
              <w:jc w:val="both"/>
            </w:pPr>
            <w:r>
              <w:t>Jurbarko rajono bendrojo ugdymo mokyklų mokinių technologijų olimpiada*</w:t>
            </w:r>
          </w:p>
        </w:tc>
        <w:tc>
          <w:tcPr>
            <w:tcW w:w="2268" w:type="dxa"/>
            <w:shd w:val="clear" w:color="auto" w:fill="auto"/>
          </w:tcPr>
          <w:p w14:paraId="12CEF565" w14:textId="77777777" w:rsidR="004E79E7" w:rsidRDefault="004E79E7" w:rsidP="000C69C3">
            <w:pPr>
              <w:pStyle w:val="Antrats"/>
              <w:jc w:val="center"/>
            </w:pPr>
            <w:r>
              <w:t>9 val.</w:t>
            </w:r>
          </w:p>
          <w:p w14:paraId="66FDAB76" w14:textId="34BD5E7B" w:rsidR="004E79E7" w:rsidRPr="005E1A26" w:rsidRDefault="004E79E7" w:rsidP="000C69C3">
            <w:pPr>
              <w:pStyle w:val="Antrats"/>
              <w:jc w:val="center"/>
            </w:pPr>
            <w:r>
              <w:t>Jurbarko Naujamiesčio progimnazija</w:t>
            </w:r>
          </w:p>
        </w:tc>
        <w:tc>
          <w:tcPr>
            <w:tcW w:w="2409" w:type="dxa"/>
            <w:shd w:val="clear" w:color="auto" w:fill="auto"/>
          </w:tcPr>
          <w:p w14:paraId="084947C7" w14:textId="77777777" w:rsidR="004E79E7" w:rsidRDefault="004E79E7" w:rsidP="000C69C3">
            <w:pPr>
              <w:pStyle w:val="Antrats"/>
            </w:pPr>
            <w:r>
              <w:t>D. Jokimienė</w:t>
            </w:r>
          </w:p>
          <w:p w14:paraId="2CA7BDE3" w14:textId="779B4897" w:rsidR="004E79E7" w:rsidRPr="005E1A26" w:rsidRDefault="004E79E7" w:rsidP="000C69C3">
            <w:pPr>
              <w:pStyle w:val="Antrats"/>
            </w:pPr>
            <w:r>
              <w:t>R. Valutienė</w:t>
            </w:r>
          </w:p>
        </w:tc>
      </w:tr>
      <w:tr w:rsidR="000C69C3" w:rsidRPr="005925B8" w14:paraId="33EB0CA0" w14:textId="77777777" w:rsidTr="005925B8">
        <w:trPr>
          <w:trHeight w:val="1740"/>
        </w:trPr>
        <w:tc>
          <w:tcPr>
            <w:tcW w:w="1417" w:type="dxa"/>
            <w:hideMark/>
          </w:tcPr>
          <w:p w14:paraId="4F204D1E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lastRenderedPageBreak/>
              <w:t>7 d.</w:t>
            </w:r>
          </w:p>
        </w:tc>
        <w:tc>
          <w:tcPr>
            <w:tcW w:w="3827" w:type="dxa"/>
            <w:hideMark/>
          </w:tcPr>
          <w:p w14:paraId="253B6393" w14:textId="4BCE5C10" w:rsidR="000C69C3" w:rsidRPr="005925B8" w:rsidRDefault="00255FA7" w:rsidP="000C69C3">
            <w:pPr>
              <w:pStyle w:val="Antrats"/>
              <w:jc w:val="both"/>
            </w:pPr>
            <w:r w:rsidRPr="005925B8">
              <w:t>Jurbarko Vytauto Didžiojo pagrindinė</w:t>
            </w:r>
            <w:r>
              <w:t>s</w:t>
            </w:r>
            <w:r w:rsidRPr="005925B8">
              <w:t xml:space="preserve"> </w:t>
            </w:r>
            <w:r>
              <w:t xml:space="preserve">mokyklos </w:t>
            </w:r>
            <w:r w:rsidR="000C69C3" w:rsidRPr="005925B8">
              <w:t>Viešvilės skyriaus 1</w:t>
            </w:r>
            <w:r>
              <w:t>–</w:t>
            </w:r>
            <w:r w:rsidR="000C69C3" w:rsidRPr="005925B8">
              <w:t xml:space="preserve">3 klasių mokinių edukacinė išvyka į Tauragės STEAM centrą </w:t>
            </w:r>
            <w:r w:rsidR="000C69C3">
              <w:t>„</w:t>
            </w:r>
            <w:r w:rsidR="000C69C3" w:rsidRPr="005925B8">
              <w:t>Elektrinių grandinių sudarymo labirintai</w:t>
            </w:r>
            <w:r>
              <w:t>“</w:t>
            </w:r>
            <w:r w:rsidR="000C69C3" w:rsidRPr="005925B8">
              <w:t>*</w:t>
            </w:r>
          </w:p>
        </w:tc>
        <w:tc>
          <w:tcPr>
            <w:tcW w:w="2268" w:type="dxa"/>
            <w:hideMark/>
          </w:tcPr>
          <w:p w14:paraId="39183384" w14:textId="77777777" w:rsidR="00255FA7" w:rsidRDefault="000C69C3" w:rsidP="000C69C3">
            <w:pPr>
              <w:pStyle w:val="Antrats"/>
              <w:jc w:val="center"/>
            </w:pPr>
            <w:r w:rsidRPr="005925B8">
              <w:t xml:space="preserve">9.30 val. </w:t>
            </w:r>
          </w:p>
          <w:p w14:paraId="7267B28D" w14:textId="46AEC068" w:rsidR="000C69C3" w:rsidRPr="005925B8" w:rsidRDefault="000C69C3" w:rsidP="000C69C3">
            <w:pPr>
              <w:pStyle w:val="Antrats"/>
              <w:jc w:val="center"/>
            </w:pPr>
            <w:r w:rsidRPr="005925B8">
              <w:t>Tauragės STEAM centras</w:t>
            </w:r>
          </w:p>
        </w:tc>
        <w:tc>
          <w:tcPr>
            <w:tcW w:w="2409" w:type="dxa"/>
            <w:hideMark/>
          </w:tcPr>
          <w:p w14:paraId="0F39B540" w14:textId="77777777" w:rsidR="000C69C3" w:rsidRPr="005925B8" w:rsidRDefault="000C69C3" w:rsidP="000C69C3">
            <w:pPr>
              <w:pStyle w:val="Antrats"/>
            </w:pPr>
            <w:r w:rsidRPr="005925B8">
              <w:t>R. Neverauskienė</w:t>
            </w:r>
          </w:p>
        </w:tc>
      </w:tr>
      <w:tr w:rsidR="000C69C3" w:rsidRPr="005925B8" w14:paraId="21C98B14" w14:textId="77777777" w:rsidTr="005925B8">
        <w:trPr>
          <w:trHeight w:val="1440"/>
        </w:trPr>
        <w:tc>
          <w:tcPr>
            <w:tcW w:w="1417" w:type="dxa"/>
            <w:hideMark/>
          </w:tcPr>
          <w:p w14:paraId="5B502EB0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7 d.</w:t>
            </w:r>
          </w:p>
        </w:tc>
        <w:tc>
          <w:tcPr>
            <w:tcW w:w="3827" w:type="dxa"/>
            <w:hideMark/>
          </w:tcPr>
          <w:p w14:paraId="2E1C0A9A" w14:textId="374139B5" w:rsidR="000C69C3" w:rsidRPr="005925B8" w:rsidRDefault="000C69C3" w:rsidP="000C69C3">
            <w:pPr>
              <w:pStyle w:val="Antrats"/>
              <w:jc w:val="both"/>
            </w:pPr>
            <w:r w:rsidRPr="005925B8">
              <w:t xml:space="preserve">Jurbarko Antano Giedraičio-Giedriaus gimnazijos mokinių užsienio (anglų) kalbos pamoka kitaip </w:t>
            </w:r>
            <w:r w:rsidR="00255FA7">
              <w:t>(</w:t>
            </w:r>
            <w:r w:rsidRPr="005925B8">
              <w:t xml:space="preserve">American Drama Group Europe spektaklis </w:t>
            </w:r>
            <w:r w:rsidR="00255FA7">
              <w:t>„</w:t>
            </w:r>
            <w:r w:rsidRPr="005925B8">
              <w:t>Dr Jekyll and Mr Hyde</w:t>
            </w:r>
            <w:r w:rsidR="00255FA7">
              <w:t>“)</w:t>
            </w:r>
            <w:r w:rsidRPr="005925B8">
              <w:t>*</w:t>
            </w:r>
          </w:p>
        </w:tc>
        <w:tc>
          <w:tcPr>
            <w:tcW w:w="2268" w:type="dxa"/>
            <w:hideMark/>
          </w:tcPr>
          <w:p w14:paraId="0DE8D608" w14:textId="77777777" w:rsidR="00255FA7" w:rsidRDefault="000C69C3" w:rsidP="000C69C3">
            <w:pPr>
              <w:pStyle w:val="Antrats"/>
              <w:jc w:val="center"/>
            </w:pPr>
            <w:r w:rsidRPr="005925B8">
              <w:t xml:space="preserve">11 val. </w:t>
            </w:r>
          </w:p>
          <w:p w14:paraId="04CF88AC" w14:textId="707D31B5" w:rsidR="000C69C3" w:rsidRPr="005925B8" w:rsidRDefault="000C69C3" w:rsidP="000C69C3">
            <w:pPr>
              <w:pStyle w:val="Antrats"/>
              <w:jc w:val="center"/>
            </w:pPr>
            <w:r w:rsidRPr="005925B8">
              <w:t>Šakių kultūros centras</w:t>
            </w:r>
          </w:p>
        </w:tc>
        <w:tc>
          <w:tcPr>
            <w:tcW w:w="2409" w:type="dxa"/>
            <w:hideMark/>
          </w:tcPr>
          <w:p w14:paraId="354C032E" w14:textId="4022D028" w:rsidR="000C69C3" w:rsidRDefault="000C69C3" w:rsidP="000C69C3">
            <w:pPr>
              <w:pStyle w:val="Antrats"/>
            </w:pPr>
            <w:r w:rsidRPr="005925B8">
              <w:t xml:space="preserve">D. Karčiauskienė </w:t>
            </w:r>
          </w:p>
          <w:p w14:paraId="28BACFFB" w14:textId="7E559BEE" w:rsidR="000C69C3" w:rsidRPr="005925B8" w:rsidRDefault="000C69C3" w:rsidP="000C69C3">
            <w:pPr>
              <w:pStyle w:val="Antrats"/>
            </w:pPr>
            <w:r w:rsidRPr="005925B8">
              <w:t>G. Bajorinaitė</w:t>
            </w:r>
          </w:p>
        </w:tc>
      </w:tr>
      <w:tr w:rsidR="000C69C3" w:rsidRPr="005925B8" w14:paraId="0704D434" w14:textId="77777777" w:rsidTr="005925B8">
        <w:trPr>
          <w:trHeight w:val="1755"/>
        </w:trPr>
        <w:tc>
          <w:tcPr>
            <w:tcW w:w="1417" w:type="dxa"/>
            <w:hideMark/>
          </w:tcPr>
          <w:p w14:paraId="4BE94F43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8 d.</w:t>
            </w:r>
          </w:p>
        </w:tc>
        <w:tc>
          <w:tcPr>
            <w:tcW w:w="3827" w:type="dxa"/>
            <w:hideMark/>
          </w:tcPr>
          <w:p w14:paraId="5092A4BD" w14:textId="4EB736CD" w:rsidR="000C69C3" w:rsidRPr="005925B8" w:rsidRDefault="000C69C3" w:rsidP="000C69C3">
            <w:pPr>
              <w:pStyle w:val="Antrats"/>
              <w:jc w:val="both"/>
            </w:pPr>
            <w:r w:rsidRPr="005925B8">
              <w:t>Šimkaičių Jono Žemaičio pagrindinės mokyklos ir Generolo Povilo Plechavičiaus kadetų licėjaus atvira integruota istorijos ir pilietiškumo pamoka 10 kl</w:t>
            </w:r>
            <w:r w:rsidR="00255FA7">
              <w:t xml:space="preserve">asės mokiniams </w:t>
            </w:r>
            <w:r w:rsidRPr="005925B8">
              <w:t xml:space="preserve"> „Partizaninis karas Lietuvoje“*</w:t>
            </w:r>
          </w:p>
        </w:tc>
        <w:tc>
          <w:tcPr>
            <w:tcW w:w="2268" w:type="dxa"/>
            <w:hideMark/>
          </w:tcPr>
          <w:p w14:paraId="3EC4C285" w14:textId="36B857D5" w:rsidR="000C69C3" w:rsidRDefault="000C69C3" w:rsidP="000C69C3">
            <w:pPr>
              <w:pStyle w:val="Antrats"/>
              <w:jc w:val="center"/>
            </w:pPr>
            <w:r w:rsidRPr="005925B8">
              <w:t xml:space="preserve">12 val. </w:t>
            </w:r>
          </w:p>
          <w:p w14:paraId="24C6D9FA" w14:textId="4FB3C621" w:rsidR="000C69C3" w:rsidRPr="005925B8" w:rsidRDefault="000C69C3" w:rsidP="000C69C3">
            <w:pPr>
              <w:pStyle w:val="Antrats"/>
              <w:jc w:val="center"/>
            </w:pPr>
            <w:r w:rsidRPr="005925B8">
              <w:t>Raseinių krašto istorijos muziejus</w:t>
            </w:r>
          </w:p>
        </w:tc>
        <w:tc>
          <w:tcPr>
            <w:tcW w:w="2409" w:type="dxa"/>
            <w:hideMark/>
          </w:tcPr>
          <w:p w14:paraId="7BA51433" w14:textId="77777777" w:rsidR="000C69C3" w:rsidRPr="005925B8" w:rsidRDefault="000C69C3" w:rsidP="000C69C3">
            <w:pPr>
              <w:pStyle w:val="Antrats"/>
            </w:pPr>
            <w:r w:rsidRPr="005925B8">
              <w:t>G. Pocienė</w:t>
            </w:r>
          </w:p>
        </w:tc>
      </w:tr>
      <w:tr w:rsidR="000C69C3" w:rsidRPr="005925B8" w14:paraId="2B17F922" w14:textId="77777777" w:rsidTr="005925B8">
        <w:trPr>
          <w:trHeight w:val="1845"/>
        </w:trPr>
        <w:tc>
          <w:tcPr>
            <w:tcW w:w="1417" w:type="dxa"/>
            <w:hideMark/>
          </w:tcPr>
          <w:p w14:paraId="5F4D831D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8 d.</w:t>
            </w:r>
          </w:p>
        </w:tc>
        <w:tc>
          <w:tcPr>
            <w:tcW w:w="3827" w:type="dxa"/>
            <w:hideMark/>
          </w:tcPr>
          <w:p w14:paraId="3BABE087" w14:textId="01319DFC" w:rsidR="000C69C3" w:rsidRPr="005925B8" w:rsidRDefault="000C69C3" w:rsidP="000C69C3">
            <w:pPr>
              <w:pStyle w:val="Antrats"/>
              <w:jc w:val="both"/>
            </w:pPr>
            <w:r w:rsidRPr="005925B8">
              <w:t>Jurbarko Vytauto Didžiojo pagrindinė</w:t>
            </w:r>
            <w:r>
              <w:t>s</w:t>
            </w:r>
            <w:r w:rsidRPr="005925B8">
              <w:t xml:space="preserve"> mokykl</w:t>
            </w:r>
            <w:r>
              <w:t xml:space="preserve">os </w:t>
            </w:r>
            <w:r w:rsidRPr="005925B8">
              <w:t>5</w:t>
            </w:r>
            <w:r w:rsidR="00A42D49">
              <w:t>–</w:t>
            </w:r>
            <w:r w:rsidRPr="005925B8">
              <w:t>8 kl. neformalaus švietimo būreli</w:t>
            </w:r>
            <w:r>
              <w:t xml:space="preserve">o </w:t>
            </w:r>
            <w:r w:rsidRPr="005925B8">
              <w:t>„</w:t>
            </w:r>
            <w:r w:rsidRPr="00BC1115">
              <w:t>Gamtos tyrėjų studija“ (</w:t>
            </w:r>
            <w:r w:rsidR="00BC1115" w:rsidRPr="00BC1115">
              <w:t xml:space="preserve">TŪM </w:t>
            </w:r>
            <w:r w:rsidRPr="00BC1115">
              <w:t>60</w:t>
            </w:r>
            <w:r w:rsidR="00BC1115" w:rsidRPr="00BC1115">
              <w:t> </w:t>
            </w:r>
            <w:r w:rsidRPr="00BC1115">
              <w:t xml:space="preserve"> veikla) edukacinė išvyka į Kauno</w:t>
            </w:r>
            <w:r w:rsidRPr="005925B8">
              <w:t xml:space="preserve"> VII forto laboratoriją ir KTU laboratoriją.*</w:t>
            </w:r>
          </w:p>
        </w:tc>
        <w:tc>
          <w:tcPr>
            <w:tcW w:w="2268" w:type="dxa"/>
            <w:hideMark/>
          </w:tcPr>
          <w:p w14:paraId="44C00DA1" w14:textId="77777777" w:rsidR="000C69C3" w:rsidRDefault="000C69C3" w:rsidP="000C69C3">
            <w:pPr>
              <w:pStyle w:val="Antrats"/>
              <w:jc w:val="center"/>
            </w:pPr>
            <w:r>
              <w:t>8</w:t>
            </w:r>
            <w:r w:rsidRPr="005925B8">
              <w:t xml:space="preserve"> val. </w:t>
            </w:r>
          </w:p>
          <w:p w14:paraId="4BD17196" w14:textId="3E12B715" w:rsidR="000C69C3" w:rsidRPr="005925B8" w:rsidRDefault="000C69C3" w:rsidP="000C69C3">
            <w:pPr>
              <w:pStyle w:val="Antrats"/>
              <w:jc w:val="center"/>
            </w:pPr>
            <w:r w:rsidRPr="005925B8">
              <w:t>Kauno VII forto laboratorija ir KTU laboratorija</w:t>
            </w:r>
          </w:p>
        </w:tc>
        <w:tc>
          <w:tcPr>
            <w:tcW w:w="2409" w:type="dxa"/>
            <w:hideMark/>
          </w:tcPr>
          <w:p w14:paraId="64D7934F" w14:textId="77777777" w:rsidR="000C69C3" w:rsidRDefault="000C69C3" w:rsidP="000C69C3">
            <w:pPr>
              <w:pStyle w:val="Antrats"/>
            </w:pPr>
            <w:r w:rsidRPr="005925B8">
              <w:t>R. Lazdauskienė</w:t>
            </w:r>
          </w:p>
          <w:p w14:paraId="3CFF5977" w14:textId="22B1B063" w:rsidR="000C69C3" w:rsidRPr="005925B8" w:rsidRDefault="000C69C3" w:rsidP="000C69C3">
            <w:pPr>
              <w:pStyle w:val="Antrats"/>
            </w:pPr>
            <w:r w:rsidRPr="005925B8">
              <w:t>A. Muleikienė</w:t>
            </w:r>
          </w:p>
        </w:tc>
      </w:tr>
      <w:tr w:rsidR="000C69C3" w:rsidRPr="005925B8" w14:paraId="717EC953" w14:textId="77777777" w:rsidTr="005925B8">
        <w:trPr>
          <w:trHeight w:val="1845"/>
        </w:trPr>
        <w:tc>
          <w:tcPr>
            <w:tcW w:w="1417" w:type="dxa"/>
            <w:hideMark/>
          </w:tcPr>
          <w:p w14:paraId="51BD4B17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9 d.</w:t>
            </w:r>
          </w:p>
        </w:tc>
        <w:tc>
          <w:tcPr>
            <w:tcW w:w="3827" w:type="dxa"/>
            <w:hideMark/>
          </w:tcPr>
          <w:p w14:paraId="65F6A4F8" w14:textId="1956B0DF" w:rsidR="000C69C3" w:rsidRPr="005925B8" w:rsidRDefault="000C69C3" w:rsidP="000C69C3">
            <w:pPr>
              <w:pStyle w:val="Antrats"/>
              <w:jc w:val="both"/>
            </w:pPr>
            <w:r w:rsidRPr="005925B8">
              <w:t>Jurbarko r. Eržvilko gimnazijos 2G</w:t>
            </w:r>
            <w:r w:rsidR="00BC1115">
              <w:t> </w:t>
            </w:r>
            <w:r w:rsidRPr="005925B8">
              <w:t>kl</w:t>
            </w:r>
            <w:r w:rsidR="00BC1115">
              <w:t>.</w:t>
            </w:r>
            <w:r w:rsidRPr="005925B8">
              <w:t xml:space="preserve"> mokini</w:t>
            </w:r>
            <w:r>
              <w:t>ų</w:t>
            </w:r>
            <w:r w:rsidRPr="005925B8">
              <w:t xml:space="preserve"> integruota ekonomikos ir karjeros ugdymo pamoka kitoje aplinkoje</w:t>
            </w:r>
            <w:r w:rsidR="00BC1115">
              <w:t xml:space="preserve"> (</w:t>
            </w:r>
            <w:r w:rsidRPr="005925B8">
              <w:t>Tauragės regioniniame karjeros centre ir bendradarbiavimo centre „Tauragės spiečius“</w:t>
            </w:r>
            <w:r w:rsidR="00BC1115">
              <w:t>)</w:t>
            </w:r>
            <w:r w:rsidRPr="005925B8">
              <w:t>*</w:t>
            </w:r>
          </w:p>
        </w:tc>
        <w:tc>
          <w:tcPr>
            <w:tcW w:w="2268" w:type="dxa"/>
            <w:hideMark/>
          </w:tcPr>
          <w:p w14:paraId="1683AE0E" w14:textId="77777777" w:rsidR="000C69C3" w:rsidRDefault="000C69C3" w:rsidP="000C69C3">
            <w:pPr>
              <w:pStyle w:val="Antrats"/>
              <w:jc w:val="center"/>
            </w:pPr>
            <w:r w:rsidRPr="005925B8">
              <w:t xml:space="preserve">9.15 val. </w:t>
            </w:r>
          </w:p>
          <w:p w14:paraId="4223A259" w14:textId="7E3A1D51" w:rsidR="000C69C3" w:rsidRPr="005925B8" w:rsidRDefault="000C69C3" w:rsidP="000C69C3">
            <w:pPr>
              <w:pStyle w:val="Antrats"/>
              <w:jc w:val="center"/>
            </w:pPr>
            <w:r w:rsidRPr="005925B8">
              <w:t>Tauragės regioninis karjeros centras</w:t>
            </w:r>
          </w:p>
        </w:tc>
        <w:tc>
          <w:tcPr>
            <w:tcW w:w="2409" w:type="dxa"/>
            <w:hideMark/>
          </w:tcPr>
          <w:p w14:paraId="6C180B84" w14:textId="77777777" w:rsidR="000C69C3" w:rsidRPr="005925B8" w:rsidRDefault="000C69C3" w:rsidP="000C69C3">
            <w:pPr>
              <w:pStyle w:val="Antrats"/>
            </w:pPr>
            <w:r w:rsidRPr="005925B8">
              <w:t>S. Baužienė</w:t>
            </w:r>
          </w:p>
        </w:tc>
      </w:tr>
      <w:tr w:rsidR="000C69C3" w:rsidRPr="005925B8" w14:paraId="460D999A" w14:textId="77777777" w:rsidTr="00ED5AE4">
        <w:trPr>
          <w:trHeight w:val="1134"/>
        </w:trPr>
        <w:tc>
          <w:tcPr>
            <w:tcW w:w="1417" w:type="dxa"/>
            <w:hideMark/>
          </w:tcPr>
          <w:p w14:paraId="27FE7774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10 d.</w:t>
            </w:r>
          </w:p>
        </w:tc>
        <w:tc>
          <w:tcPr>
            <w:tcW w:w="3827" w:type="dxa"/>
            <w:hideMark/>
          </w:tcPr>
          <w:p w14:paraId="6839722F" w14:textId="7A3C8973" w:rsidR="000C69C3" w:rsidRPr="005925B8" w:rsidRDefault="000C69C3" w:rsidP="000C69C3">
            <w:pPr>
              <w:pStyle w:val="Antrats"/>
              <w:jc w:val="both"/>
            </w:pPr>
            <w:r w:rsidRPr="005925B8">
              <w:t>Atvirų durų diena-praktikumas „Atgal į ateitį!“*</w:t>
            </w:r>
          </w:p>
        </w:tc>
        <w:tc>
          <w:tcPr>
            <w:tcW w:w="2268" w:type="dxa"/>
            <w:hideMark/>
          </w:tcPr>
          <w:p w14:paraId="1DF29548" w14:textId="77777777" w:rsidR="000C69C3" w:rsidRDefault="000C69C3" w:rsidP="000C69C3">
            <w:pPr>
              <w:pStyle w:val="Antrats"/>
              <w:jc w:val="center"/>
            </w:pPr>
            <w:r w:rsidRPr="005925B8">
              <w:t xml:space="preserve">10 val. </w:t>
            </w:r>
          </w:p>
          <w:p w14:paraId="7EDE5521" w14:textId="2D11C656" w:rsidR="000C69C3" w:rsidRPr="005925B8" w:rsidRDefault="000C69C3" w:rsidP="000C69C3">
            <w:pPr>
              <w:pStyle w:val="Antrats"/>
              <w:jc w:val="center"/>
            </w:pPr>
            <w:r w:rsidRPr="005925B8">
              <w:t>Smalininkų technologijų ir verslo mokykla</w:t>
            </w:r>
          </w:p>
        </w:tc>
        <w:tc>
          <w:tcPr>
            <w:tcW w:w="2409" w:type="dxa"/>
            <w:hideMark/>
          </w:tcPr>
          <w:p w14:paraId="224EC6CA" w14:textId="77777777" w:rsidR="00BC1115" w:rsidRDefault="000C69C3" w:rsidP="000C69C3">
            <w:pPr>
              <w:pStyle w:val="Antrats"/>
            </w:pPr>
            <w:r w:rsidRPr="005925B8">
              <w:t>I. Budrienė</w:t>
            </w:r>
          </w:p>
          <w:p w14:paraId="79853572" w14:textId="77777777" w:rsidR="00BC1115" w:rsidRDefault="000C69C3" w:rsidP="000C69C3">
            <w:pPr>
              <w:pStyle w:val="Antrats"/>
            </w:pPr>
            <w:r w:rsidRPr="005925B8">
              <w:t>V. Nenortienė</w:t>
            </w:r>
          </w:p>
          <w:p w14:paraId="3274CDF2" w14:textId="06605DD0" w:rsidR="000C69C3" w:rsidRPr="005925B8" w:rsidRDefault="000C69C3" w:rsidP="000C69C3">
            <w:pPr>
              <w:pStyle w:val="Antrats"/>
            </w:pPr>
            <w:r w:rsidRPr="005925B8">
              <w:t>G. Meškauskienė</w:t>
            </w:r>
          </w:p>
        </w:tc>
      </w:tr>
      <w:tr w:rsidR="00ED5AE4" w:rsidRPr="005925B8" w14:paraId="25A655F6" w14:textId="77777777" w:rsidTr="003C1FC7">
        <w:trPr>
          <w:trHeight w:val="1500"/>
        </w:trPr>
        <w:tc>
          <w:tcPr>
            <w:tcW w:w="1417" w:type="dxa"/>
            <w:hideMark/>
          </w:tcPr>
          <w:p w14:paraId="2BE5D367" w14:textId="77777777" w:rsidR="00ED5AE4" w:rsidRPr="005925B8" w:rsidRDefault="00ED5AE4" w:rsidP="003C1FC7">
            <w:pPr>
              <w:pStyle w:val="Antrats"/>
              <w:jc w:val="center"/>
            </w:pPr>
            <w:r w:rsidRPr="005925B8">
              <w:t>11 d.</w:t>
            </w:r>
          </w:p>
        </w:tc>
        <w:tc>
          <w:tcPr>
            <w:tcW w:w="3827" w:type="dxa"/>
            <w:hideMark/>
          </w:tcPr>
          <w:p w14:paraId="2AEBE1DF" w14:textId="77777777" w:rsidR="00ED5AE4" w:rsidRPr="005925B8" w:rsidRDefault="00ED5AE4" w:rsidP="003C1FC7">
            <w:pPr>
              <w:pStyle w:val="Antrats"/>
              <w:jc w:val="both"/>
            </w:pPr>
            <w:r w:rsidRPr="005925B8">
              <w:t>Atvirų durų diena: individualios ir/ar grupinės konsultacijos mokiniams ir suaugusiems apie profesinio mokymo</w:t>
            </w:r>
            <w:r>
              <w:t>(-</w:t>
            </w:r>
            <w:r w:rsidRPr="005925B8">
              <w:t>si</w:t>
            </w:r>
            <w:r>
              <w:t>)</w:t>
            </w:r>
            <w:r w:rsidRPr="005925B8">
              <w:t xml:space="preserve"> galimybes (registruojantis iš anksto info@stvm.lt arba tel. 044756232)*</w:t>
            </w:r>
          </w:p>
        </w:tc>
        <w:tc>
          <w:tcPr>
            <w:tcW w:w="2268" w:type="dxa"/>
            <w:hideMark/>
          </w:tcPr>
          <w:p w14:paraId="2063AC12" w14:textId="1AF70888" w:rsidR="00ED5AE4" w:rsidRDefault="00ED5AE4" w:rsidP="003C1FC7">
            <w:pPr>
              <w:pStyle w:val="Antrats"/>
              <w:jc w:val="center"/>
            </w:pPr>
            <w:r w:rsidRPr="005925B8">
              <w:t>10</w:t>
            </w:r>
            <w:r>
              <w:t>–</w:t>
            </w:r>
            <w:r w:rsidRPr="005925B8">
              <w:t>18 val.</w:t>
            </w:r>
          </w:p>
          <w:p w14:paraId="3644FE7B" w14:textId="2ACD0130" w:rsidR="00ED5AE4" w:rsidRPr="005925B8" w:rsidRDefault="00ED5AE4" w:rsidP="003C1FC7">
            <w:pPr>
              <w:pStyle w:val="Antrats"/>
              <w:jc w:val="center"/>
            </w:pPr>
            <w:r w:rsidRPr="005925B8">
              <w:t>Smalininkų technologijų ir verslo mokykla</w:t>
            </w:r>
          </w:p>
        </w:tc>
        <w:tc>
          <w:tcPr>
            <w:tcW w:w="2409" w:type="dxa"/>
            <w:hideMark/>
          </w:tcPr>
          <w:p w14:paraId="68666977" w14:textId="77777777" w:rsidR="00ED5AE4" w:rsidRDefault="00ED5AE4" w:rsidP="003C1FC7">
            <w:pPr>
              <w:pStyle w:val="Antrats"/>
            </w:pPr>
            <w:r w:rsidRPr="005925B8">
              <w:t>I. Budrienė</w:t>
            </w:r>
          </w:p>
          <w:p w14:paraId="0FA41271" w14:textId="77777777" w:rsidR="00ED5AE4" w:rsidRDefault="00ED5AE4" w:rsidP="003C1FC7">
            <w:pPr>
              <w:pStyle w:val="Antrats"/>
            </w:pPr>
            <w:r w:rsidRPr="005925B8">
              <w:t>V. Nenortienė</w:t>
            </w:r>
          </w:p>
          <w:p w14:paraId="60743F52" w14:textId="77777777" w:rsidR="00ED5AE4" w:rsidRDefault="00ED5AE4" w:rsidP="003C1FC7">
            <w:pPr>
              <w:pStyle w:val="Antrats"/>
            </w:pPr>
            <w:r w:rsidRPr="005925B8">
              <w:t>G. Meškauskienė</w:t>
            </w:r>
          </w:p>
          <w:p w14:paraId="138DA085" w14:textId="77777777" w:rsidR="00ED5AE4" w:rsidRDefault="00ED5AE4" w:rsidP="003C1FC7">
            <w:pPr>
              <w:pStyle w:val="Antrats"/>
            </w:pPr>
            <w:r w:rsidRPr="005925B8">
              <w:t>V. Stulgaitienė</w:t>
            </w:r>
          </w:p>
          <w:p w14:paraId="0FE37FB1" w14:textId="3B53D234" w:rsidR="00ED5AE4" w:rsidRPr="005925B8" w:rsidRDefault="00ED5AE4" w:rsidP="003C1FC7">
            <w:pPr>
              <w:pStyle w:val="Antrats"/>
            </w:pPr>
            <w:r w:rsidRPr="005925B8">
              <w:t>R. Grybienė</w:t>
            </w:r>
          </w:p>
        </w:tc>
      </w:tr>
      <w:tr w:rsidR="000C69C3" w:rsidRPr="005925B8" w14:paraId="3FB0098A" w14:textId="77777777" w:rsidTr="005925B8">
        <w:trPr>
          <w:trHeight w:val="300"/>
        </w:trPr>
        <w:tc>
          <w:tcPr>
            <w:tcW w:w="1417" w:type="dxa"/>
            <w:hideMark/>
          </w:tcPr>
          <w:p w14:paraId="4D89EABE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11 d.</w:t>
            </w:r>
          </w:p>
        </w:tc>
        <w:tc>
          <w:tcPr>
            <w:tcW w:w="3827" w:type="dxa"/>
            <w:hideMark/>
          </w:tcPr>
          <w:p w14:paraId="3EFF65B9" w14:textId="29092DED" w:rsidR="000C69C3" w:rsidRPr="005925B8" w:rsidRDefault="000C69C3" w:rsidP="000C69C3">
            <w:pPr>
              <w:pStyle w:val="Antrats"/>
              <w:jc w:val="both"/>
            </w:pPr>
            <w:r w:rsidRPr="005925B8">
              <w:t>Menų ir amatų diena</w:t>
            </w:r>
            <w:r w:rsidR="00255FA7" w:rsidRPr="005925B8">
              <w:t xml:space="preserve"> Jurbarko r. Veliuonos Antano ir Jono Juškų gimnazij</w:t>
            </w:r>
            <w:r w:rsidR="00255FA7">
              <w:t>os</w:t>
            </w:r>
            <w:r w:rsidR="00255FA7" w:rsidRPr="005925B8">
              <w:t xml:space="preserve"> 1–4</w:t>
            </w:r>
            <w:r w:rsidR="00255FA7">
              <w:t>, 5</w:t>
            </w:r>
            <w:r w:rsidR="00BC1115">
              <w:t>–</w:t>
            </w:r>
            <w:r w:rsidR="00255FA7">
              <w:t>8, IG</w:t>
            </w:r>
            <w:r w:rsidR="00BC1115">
              <w:t>–</w:t>
            </w:r>
            <w:r w:rsidR="00255FA7">
              <w:t>IVG</w:t>
            </w:r>
            <w:r w:rsidR="00255FA7" w:rsidRPr="005925B8">
              <w:t xml:space="preserve"> klasių mokiniams </w:t>
            </w:r>
            <w:r w:rsidRPr="005925B8">
              <w:t>*</w:t>
            </w:r>
          </w:p>
        </w:tc>
        <w:tc>
          <w:tcPr>
            <w:tcW w:w="2268" w:type="dxa"/>
            <w:hideMark/>
          </w:tcPr>
          <w:p w14:paraId="1C8FF3A5" w14:textId="77777777" w:rsidR="000C69C3" w:rsidRDefault="000C69C3" w:rsidP="000C69C3">
            <w:pPr>
              <w:pStyle w:val="Antrats"/>
              <w:jc w:val="center"/>
            </w:pPr>
            <w:r w:rsidRPr="005925B8">
              <w:t xml:space="preserve">10.20 val. </w:t>
            </w:r>
          </w:p>
          <w:p w14:paraId="66EE36DB" w14:textId="1D673CB0" w:rsidR="000C69C3" w:rsidRPr="005925B8" w:rsidRDefault="000C69C3" w:rsidP="000C69C3">
            <w:pPr>
              <w:pStyle w:val="Antrats"/>
              <w:jc w:val="center"/>
            </w:pPr>
            <w:r w:rsidRPr="005925B8">
              <w:t>Jurbarko r. Veliuonos Antano ir Jono Juškų gimnazija</w:t>
            </w:r>
          </w:p>
        </w:tc>
        <w:tc>
          <w:tcPr>
            <w:tcW w:w="2409" w:type="dxa"/>
            <w:hideMark/>
          </w:tcPr>
          <w:p w14:paraId="5BBB68CB" w14:textId="77777777" w:rsidR="000C69C3" w:rsidRPr="005925B8" w:rsidRDefault="000C69C3" w:rsidP="000C69C3">
            <w:pPr>
              <w:pStyle w:val="Antrats"/>
            </w:pPr>
            <w:r w:rsidRPr="005925B8">
              <w:t>R. Birmanaitė</w:t>
            </w:r>
          </w:p>
        </w:tc>
      </w:tr>
      <w:tr w:rsidR="000C69C3" w:rsidRPr="005925B8" w14:paraId="1EF97908" w14:textId="77777777" w:rsidTr="005925B8">
        <w:trPr>
          <w:trHeight w:val="300"/>
        </w:trPr>
        <w:tc>
          <w:tcPr>
            <w:tcW w:w="1417" w:type="dxa"/>
            <w:hideMark/>
          </w:tcPr>
          <w:p w14:paraId="0F9BB38E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11 d.</w:t>
            </w:r>
          </w:p>
        </w:tc>
        <w:tc>
          <w:tcPr>
            <w:tcW w:w="3827" w:type="dxa"/>
            <w:hideMark/>
          </w:tcPr>
          <w:p w14:paraId="63441ADC" w14:textId="77777777" w:rsidR="000C69C3" w:rsidRPr="005925B8" w:rsidRDefault="000C69C3" w:rsidP="000C69C3">
            <w:pPr>
              <w:pStyle w:val="Antrats"/>
              <w:jc w:val="both"/>
            </w:pPr>
            <w:r w:rsidRPr="005925B8">
              <w:t>Karjeros planavimo diena Jurbarko Vytauto Didžiojo pagrindinės mokyklos 6b klasės mokiniams (susipažinimas su karininko profesija)*</w:t>
            </w:r>
          </w:p>
        </w:tc>
        <w:tc>
          <w:tcPr>
            <w:tcW w:w="2268" w:type="dxa"/>
            <w:hideMark/>
          </w:tcPr>
          <w:p w14:paraId="0B15E795" w14:textId="77777777" w:rsidR="000C69C3" w:rsidRDefault="000C69C3" w:rsidP="000C69C3">
            <w:pPr>
              <w:pStyle w:val="Antrats"/>
              <w:jc w:val="center"/>
            </w:pPr>
            <w:r w:rsidRPr="005925B8">
              <w:t xml:space="preserve">9 val. </w:t>
            </w:r>
          </w:p>
          <w:p w14:paraId="46C766AD" w14:textId="5982D443" w:rsidR="000C69C3" w:rsidRPr="005925B8" w:rsidRDefault="000C69C3" w:rsidP="000C69C3">
            <w:pPr>
              <w:pStyle w:val="Antrats"/>
              <w:jc w:val="center"/>
            </w:pPr>
            <w:r w:rsidRPr="005925B8">
              <w:t xml:space="preserve">LDK Kęstučio motorizuotasis pėstininkų </w:t>
            </w:r>
            <w:r w:rsidRPr="005925B8">
              <w:lastRenderedPageBreak/>
              <w:t>batalionas, Sakalinė, Tauragės r.</w:t>
            </w:r>
          </w:p>
        </w:tc>
        <w:tc>
          <w:tcPr>
            <w:tcW w:w="2409" w:type="dxa"/>
            <w:hideMark/>
          </w:tcPr>
          <w:p w14:paraId="168632E1" w14:textId="77777777" w:rsidR="000C69C3" w:rsidRDefault="000C69C3" w:rsidP="000C69C3">
            <w:pPr>
              <w:pStyle w:val="Antrats"/>
            </w:pPr>
            <w:r w:rsidRPr="005925B8">
              <w:lastRenderedPageBreak/>
              <w:t>L. Jancevičienė</w:t>
            </w:r>
          </w:p>
          <w:p w14:paraId="6ABAE53E" w14:textId="71379856" w:rsidR="000C69C3" w:rsidRPr="005925B8" w:rsidRDefault="000C69C3" w:rsidP="000C69C3">
            <w:pPr>
              <w:pStyle w:val="Antrats"/>
            </w:pPr>
            <w:r w:rsidRPr="005925B8">
              <w:t>J.</w:t>
            </w:r>
            <w:r>
              <w:t xml:space="preserve"> </w:t>
            </w:r>
            <w:r w:rsidRPr="005925B8">
              <w:t>Bastienė</w:t>
            </w:r>
          </w:p>
        </w:tc>
      </w:tr>
      <w:tr w:rsidR="000C69C3" w:rsidRPr="005925B8" w14:paraId="653AAF91" w14:textId="77777777" w:rsidTr="005925B8">
        <w:trPr>
          <w:trHeight w:val="300"/>
        </w:trPr>
        <w:tc>
          <w:tcPr>
            <w:tcW w:w="1417" w:type="dxa"/>
            <w:hideMark/>
          </w:tcPr>
          <w:p w14:paraId="63A4E4E5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11 d.</w:t>
            </w:r>
          </w:p>
        </w:tc>
        <w:tc>
          <w:tcPr>
            <w:tcW w:w="3827" w:type="dxa"/>
            <w:hideMark/>
          </w:tcPr>
          <w:p w14:paraId="47EE1FD9" w14:textId="77777777" w:rsidR="000C69C3" w:rsidRPr="005925B8" w:rsidRDefault="000C69C3" w:rsidP="000C69C3">
            <w:pPr>
              <w:pStyle w:val="Antrats"/>
              <w:jc w:val="both"/>
            </w:pPr>
            <w:r w:rsidRPr="005925B8">
              <w:t>Pradinių klasių mokinių konferencija „Aš pasaulyje, pasaulis manyje“*</w:t>
            </w:r>
          </w:p>
        </w:tc>
        <w:tc>
          <w:tcPr>
            <w:tcW w:w="2268" w:type="dxa"/>
            <w:hideMark/>
          </w:tcPr>
          <w:p w14:paraId="7D48399A" w14:textId="77777777" w:rsidR="000C69C3" w:rsidRDefault="000C69C3" w:rsidP="000C69C3">
            <w:pPr>
              <w:pStyle w:val="Antrats"/>
              <w:jc w:val="center"/>
            </w:pPr>
            <w:r w:rsidRPr="005925B8">
              <w:t>10</w:t>
            </w:r>
            <w:r>
              <w:t xml:space="preserve"> </w:t>
            </w:r>
            <w:r w:rsidRPr="005925B8">
              <w:t xml:space="preserve">val. </w:t>
            </w:r>
          </w:p>
          <w:p w14:paraId="1548AEF0" w14:textId="46852779" w:rsidR="000C69C3" w:rsidRPr="005925B8" w:rsidRDefault="000C69C3" w:rsidP="000C69C3">
            <w:pPr>
              <w:pStyle w:val="Antrats"/>
              <w:jc w:val="center"/>
            </w:pPr>
            <w:r w:rsidRPr="005925B8">
              <w:t>Jurbarko Naujamiesčio progimnazija</w:t>
            </w:r>
          </w:p>
        </w:tc>
        <w:tc>
          <w:tcPr>
            <w:tcW w:w="2409" w:type="dxa"/>
            <w:hideMark/>
          </w:tcPr>
          <w:p w14:paraId="21E503DF" w14:textId="77777777" w:rsidR="000C69C3" w:rsidRDefault="000C69C3" w:rsidP="000C69C3">
            <w:pPr>
              <w:pStyle w:val="Antrats"/>
            </w:pPr>
            <w:r w:rsidRPr="005925B8">
              <w:t>J. Tamošaitienė</w:t>
            </w:r>
          </w:p>
          <w:p w14:paraId="206BDE45" w14:textId="69D24AEA" w:rsidR="000C69C3" w:rsidRPr="005925B8" w:rsidRDefault="000C69C3" w:rsidP="000C69C3">
            <w:pPr>
              <w:pStyle w:val="Antrats"/>
            </w:pPr>
            <w:r w:rsidRPr="005925B8">
              <w:t>I. Naujokaitienė</w:t>
            </w:r>
          </w:p>
        </w:tc>
      </w:tr>
      <w:tr w:rsidR="000C69C3" w:rsidRPr="005925B8" w14:paraId="4AA2F3C6" w14:textId="77777777" w:rsidTr="005925B8">
        <w:trPr>
          <w:trHeight w:val="300"/>
        </w:trPr>
        <w:tc>
          <w:tcPr>
            <w:tcW w:w="1417" w:type="dxa"/>
            <w:hideMark/>
          </w:tcPr>
          <w:p w14:paraId="176E37DA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11 d.</w:t>
            </w:r>
          </w:p>
        </w:tc>
        <w:tc>
          <w:tcPr>
            <w:tcW w:w="3827" w:type="dxa"/>
            <w:hideMark/>
          </w:tcPr>
          <w:p w14:paraId="7A61686E" w14:textId="1267EC9D" w:rsidR="000C69C3" w:rsidRPr="005925B8" w:rsidRDefault="000C69C3" w:rsidP="000C69C3">
            <w:pPr>
              <w:pStyle w:val="Antrats"/>
              <w:jc w:val="both"/>
            </w:pPr>
            <w:r w:rsidRPr="005925B8">
              <w:t xml:space="preserve">Jurbarko „Ąžuoliuko“ mokyklos gamtosauginės programos ir „Varpelių“ PU grupės projekto „Išvykos </w:t>
            </w:r>
            <w:r w:rsidR="00ED5AE4">
              <w:t>–</w:t>
            </w:r>
            <w:r w:rsidRPr="005925B8">
              <w:t xml:space="preserve"> prasminga, naudinga ir įdomu“ 2024</w:t>
            </w:r>
            <w:r>
              <w:t>–</w:t>
            </w:r>
            <w:r w:rsidRPr="005925B8">
              <w:t>2025 m.</w:t>
            </w:r>
            <w:r>
              <w:t xml:space="preserve"> </w:t>
            </w:r>
            <w:r w:rsidRPr="005925B8">
              <w:t>m. įgyvendinimas</w:t>
            </w:r>
            <w:r w:rsidR="00ED5AE4">
              <w:t xml:space="preserve"> (e</w:t>
            </w:r>
            <w:r w:rsidRPr="005925B8">
              <w:t>dukacinė išvyka „Paukštis ar ne paukštis?“</w:t>
            </w:r>
            <w:r w:rsidR="00ED5AE4">
              <w:t>)</w:t>
            </w:r>
            <w:r w:rsidRPr="005925B8">
              <w:t>*</w:t>
            </w:r>
          </w:p>
        </w:tc>
        <w:tc>
          <w:tcPr>
            <w:tcW w:w="2268" w:type="dxa"/>
            <w:hideMark/>
          </w:tcPr>
          <w:p w14:paraId="0A0FFC67" w14:textId="77777777" w:rsidR="000C69C3" w:rsidRDefault="000C69C3" w:rsidP="000C69C3">
            <w:pPr>
              <w:pStyle w:val="Antrats"/>
              <w:jc w:val="center"/>
            </w:pPr>
            <w:r w:rsidRPr="005925B8">
              <w:t xml:space="preserve">8.30 val. </w:t>
            </w:r>
          </w:p>
          <w:p w14:paraId="05F033AF" w14:textId="50378A32" w:rsidR="000C69C3" w:rsidRPr="005925B8" w:rsidRDefault="000C69C3" w:rsidP="000C69C3">
            <w:pPr>
              <w:pStyle w:val="Antrats"/>
              <w:jc w:val="center"/>
            </w:pPr>
            <w:r>
              <w:t>Kauno</w:t>
            </w:r>
            <w:r w:rsidRPr="005925B8">
              <w:t xml:space="preserve"> zoologijos sodas</w:t>
            </w:r>
          </w:p>
        </w:tc>
        <w:tc>
          <w:tcPr>
            <w:tcW w:w="2409" w:type="dxa"/>
            <w:hideMark/>
          </w:tcPr>
          <w:p w14:paraId="294B21C0" w14:textId="77777777" w:rsidR="000C69C3" w:rsidRDefault="000C69C3" w:rsidP="000C69C3">
            <w:pPr>
              <w:pStyle w:val="Antrats"/>
            </w:pPr>
            <w:r w:rsidRPr="005925B8">
              <w:t>I. Krikštanienė</w:t>
            </w:r>
          </w:p>
          <w:p w14:paraId="6AFB6D74" w14:textId="425A8908" w:rsidR="000C69C3" w:rsidRPr="005925B8" w:rsidRDefault="000C69C3" w:rsidP="000C69C3">
            <w:pPr>
              <w:pStyle w:val="Antrats"/>
            </w:pPr>
            <w:r w:rsidRPr="005925B8">
              <w:t>G. Sabaliauskienė</w:t>
            </w:r>
          </w:p>
        </w:tc>
      </w:tr>
      <w:tr w:rsidR="000C69C3" w:rsidRPr="005925B8" w14:paraId="518C9D0C" w14:textId="77777777" w:rsidTr="005925B8">
        <w:trPr>
          <w:trHeight w:val="300"/>
        </w:trPr>
        <w:tc>
          <w:tcPr>
            <w:tcW w:w="1417" w:type="dxa"/>
            <w:hideMark/>
          </w:tcPr>
          <w:p w14:paraId="686EDDDA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11 d.</w:t>
            </w:r>
          </w:p>
        </w:tc>
        <w:tc>
          <w:tcPr>
            <w:tcW w:w="3827" w:type="dxa"/>
            <w:hideMark/>
          </w:tcPr>
          <w:p w14:paraId="0041D5C2" w14:textId="77777777" w:rsidR="000C69C3" w:rsidRPr="005925B8" w:rsidRDefault="000C69C3" w:rsidP="000C69C3">
            <w:pPr>
              <w:pStyle w:val="Antrats"/>
              <w:jc w:val="both"/>
            </w:pPr>
            <w:r w:rsidRPr="005925B8">
              <w:t>Jurbarko rajono Jaunųjų šaulių sąskrydis, skirtas „Atkurtai Lietuvos Nepriklausomybei 35“*</w:t>
            </w:r>
          </w:p>
        </w:tc>
        <w:tc>
          <w:tcPr>
            <w:tcW w:w="2268" w:type="dxa"/>
            <w:hideMark/>
          </w:tcPr>
          <w:p w14:paraId="2E7404F9" w14:textId="77777777" w:rsidR="000C69C3" w:rsidRDefault="000C69C3" w:rsidP="000C69C3">
            <w:pPr>
              <w:pStyle w:val="Antrats"/>
              <w:jc w:val="center"/>
            </w:pPr>
            <w:r w:rsidRPr="005925B8">
              <w:t xml:space="preserve">16 val. </w:t>
            </w:r>
          </w:p>
          <w:p w14:paraId="78B2139E" w14:textId="2647E049" w:rsidR="000C69C3" w:rsidRPr="005925B8" w:rsidRDefault="000C69C3" w:rsidP="000C69C3">
            <w:pPr>
              <w:pStyle w:val="Antrats"/>
              <w:jc w:val="center"/>
            </w:pPr>
            <w:r w:rsidRPr="005925B8">
              <w:t>Jurbarko Antano Giedraičio-Giedriaus gimnazijos sporto salė</w:t>
            </w:r>
          </w:p>
        </w:tc>
        <w:tc>
          <w:tcPr>
            <w:tcW w:w="2409" w:type="dxa"/>
            <w:hideMark/>
          </w:tcPr>
          <w:p w14:paraId="62A791AE" w14:textId="77777777" w:rsidR="000C69C3" w:rsidRPr="005925B8" w:rsidRDefault="000C69C3" w:rsidP="000C69C3">
            <w:pPr>
              <w:pStyle w:val="Antrats"/>
            </w:pPr>
            <w:r w:rsidRPr="005925B8">
              <w:t>L. Klijūnas</w:t>
            </w:r>
          </w:p>
        </w:tc>
      </w:tr>
      <w:tr w:rsidR="000C69C3" w:rsidRPr="005925B8" w14:paraId="6F78934B" w14:textId="77777777" w:rsidTr="005925B8">
        <w:trPr>
          <w:trHeight w:val="300"/>
        </w:trPr>
        <w:tc>
          <w:tcPr>
            <w:tcW w:w="1417" w:type="dxa"/>
            <w:hideMark/>
          </w:tcPr>
          <w:p w14:paraId="1A71B139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11 d.</w:t>
            </w:r>
          </w:p>
        </w:tc>
        <w:tc>
          <w:tcPr>
            <w:tcW w:w="3827" w:type="dxa"/>
            <w:hideMark/>
          </w:tcPr>
          <w:p w14:paraId="16A8A5B6" w14:textId="74AB1E5C" w:rsidR="000C69C3" w:rsidRPr="005925B8" w:rsidRDefault="000C69C3" w:rsidP="000C69C3">
            <w:pPr>
              <w:pStyle w:val="Antrats"/>
              <w:jc w:val="both"/>
            </w:pPr>
            <w:r w:rsidRPr="005925B8">
              <w:t>„Makaronų tiltų</w:t>
            </w:r>
            <w:r w:rsidR="00A42D49">
              <w:t>“</w:t>
            </w:r>
            <w:r w:rsidRPr="005925B8">
              <w:t xml:space="preserve"> čempionatas, Jurbarko rajono bendrojo lavinimo mokyklų etapas*</w:t>
            </w:r>
          </w:p>
        </w:tc>
        <w:tc>
          <w:tcPr>
            <w:tcW w:w="2268" w:type="dxa"/>
            <w:hideMark/>
          </w:tcPr>
          <w:p w14:paraId="05B353AC" w14:textId="77777777" w:rsidR="000C69C3" w:rsidRDefault="000C69C3" w:rsidP="000C69C3">
            <w:pPr>
              <w:pStyle w:val="Antrats"/>
              <w:jc w:val="center"/>
            </w:pPr>
            <w:r w:rsidRPr="005925B8">
              <w:t xml:space="preserve">11 val. </w:t>
            </w:r>
          </w:p>
          <w:p w14:paraId="5EE9EDF7" w14:textId="33EF7DA1" w:rsidR="000C69C3" w:rsidRPr="005925B8" w:rsidRDefault="000C69C3" w:rsidP="000C69C3">
            <w:pPr>
              <w:pStyle w:val="Antrats"/>
              <w:jc w:val="center"/>
            </w:pPr>
            <w:r w:rsidRPr="005925B8">
              <w:t>Jurbarko Antano Giedraičio-Giedriaus gimnazijos aktų salė</w:t>
            </w:r>
          </w:p>
        </w:tc>
        <w:tc>
          <w:tcPr>
            <w:tcW w:w="2409" w:type="dxa"/>
            <w:hideMark/>
          </w:tcPr>
          <w:p w14:paraId="4F5AF512" w14:textId="77777777" w:rsidR="000C69C3" w:rsidRPr="005925B8" w:rsidRDefault="000C69C3" w:rsidP="000C69C3">
            <w:pPr>
              <w:pStyle w:val="Antrats"/>
            </w:pPr>
            <w:r w:rsidRPr="005925B8">
              <w:t>A. Zikienė</w:t>
            </w:r>
          </w:p>
        </w:tc>
      </w:tr>
      <w:tr w:rsidR="000C69C3" w:rsidRPr="005925B8" w14:paraId="0EC824C0" w14:textId="77777777" w:rsidTr="005925B8">
        <w:trPr>
          <w:trHeight w:val="300"/>
        </w:trPr>
        <w:tc>
          <w:tcPr>
            <w:tcW w:w="1417" w:type="dxa"/>
          </w:tcPr>
          <w:p w14:paraId="160ED4E2" w14:textId="536C710A" w:rsidR="000C69C3" w:rsidRPr="005925B8" w:rsidRDefault="000C69C3" w:rsidP="000C69C3">
            <w:pPr>
              <w:pStyle w:val="Antrats"/>
              <w:jc w:val="center"/>
            </w:pPr>
            <w:r>
              <w:t>11 d.</w:t>
            </w:r>
          </w:p>
        </w:tc>
        <w:tc>
          <w:tcPr>
            <w:tcW w:w="3827" w:type="dxa"/>
          </w:tcPr>
          <w:p w14:paraId="5209B220" w14:textId="023969D9" w:rsidR="000C69C3" w:rsidRPr="005925B8" w:rsidRDefault="000C69C3" w:rsidP="000C69C3">
            <w:pPr>
              <w:pStyle w:val="Antrats"/>
              <w:jc w:val="both"/>
            </w:pPr>
            <w:r>
              <w:t>Jurbarko rajono jaunųjų šaulių išvyka į atvirų durų dieną Generolo Jono Žemaičio Lietuvos karo akademijoje*</w:t>
            </w:r>
          </w:p>
        </w:tc>
        <w:tc>
          <w:tcPr>
            <w:tcW w:w="2268" w:type="dxa"/>
          </w:tcPr>
          <w:p w14:paraId="1C12BD7D" w14:textId="77777777" w:rsidR="000C69C3" w:rsidRDefault="000C69C3" w:rsidP="000C69C3">
            <w:pPr>
              <w:pStyle w:val="Antrats"/>
              <w:jc w:val="center"/>
            </w:pPr>
            <w:r>
              <w:t xml:space="preserve">10 val. </w:t>
            </w:r>
          </w:p>
          <w:p w14:paraId="59034F2A" w14:textId="2B209577" w:rsidR="000C69C3" w:rsidRPr="005925B8" w:rsidRDefault="000C69C3" w:rsidP="000C69C3">
            <w:pPr>
              <w:pStyle w:val="Antrats"/>
              <w:jc w:val="center"/>
            </w:pPr>
            <w:r>
              <w:t>Vilnius</w:t>
            </w:r>
          </w:p>
        </w:tc>
        <w:tc>
          <w:tcPr>
            <w:tcW w:w="2409" w:type="dxa"/>
          </w:tcPr>
          <w:p w14:paraId="6F00DA6B" w14:textId="2934F3F6" w:rsidR="000C69C3" w:rsidRPr="005925B8" w:rsidRDefault="000C69C3" w:rsidP="000C69C3">
            <w:pPr>
              <w:pStyle w:val="Antrats"/>
            </w:pPr>
            <w:r>
              <w:t xml:space="preserve">J. Mockaitienė </w:t>
            </w:r>
          </w:p>
        </w:tc>
      </w:tr>
      <w:tr w:rsidR="000C69C3" w:rsidRPr="005925B8" w14:paraId="19D97383" w14:textId="77777777" w:rsidTr="005925B8">
        <w:trPr>
          <w:trHeight w:val="300"/>
        </w:trPr>
        <w:tc>
          <w:tcPr>
            <w:tcW w:w="1417" w:type="dxa"/>
            <w:hideMark/>
          </w:tcPr>
          <w:p w14:paraId="7FB7A9B1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12 d.</w:t>
            </w:r>
          </w:p>
        </w:tc>
        <w:tc>
          <w:tcPr>
            <w:tcW w:w="3827" w:type="dxa"/>
            <w:hideMark/>
          </w:tcPr>
          <w:p w14:paraId="43F5D879" w14:textId="1349E674" w:rsidR="000C69C3" w:rsidRPr="005925B8" w:rsidRDefault="00ED5AE4" w:rsidP="000C69C3">
            <w:pPr>
              <w:pStyle w:val="Antrats"/>
              <w:jc w:val="both"/>
            </w:pPr>
            <w:r w:rsidRPr="00224160">
              <w:rPr>
                <w:szCs w:val="24"/>
              </w:rPr>
              <w:t>Lietuvos jaunųjų matematikų mokyklos (LJMM) baigiamasis renginys</w:t>
            </w:r>
            <w:r>
              <w:rPr>
                <w:szCs w:val="24"/>
              </w:rPr>
              <w:t xml:space="preserve"> </w:t>
            </w:r>
            <w:r w:rsidRPr="00224160">
              <w:rPr>
                <w:szCs w:val="24"/>
              </w:rPr>
              <w:t>(baigiamosios užduoties sprendimas)*</w:t>
            </w:r>
          </w:p>
        </w:tc>
        <w:tc>
          <w:tcPr>
            <w:tcW w:w="2268" w:type="dxa"/>
            <w:hideMark/>
          </w:tcPr>
          <w:p w14:paraId="076EA020" w14:textId="77777777" w:rsidR="000C69C3" w:rsidRDefault="000C69C3" w:rsidP="000C69C3">
            <w:pPr>
              <w:pStyle w:val="Antrats"/>
              <w:jc w:val="center"/>
            </w:pPr>
            <w:r w:rsidRPr="005925B8">
              <w:t>10 val.</w:t>
            </w:r>
          </w:p>
          <w:p w14:paraId="497E6675" w14:textId="3C11F51A" w:rsidR="000C69C3" w:rsidRPr="005925B8" w:rsidRDefault="00ED5AE4" w:rsidP="000C69C3">
            <w:pPr>
              <w:pStyle w:val="Antrats"/>
              <w:jc w:val="center"/>
            </w:pPr>
            <w:r w:rsidRPr="00224160">
              <w:rPr>
                <w:szCs w:val="24"/>
              </w:rPr>
              <w:t>Vilniaus universitetas matematikos ir informatikos fakultetas</w:t>
            </w:r>
          </w:p>
        </w:tc>
        <w:tc>
          <w:tcPr>
            <w:tcW w:w="2409" w:type="dxa"/>
            <w:hideMark/>
          </w:tcPr>
          <w:p w14:paraId="327B37A1" w14:textId="77777777" w:rsidR="00ED5AE4" w:rsidRDefault="000C69C3" w:rsidP="000C69C3">
            <w:pPr>
              <w:pStyle w:val="Antrats"/>
              <w:rPr>
                <w:szCs w:val="24"/>
              </w:rPr>
            </w:pPr>
            <w:r w:rsidRPr="005925B8">
              <w:t>A. Zikienė</w:t>
            </w:r>
            <w:r w:rsidR="00ED5AE4" w:rsidRPr="00224160">
              <w:rPr>
                <w:szCs w:val="24"/>
              </w:rPr>
              <w:t xml:space="preserve"> </w:t>
            </w:r>
          </w:p>
          <w:p w14:paraId="112D81CE" w14:textId="2F7EE746" w:rsidR="000C69C3" w:rsidRPr="005925B8" w:rsidRDefault="00ED5AE4" w:rsidP="000C69C3">
            <w:pPr>
              <w:pStyle w:val="Antrats"/>
            </w:pPr>
            <w:r w:rsidRPr="00224160">
              <w:rPr>
                <w:szCs w:val="24"/>
              </w:rPr>
              <w:t>O. Gudžiūnienė</w:t>
            </w:r>
          </w:p>
        </w:tc>
      </w:tr>
      <w:tr w:rsidR="000C69C3" w:rsidRPr="005925B8" w14:paraId="482564E7" w14:textId="77777777" w:rsidTr="005925B8">
        <w:trPr>
          <w:trHeight w:val="300"/>
        </w:trPr>
        <w:tc>
          <w:tcPr>
            <w:tcW w:w="1417" w:type="dxa"/>
            <w:hideMark/>
          </w:tcPr>
          <w:p w14:paraId="46311A7E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15 d.</w:t>
            </w:r>
          </w:p>
        </w:tc>
        <w:tc>
          <w:tcPr>
            <w:tcW w:w="3827" w:type="dxa"/>
            <w:hideMark/>
          </w:tcPr>
          <w:p w14:paraId="64D22C90" w14:textId="33304954" w:rsidR="000C69C3" w:rsidRPr="005925B8" w:rsidRDefault="000C69C3" w:rsidP="000C69C3">
            <w:pPr>
              <w:pStyle w:val="Antrats"/>
              <w:jc w:val="both"/>
            </w:pPr>
            <w:r w:rsidRPr="005925B8">
              <w:t>5-oji Lietuvos mokinių geografijos olimpiada (7–8 kl.)</w:t>
            </w:r>
            <w:r>
              <w:t>, atrankos etapas (nuotoliniu būdu)</w:t>
            </w:r>
            <w:r w:rsidRPr="005925B8">
              <w:t>*</w:t>
            </w:r>
          </w:p>
        </w:tc>
        <w:tc>
          <w:tcPr>
            <w:tcW w:w="2268" w:type="dxa"/>
            <w:hideMark/>
          </w:tcPr>
          <w:p w14:paraId="353651DD" w14:textId="77777777" w:rsidR="000C69C3" w:rsidRDefault="000C69C3" w:rsidP="000C69C3">
            <w:pPr>
              <w:pStyle w:val="Antrats"/>
              <w:jc w:val="center"/>
            </w:pPr>
            <w:r w:rsidRPr="005925B8">
              <w:t xml:space="preserve">10 val. </w:t>
            </w:r>
          </w:p>
          <w:p w14:paraId="6E047384" w14:textId="78321AAD" w:rsidR="000C69C3" w:rsidRPr="005925B8" w:rsidRDefault="000C69C3" w:rsidP="000C69C3">
            <w:pPr>
              <w:pStyle w:val="Antrats"/>
              <w:jc w:val="center"/>
            </w:pPr>
            <w:r w:rsidRPr="005925B8">
              <w:t>Jurbarko Naujamiesčio progimnazija</w:t>
            </w:r>
          </w:p>
        </w:tc>
        <w:tc>
          <w:tcPr>
            <w:tcW w:w="2409" w:type="dxa"/>
            <w:hideMark/>
          </w:tcPr>
          <w:p w14:paraId="3BD07BAD" w14:textId="77777777" w:rsidR="000C69C3" w:rsidRPr="005925B8" w:rsidRDefault="000C69C3" w:rsidP="000C69C3">
            <w:pPr>
              <w:pStyle w:val="Antrats"/>
            </w:pPr>
            <w:r w:rsidRPr="005925B8">
              <w:t>L. Knašienė</w:t>
            </w:r>
          </w:p>
        </w:tc>
      </w:tr>
      <w:tr w:rsidR="000C69C3" w:rsidRPr="005925B8" w14:paraId="7E9C9DE5" w14:textId="77777777" w:rsidTr="00ED5AE4">
        <w:trPr>
          <w:trHeight w:val="300"/>
        </w:trPr>
        <w:tc>
          <w:tcPr>
            <w:tcW w:w="1417" w:type="dxa"/>
            <w:shd w:val="clear" w:color="auto" w:fill="auto"/>
            <w:hideMark/>
          </w:tcPr>
          <w:p w14:paraId="5D9CCF94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15 d.</w:t>
            </w:r>
          </w:p>
        </w:tc>
        <w:tc>
          <w:tcPr>
            <w:tcW w:w="3827" w:type="dxa"/>
            <w:shd w:val="clear" w:color="auto" w:fill="auto"/>
            <w:hideMark/>
          </w:tcPr>
          <w:p w14:paraId="63D43C8D" w14:textId="77777777" w:rsidR="000C69C3" w:rsidRPr="005925B8" w:rsidRDefault="000C69C3" w:rsidP="000C69C3">
            <w:pPr>
              <w:pStyle w:val="Antrats"/>
              <w:jc w:val="both"/>
            </w:pPr>
            <w:r w:rsidRPr="005925B8">
              <w:t>BUM kaimo vietovių stalo teniso varžybos (merginų ir vaikinų 2008 m. gimimo ir jaunesnių)*</w:t>
            </w:r>
          </w:p>
        </w:tc>
        <w:tc>
          <w:tcPr>
            <w:tcW w:w="2268" w:type="dxa"/>
            <w:shd w:val="clear" w:color="auto" w:fill="auto"/>
            <w:hideMark/>
          </w:tcPr>
          <w:p w14:paraId="6023DA9E" w14:textId="4CA2831D" w:rsidR="000C69C3" w:rsidRPr="005925B8" w:rsidRDefault="000C69C3" w:rsidP="000C69C3">
            <w:pPr>
              <w:pStyle w:val="Antrats"/>
              <w:jc w:val="center"/>
            </w:pPr>
            <w:r w:rsidRPr="005925B8">
              <w:t>10 val. Skirsnemunės J.</w:t>
            </w:r>
            <w:r>
              <w:t> </w:t>
            </w:r>
            <w:r w:rsidRPr="005925B8">
              <w:t>Baltrušaičio pagr</w:t>
            </w:r>
            <w:r>
              <w:t>indinė</w:t>
            </w:r>
            <w:r w:rsidRPr="005925B8">
              <w:t xml:space="preserve"> mokykla</w:t>
            </w:r>
          </w:p>
        </w:tc>
        <w:tc>
          <w:tcPr>
            <w:tcW w:w="2409" w:type="dxa"/>
            <w:shd w:val="clear" w:color="auto" w:fill="auto"/>
            <w:hideMark/>
          </w:tcPr>
          <w:p w14:paraId="5A86C0BB" w14:textId="7FEF5E3A" w:rsidR="000C69C3" w:rsidRPr="005925B8" w:rsidRDefault="000C69C3" w:rsidP="000C69C3">
            <w:pPr>
              <w:pStyle w:val="Antrats"/>
            </w:pPr>
            <w:r w:rsidRPr="005925B8">
              <w:t>LINEŠA</w:t>
            </w:r>
            <w:r>
              <w:t xml:space="preserve"> </w:t>
            </w:r>
            <w:r w:rsidRPr="005925B8">
              <w:t>/ Jurbarko SC</w:t>
            </w:r>
          </w:p>
        </w:tc>
      </w:tr>
      <w:tr w:rsidR="000C69C3" w:rsidRPr="005925B8" w14:paraId="69950ED9" w14:textId="77777777" w:rsidTr="005925B8">
        <w:trPr>
          <w:trHeight w:val="300"/>
        </w:trPr>
        <w:tc>
          <w:tcPr>
            <w:tcW w:w="1417" w:type="dxa"/>
            <w:hideMark/>
          </w:tcPr>
          <w:p w14:paraId="596263D5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15 d.</w:t>
            </w:r>
          </w:p>
        </w:tc>
        <w:tc>
          <w:tcPr>
            <w:tcW w:w="3827" w:type="dxa"/>
            <w:hideMark/>
          </w:tcPr>
          <w:p w14:paraId="2E9CD625" w14:textId="0EEF3288" w:rsidR="000C69C3" w:rsidRPr="005925B8" w:rsidRDefault="000C69C3" w:rsidP="000C69C3">
            <w:pPr>
              <w:pStyle w:val="Antrats"/>
              <w:jc w:val="both"/>
            </w:pPr>
            <w:r>
              <w:t>N</w:t>
            </w:r>
            <w:r w:rsidRPr="005925B8">
              <w:t>etradicinė anglų kalbos pamoka kitoje</w:t>
            </w:r>
            <w:r>
              <w:t xml:space="preserve"> </w:t>
            </w:r>
            <w:r w:rsidRPr="005925B8">
              <w:t>aplinkoje Jurbarko Naujamiesčio progimnazijos 6–7 kl</w:t>
            </w:r>
            <w:r w:rsidR="00ED5AE4">
              <w:t>.</w:t>
            </w:r>
            <w:r w:rsidRPr="005925B8">
              <w:t xml:space="preserve"> mokiniams</w:t>
            </w:r>
            <w:r>
              <w:t xml:space="preserve"> (</w:t>
            </w:r>
            <w:r w:rsidRPr="005925B8">
              <w:t>spektaklis</w:t>
            </w:r>
            <w:r>
              <w:t xml:space="preserve"> </w:t>
            </w:r>
            <w:r w:rsidRPr="005925B8">
              <w:t>„Dr.</w:t>
            </w:r>
            <w:r w:rsidR="00ED5AE4">
              <w:t> </w:t>
            </w:r>
            <w:r w:rsidRPr="005925B8">
              <w:t>Jekyll and Mr. Hyde“</w:t>
            </w:r>
            <w:r>
              <w:t>)</w:t>
            </w:r>
            <w:r w:rsidRPr="005925B8">
              <w:t>*</w:t>
            </w:r>
          </w:p>
        </w:tc>
        <w:tc>
          <w:tcPr>
            <w:tcW w:w="2268" w:type="dxa"/>
            <w:hideMark/>
          </w:tcPr>
          <w:p w14:paraId="605B61F4" w14:textId="6FF9DB80" w:rsidR="000C69C3" w:rsidRDefault="000C69C3" w:rsidP="000C69C3">
            <w:pPr>
              <w:pStyle w:val="Antrats"/>
              <w:jc w:val="center"/>
            </w:pPr>
            <w:r w:rsidRPr="005925B8">
              <w:t xml:space="preserve">11 val. </w:t>
            </w:r>
          </w:p>
          <w:p w14:paraId="51D01545" w14:textId="141FB8F3" w:rsidR="000C69C3" w:rsidRPr="005925B8" w:rsidRDefault="000C69C3" w:rsidP="000C69C3">
            <w:pPr>
              <w:pStyle w:val="Antrats"/>
              <w:jc w:val="center"/>
            </w:pPr>
            <w:r w:rsidRPr="005925B8">
              <w:t>VDU didžioji salė</w:t>
            </w:r>
            <w:r>
              <w:t xml:space="preserve">, </w:t>
            </w:r>
            <w:r w:rsidRPr="005925B8">
              <w:t>Kaunas</w:t>
            </w:r>
          </w:p>
        </w:tc>
        <w:tc>
          <w:tcPr>
            <w:tcW w:w="2409" w:type="dxa"/>
            <w:hideMark/>
          </w:tcPr>
          <w:p w14:paraId="013B2EBA" w14:textId="77777777" w:rsidR="000C69C3" w:rsidRDefault="000C69C3" w:rsidP="000C69C3">
            <w:pPr>
              <w:pStyle w:val="Antrats"/>
            </w:pPr>
            <w:r w:rsidRPr="005925B8">
              <w:t>D. Petrauskaitė</w:t>
            </w:r>
          </w:p>
          <w:p w14:paraId="36CCCB03" w14:textId="567C575B" w:rsidR="000C69C3" w:rsidRPr="005925B8" w:rsidRDefault="000C69C3" w:rsidP="000C69C3">
            <w:pPr>
              <w:pStyle w:val="Antrats"/>
            </w:pPr>
            <w:r w:rsidRPr="005925B8">
              <w:t>R. Tirlikienė</w:t>
            </w:r>
          </w:p>
        </w:tc>
      </w:tr>
      <w:tr w:rsidR="000C69C3" w:rsidRPr="005925B8" w14:paraId="2272F9B2" w14:textId="77777777" w:rsidTr="005925B8">
        <w:trPr>
          <w:trHeight w:val="300"/>
        </w:trPr>
        <w:tc>
          <w:tcPr>
            <w:tcW w:w="1417" w:type="dxa"/>
            <w:hideMark/>
          </w:tcPr>
          <w:p w14:paraId="16679618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16 d.</w:t>
            </w:r>
          </w:p>
        </w:tc>
        <w:tc>
          <w:tcPr>
            <w:tcW w:w="3827" w:type="dxa"/>
            <w:hideMark/>
          </w:tcPr>
          <w:p w14:paraId="1EF5C27B" w14:textId="1AF2C834" w:rsidR="000C69C3" w:rsidRPr="005925B8" w:rsidRDefault="000C69C3" w:rsidP="000C69C3">
            <w:pPr>
              <w:pStyle w:val="Antrats"/>
              <w:jc w:val="both"/>
            </w:pPr>
            <w:r w:rsidRPr="005925B8">
              <w:t>Jurbarko Antano Giedraičio-Giedriaus gimnazijos IA ir IC kl</w:t>
            </w:r>
            <w:r w:rsidR="00ED5AE4">
              <w:t>.</w:t>
            </w:r>
            <w:r w:rsidRPr="005925B8">
              <w:t xml:space="preserve"> mokinių anglų kalbos ir etikos pamoka kitaip </w:t>
            </w:r>
            <w:r>
              <w:t>(spektaklis „</w:t>
            </w:r>
            <w:r w:rsidRPr="005925B8">
              <w:t>LĖ-KIAU-LĖ-KIAU</w:t>
            </w:r>
            <w:r>
              <w:t>“)</w:t>
            </w:r>
            <w:r w:rsidRPr="005925B8">
              <w:t>*</w:t>
            </w:r>
          </w:p>
        </w:tc>
        <w:tc>
          <w:tcPr>
            <w:tcW w:w="2268" w:type="dxa"/>
            <w:hideMark/>
          </w:tcPr>
          <w:p w14:paraId="58F5A957" w14:textId="77777777" w:rsidR="000C69C3" w:rsidRDefault="000C69C3" w:rsidP="000C69C3">
            <w:pPr>
              <w:pStyle w:val="Antrats"/>
              <w:jc w:val="center"/>
            </w:pPr>
            <w:r w:rsidRPr="005925B8">
              <w:t xml:space="preserve">13.30 val. </w:t>
            </w:r>
          </w:p>
          <w:p w14:paraId="55329F28" w14:textId="1FF36EFD" w:rsidR="000C69C3" w:rsidRPr="005925B8" w:rsidRDefault="000C69C3" w:rsidP="000C69C3">
            <w:pPr>
              <w:pStyle w:val="Antrats"/>
              <w:jc w:val="center"/>
            </w:pPr>
            <w:r w:rsidRPr="005925B8">
              <w:t>Kauno valstybinis dramos teatras</w:t>
            </w:r>
          </w:p>
        </w:tc>
        <w:tc>
          <w:tcPr>
            <w:tcW w:w="2409" w:type="dxa"/>
            <w:hideMark/>
          </w:tcPr>
          <w:p w14:paraId="01D4CFE1" w14:textId="77777777" w:rsidR="000C69C3" w:rsidRDefault="000C69C3" w:rsidP="000C69C3">
            <w:pPr>
              <w:pStyle w:val="Antrats"/>
            </w:pPr>
            <w:r w:rsidRPr="005925B8">
              <w:t>G. Bajorinaitė</w:t>
            </w:r>
          </w:p>
          <w:p w14:paraId="12109D65" w14:textId="5EC89E1E" w:rsidR="000C69C3" w:rsidRPr="005925B8" w:rsidRDefault="000C69C3" w:rsidP="000C69C3">
            <w:pPr>
              <w:pStyle w:val="Antrats"/>
            </w:pPr>
            <w:r w:rsidRPr="005925B8">
              <w:t>V. Klepikovienė</w:t>
            </w:r>
          </w:p>
        </w:tc>
      </w:tr>
      <w:tr w:rsidR="000C69C3" w:rsidRPr="005925B8" w14:paraId="553AA8B1" w14:textId="77777777" w:rsidTr="005925B8">
        <w:trPr>
          <w:trHeight w:val="300"/>
        </w:trPr>
        <w:tc>
          <w:tcPr>
            <w:tcW w:w="1417" w:type="dxa"/>
            <w:hideMark/>
          </w:tcPr>
          <w:p w14:paraId="2FE1D883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16 d.</w:t>
            </w:r>
          </w:p>
        </w:tc>
        <w:tc>
          <w:tcPr>
            <w:tcW w:w="3827" w:type="dxa"/>
            <w:hideMark/>
          </w:tcPr>
          <w:p w14:paraId="063BF1EF" w14:textId="3E46AF3F" w:rsidR="000C69C3" w:rsidRPr="005925B8" w:rsidRDefault="000C69C3" w:rsidP="000C69C3">
            <w:pPr>
              <w:pStyle w:val="Antrats"/>
              <w:jc w:val="both"/>
            </w:pPr>
            <w:r w:rsidRPr="005925B8">
              <w:t>Jurbarko rajono IV klasių mokinių 2024–2025 mokslo metų matematikos olimpiada</w:t>
            </w:r>
            <w:r>
              <w:t>*</w:t>
            </w:r>
          </w:p>
        </w:tc>
        <w:tc>
          <w:tcPr>
            <w:tcW w:w="2268" w:type="dxa"/>
            <w:hideMark/>
          </w:tcPr>
          <w:p w14:paraId="0B14F6A4" w14:textId="77777777" w:rsidR="000C69C3" w:rsidRDefault="000C69C3" w:rsidP="000C69C3">
            <w:pPr>
              <w:pStyle w:val="Antrats"/>
              <w:jc w:val="center"/>
            </w:pPr>
            <w:r w:rsidRPr="005925B8">
              <w:t xml:space="preserve">11 val. </w:t>
            </w:r>
          </w:p>
          <w:p w14:paraId="44BD1738" w14:textId="530F3FF2" w:rsidR="000C69C3" w:rsidRPr="005925B8" w:rsidRDefault="000C69C3" w:rsidP="000C69C3">
            <w:pPr>
              <w:pStyle w:val="Antrats"/>
              <w:jc w:val="center"/>
            </w:pPr>
            <w:r w:rsidRPr="005925B8">
              <w:lastRenderedPageBreak/>
              <w:t>Jurbarko Vytauto Didžiojo pagrindinė mokykla</w:t>
            </w:r>
          </w:p>
        </w:tc>
        <w:tc>
          <w:tcPr>
            <w:tcW w:w="2409" w:type="dxa"/>
            <w:hideMark/>
          </w:tcPr>
          <w:p w14:paraId="25309E6E" w14:textId="77777777" w:rsidR="000C69C3" w:rsidRPr="005925B8" w:rsidRDefault="000C69C3" w:rsidP="000C69C3">
            <w:pPr>
              <w:pStyle w:val="Antrats"/>
            </w:pPr>
            <w:r w:rsidRPr="005925B8">
              <w:lastRenderedPageBreak/>
              <w:t>R. Beinerienė</w:t>
            </w:r>
          </w:p>
        </w:tc>
      </w:tr>
      <w:tr w:rsidR="000C69C3" w:rsidRPr="005925B8" w14:paraId="7B1FB8A5" w14:textId="77777777" w:rsidTr="005925B8">
        <w:trPr>
          <w:trHeight w:val="315"/>
        </w:trPr>
        <w:tc>
          <w:tcPr>
            <w:tcW w:w="1417" w:type="dxa"/>
            <w:hideMark/>
          </w:tcPr>
          <w:p w14:paraId="46667A1F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16 d.</w:t>
            </w:r>
          </w:p>
        </w:tc>
        <w:tc>
          <w:tcPr>
            <w:tcW w:w="3827" w:type="dxa"/>
            <w:hideMark/>
          </w:tcPr>
          <w:p w14:paraId="6467DFB6" w14:textId="75E9895E" w:rsidR="000C69C3" w:rsidRPr="005925B8" w:rsidRDefault="000C69C3" w:rsidP="000C69C3">
            <w:pPr>
              <w:pStyle w:val="Antrats"/>
              <w:jc w:val="both"/>
            </w:pPr>
            <w:r w:rsidRPr="005925B8">
              <w:t xml:space="preserve">Jurbarko vaikų lopšelio-darželio „Nykštukas“ PU „Spalviukų“ grupės </w:t>
            </w:r>
            <w:r w:rsidR="00004E7C">
              <w:t xml:space="preserve">išvyka </w:t>
            </w:r>
            <w:r w:rsidRPr="005925B8">
              <w:t>į Zanavykų muziejų</w:t>
            </w:r>
            <w:r w:rsidR="004505ED">
              <w:t xml:space="preserve"> (e</w:t>
            </w:r>
            <w:r w:rsidRPr="005925B8">
              <w:t>dukacija „Zuikio lauktuvės“</w:t>
            </w:r>
            <w:r w:rsidR="004505ED">
              <w:t>)</w:t>
            </w:r>
            <w:r w:rsidRPr="005925B8">
              <w:t>*</w:t>
            </w:r>
          </w:p>
        </w:tc>
        <w:tc>
          <w:tcPr>
            <w:tcW w:w="2268" w:type="dxa"/>
            <w:hideMark/>
          </w:tcPr>
          <w:p w14:paraId="6BCCE9B4" w14:textId="426BEC46" w:rsidR="000C69C3" w:rsidRDefault="000C69C3" w:rsidP="000C69C3">
            <w:pPr>
              <w:pStyle w:val="Antrats"/>
              <w:jc w:val="center"/>
            </w:pPr>
            <w:r w:rsidRPr="005925B8">
              <w:t>10val.</w:t>
            </w:r>
          </w:p>
          <w:p w14:paraId="7FFE2AE5" w14:textId="7DBD8CBB" w:rsidR="000C69C3" w:rsidRPr="005925B8" w:rsidRDefault="000C69C3" w:rsidP="000C69C3">
            <w:pPr>
              <w:pStyle w:val="Antrats"/>
              <w:jc w:val="center"/>
            </w:pPr>
            <w:r w:rsidRPr="005925B8">
              <w:t xml:space="preserve"> Zanavykų muziejus</w:t>
            </w:r>
          </w:p>
        </w:tc>
        <w:tc>
          <w:tcPr>
            <w:tcW w:w="2409" w:type="dxa"/>
            <w:hideMark/>
          </w:tcPr>
          <w:p w14:paraId="54C094F7" w14:textId="77777777" w:rsidR="000C69C3" w:rsidRPr="005925B8" w:rsidRDefault="000C69C3" w:rsidP="000C69C3">
            <w:pPr>
              <w:pStyle w:val="Antrats"/>
            </w:pPr>
            <w:r w:rsidRPr="005925B8">
              <w:t>A. Povilaitienė</w:t>
            </w:r>
          </w:p>
        </w:tc>
      </w:tr>
      <w:tr w:rsidR="000C69C3" w:rsidRPr="005925B8" w14:paraId="553D1BC5" w14:textId="77777777" w:rsidTr="005925B8">
        <w:trPr>
          <w:trHeight w:val="315"/>
        </w:trPr>
        <w:tc>
          <w:tcPr>
            <w:tcW w:w="1417" w:type="dxa"/>
          </w:tcPr>
          <w:p w14:paraId="70E0DA97" w14:textId="2DD13681" w:rsidR="000C69C3" w:rsidRPr="005925B8" w:rsidRDefault="000C69C3" w:rsidP="000C69C3">
            <w:pPr>
              <w:pStyle w:val="Antrats"/>
              <w:jc w:val="center"/>
            </w:pPr>
            <w:r>
              <w:t>17 d.</w:t>
            </w:r>
          </w:p>
        </w:tc>
        <w:tc>
          <w:tcPr>
            <w:tcW w:w="3827" w:type="dxa"/>
          </w:tcPr>
          <w:p w14:paraId="7D2EBB14" w14:textId="37A65F75" w:rsidR="000C69C3" w:rsidRPr="005925B8" w:rsidRDefault="000C69C3" w:rsidP="000C69C3">
            <w:pPr>
              <w:pStyle w:val="Antrats"/>
              <w:jc w:val="both"/>
            </w:pPr>
            <w:r w:rsidRPr="005925B8">
              <w:t>5-oji Lietuvos mokinių geografijos olimpiada (7–8 kl.)</w:t>
            </w:r>
            <w:r>
              <w:t>, šalies etapas (nuotoliniu būdu)</w:t>
            </w:r>
            <w:r w:rsidRPr="005925B8">
              <w:t>*</w:t>
            </w:r>
          </w:p>
        </w:tc>
        <w:tc>
          <w:tcPr>
            <w:tcW w:w="2268" w:type="dxa"/>
          </w:tcPr>
          <w:p w14:paraId="7908A4A0" w14:textId="77777777" w:rsidR="000C69C3" w:rsidRDefault="000C69C3" w:rsidP="000C69C3">
            <w:pPr>
              <w:pStyle w:val="Antrats"/>
              <w:jc w:val="center"/>
            </w:pPr>
            <w:r w:rsidRPr="005925B8">
              <w:t xml:space="preserve">10 val. </w:t>
            </w:r>
          </w:p>
          <w:p w14:paraId="04CBE196" w14:textId="213F6C6A" w:rsidR="000C69C3" w:rsidRPr="005925B8" w:rsidRDefault="000C69C3" w:rsidP="000C69C3">
            <w:pPr>
              <w:pStyle w:val="Antrats"/>
              <w:jc w:val="center"/>
            </w:pPr>
            <w:r w:rsidRPr="005925B8">
              <w:t xml:space="preserve">Jurbarko </w:t>
            </w:r>
            <w:r>
              <w:t>Vytauto Didžiojo pagrindinė mokykla</w:t>
            </w:r>
          </w:p>
        </w:tc>
        <w:tc>
          <w:tcPr>
            <w:tcW w:w="2409" w:type="dxa"/>
          </w:tcPr>
          <w:p w14:paraId="1C99D996" w14:textId="3A6F939B" w:rsidR="000C69C3" w:rsidRPr="005925B8" w:rsidRDefault="000C69C3" w:rsidP="000C69C3">
            <w:pPr>
              <w:pStyle w:val="Antrats"/>
            </w:pPr>
            <w:r w:rsidRPr="005925B8">
              <w:t>L. Knašienė</w:t>
            </w:r>
          </w:p>
        </w:tc>
      </w:tr>
      <w:tr w:rsidR="000C69C3" w:rsidRPr="005925B8" w14:paraId="192EA094" w14:textId="77777777" w:rsidTr="005925B8">
        <w:trPr>
          <w:trHeight w:val="315"/>
        </w:trPr>
        <w:tc>
          <w:tcPr>
            <w:tcW w:w="1417" w:type="dxa"/>
            <w:hideMark/>
          </w:tcPr>
          <w:p w14:paraId="0AFB87E2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17 d.</w:t>
            </w:r>
          </w:p>
        </w:tc>
        <w:tc>
          <w:tcPr>
            <w:tcW w:w="3827" w:type="dxa"/>
            <w:hideMark/>
          </w:tcPr>
          <w:p w14:paraId="6E9898FA" w14:textId="606FF59E" w:rsidR="000C69C3" w:rsidRPr="005925B8" w:rsidRDefault="000C69C3" w:rsidP="000C69C3">
            <w:pPr>
              <w:pStyle w:val="Antrats"/>
              <w:jc w:val="both"/>
            </w:pPr>
            <w:r w:rsidRPr="005925B8">
              <w:t>Jurbarko Vytauto Didžiojo pagrindinės mokyklos 7 kl</w:t>
            </w:r>
            <w:r w:rsidR="004505ED">
              <w:t>.</w:t>
            </w:r>
            <w:r w:rsidRPr="005925B8">
              <w:t xml:space="preserve"> mokinių pažintinė-edukacinė išvyka į VII forto ir KTU laboratorijas (TŪM</w:t>
            </w:r>
            <w:r w:rsidR="004505ED">
              <w:t xml:space="preserve"> ?</w:t>
            </w:r>
            <w:r w:rsidRPr="005925B8">
              <w:t xml:space="preserve"> </w:t>
            </w:r>
            <w:r w:rsidR="004505ED" w:rsidRPr="005925B8">
              <w:t xml:space="preserve">veikla </w:t>
            </w:r>
            <w:r w:rsidRPr="005925B8">
              <w:t>technologinės dirbtuvės)*</w:t>
            </w:r>
          </w:p>
        </w:tc>
        <w:tc>
          <w:tcPr>
            <w:tcW w:w="2268" w:type="dxa"/>
            <w:hideMark/>
          </w:tcPr>
          <w:p w14:paraId="6F750599" w14:textId="77777777" w:rsidR="000C69C3" w:rsidRDefault="000C69C3" w:rsidP="000C69C3">
            <w:pPr>
              <w:pStyle w:val="Antrats"/>
              <w:jc w:val="center"/>
            </w:pPr>
            <w:r w:rsidRPr="005925B8">
              <w:t>10 val.</w:t>
            </w:r>
          </w:p>
          <w:p w14:paraId="0D2922B6" w14:textId="77777777" w:rsidR="000C69C3" w:rsidRDefault="000C69C3" w:rsidP="000C69C3">
            <w:pPr>
              <w:pStyle w:val="Antrats"/>
              <w:jc w:val="center"/>
            </w:pPr>
            <w:r w:rsidRPr="005925B8">
              <w:t>VII fortas</w:t>
            </w:r>
          </w:p>
          <w:p w14:paraId="6F31B1A4" w14:textId="2C32C739" w:rsidR="004505ED" w:rsidRPr="005925B8" w:rsidRDefault="004505ED" w:rsidP="000C69C3">
            <w:pPr>
              <w:pStyle w:val="Antrats"/>
              <w:jc w:val="center"/>
            </w:pPr>
            <w:r>
              <w:t>Kaunas</w:t>
            </w:r>
          </w:p>
        </w:tc>
        <w:tc>
          <w:tcPr>
            <w:tcW w:w="2409" w:type="dxa"/>
            <w:hideMark/>
          </w:tcPr>
          <w:p w14:paraId="6401BBFF" w14:textId="77777777" w:rsidR="000C69C3" w:rsidRDefault="000C69C3" w:rsidP="000C69C3">
            <w:pPr>
              <w:pStyle w:val="Antrats"/>
            </w:pPr>
            <w:r w:rsidRPr="005925B8">
              <w:t>Ž. Matukaitienė</w:t>
            </w:r>
          </w:p>
          <w:p w14:paraId="6E347F8F" w14:textId="66D354BE" w:rsidR="000C69C3" w:rsidRDefault="000C69C3" w:rsidP="000C69C3">
            <w:pPr>
              <w:pStyle w:val="Antrats"/>
            </w:pPr>
            <w:r w:rsidRPr="005925B8">
              <w:t>J. Kundrotienė</w:t>
            </w:r>
          </w:p>
          <w:p w14:paraId="19E0F994" w14:textId="77777777" w:rsidR="000C69C3" w:rsidRDefault="000C69C3" w:rsidP="000C69C3">
            <w:pPr>
              <w:pStyle w:val="Antrats"/>
            </w:pPr>
            <w:r w:rsidRPr="005925B8">
              <w:t>A. Muleikienė</w:t>
            </w:r>
          </w:p>
          <w:p w14:paraId="6078E679" w14:textId="5466DCC8" w:rsidR="000C69C3" w:rsidRPr="005925B8" w:rsidRDefault="000C69C3" w:rsidP="000C69C3">
            <w:pPr>
              <w:pStyle w:val="Antrats"/>
            </w:pPr>
            <w:r w:rsidRPr="005925B8">
              <w:t>R. Lazdauskienė</w:t>
            </w:r>
          </w:p>
        </w:tc>
      </w:tr>
      <w:tr w:rsidR="000C69C3" w:rsidRPr="005925B8" w14:paraId="48BACA6C" w14:textId="77777777" w:rsidTr="005925B8">
        <w:trPr>
          <w:trHeight w:val="315"/>
        </w:trPr>
        <w:tc>
          <w:tcPr>
            <w:tcW w:w="1417" w:type="dxa"/>
            <w:hideMark/>
          </w:tcPr>
          <w:p w14:paraId="2CD30178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18 d.</w:t>
            </w:r>
          </w:p>
        </w:tc>
        <w:tc>
          <w:tcPr>
            <w:tcW w:w="3827" w:type="dxa"/>
            <w:hideMark/>
          </w:tcPr>
          <w:p w14:paraId="35EC18CF" w14:textId="69F637CF" w:rsidR="000C69C3" w:rsidRPr="005925B8" w:rsidRDefault="000C69C3" w:rsidP="000C69C3">
            <w:pPr>
              <w:pStyle w:val="Antrats"/>
              <w:jc w:val="both"/>
            </w:pPr>
            <w:r w:rsidRPr="005925B8">
              <w:t>Jurbarko Antano Giedraičio-Giedriaus gimnazijos III</w:t>
            </w:r>
            <w:r w:rsidR="00BC1115">
              <w:t>–</w:t>
            </w:r>
            <w:r w:rsidRPr="005925B8">
              <w:t>IV kl</w:t>
            </w:r>
            <w:r w:rsidR="004505ED">
              <w:t>.</w:t>
            </w:r>
            <w:r w:rsidRPr="005925B8">
              <w:t xml:space="preserve"> mokinių ,,Integruota fizikos ir geografijos pamoka kitaip</w:t>
            </w:r>
            <w:r w:rsidR="00A42D49">
              <w:t>“</w:t>
            </w:r>
            <w:r w:rsidRPr="005925B8">
              <w:t xml:space="preserve"> Kauno Algirdo Brazausko hidroelektrinėje*</w:t>
            </w:r>
          </w:p>
        </w:tc>
        <w:tc>
          <w:tcPr>
            <w:tcW w:w="2268" w:type="dxa"/>
            <w:hideMark/>
          </w:tcPr>
          <w:p w14:paraId="3D808A3A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12.30 val.</w:t>
            </w:r>
            <w:r w:rsidRPr="005925B8">
              <w:br/>
              <w:t>Kaunas</w:t>
            </w:r>
          </w:p>
        </w:tc>
        <w:tc>
          <w:tcPr>
            <w:tcW w:w="2409" w:type="dxa"/>
            <w:hideMark/>
          </w:tcPr>
          <w:p w14:paraId="0743A26C" w14:textId="77777777" w:rsidR="000C69C3" w:rsidRPr="005925B8" w:rsidRDefault="000C69C3" w:rsidP="000C69C3">
            <w:pPr>
              <w:pStyle w:val="Antrats"/>
            </w:pPr>
            <w:r w:rsidRPr="005925B8">
              <w:t>L. Grygelienė</w:t>
            </w:r>
            <w:r w:rsidRPr="005925B8">
              <w:br/>
              <w:t>L. Miliuvienė</w:t>
            </w:r>
          </w:p>
        </w:tc>
      </w:tr>
      <w:tr w:rsidR="00FD287E" w:rsidRPr="005925B8" w14:paraId="7246FA72" w14:textId="77777777" w:rsidTr="005925B8">
        <w:trPr>
          <w:trHeight w:val="315"/>
        </w:trPr>
        <w:tc>
          <w:tcPr>
            <w:tcW w:w="1417" w:type="dxa"/>
          </w:tcPr>
          <w:p w14:paraId="582FBDE4" w14:textId="6EBE19DC" w:rsidR="00FD287E" w:rsidRPr="005925B8" w:rsidRDefault="00FD287E" w:rsidP="000C69C3">
            <w:pPr>
              <w:pStyle w:val="Antrats"/>
              <w:jc w:val="center"/>
            </w:pPr>
            <w:r>
              <w:t>18 d.</w:t>
            </w:r>
          </w:p>
        </w:tc>
        <w:tc>
          <w:tcPr>
            <w:tcW w:w="3827" w:type="dxa"/>
          </w:tcPr>
          <w:p w14:paraId="3A94AE91" w14:textId="0D9B5AAB" w:rsidR="00FD287E" w:rsidRPr="005925B8" w:rsidRDefault="00FD287E" w:rsidP="000C69C3">
            <w:pPr>
              <w:pStyle w:val="Antrats"/>
              <w:jc w:val="both"/>
            </w:pPr>
            <w:r>
              <w:t xml:space="preserve">„Profesijų mugė“ visų Jurbarko rajono savivaldybės bendrojo ugdymo įstaigų 1–12 kl. mokiniams* </w:t>
            </w:r>
          </w:p>
        </w:tc>
        <w:tc>
          <w:tcPr>
            <w:tcW w:w="2268" w:type="dxa"/>
          </w:tcPr>
          <w:p w14:paraId="5EC0C601" w14:textId="561222D6" w:rsidR="00FD287E" w:rsidRDefault="00BE3F70" w:rsidP="000C69C3">
            <w:pPr>
              <w:pStyle w:val="Antrats"/>
              <w:jc w:val="center"/>
            </w:pPr>
            <w:r>
              <w:t>9.30</w:t>
            </w:r>
            <w:r w:rsidR="00FD287E">
              <w:t xml:space="preserve"> val.</w:t>
            </w:r>
          </w:p>
          <w:p w14:paraId="74F9C93D" w14:textId="5C6FC148" w:rsidR="00FD287E" w:rsidRPr="005925B8" w:rsidRDefault="00FD287E" w:rsidP="000C69C3">
            <w:pPr>
              <w:pStyle w:val="Antrats"/>
              <w:jc w:val="center"/>
            </w:pPr>
            <w:r>
              <w:t>Jurbarko r. Eržvilko gimnazija</w:t>
            </w:r>
          </w:p>
        </w:tc>
        <w:tc>
          <w:tcPr>
            <w:tcW w:w="2409" w:type="dxa"/>
          </w:tcPr>
          <w:p w14:paraId="50C026BB" w14:textId="77777777" w:rsidR="00FD287E" w:rsidRDefault="00FD287E" w:rsidP="000C69C3">
            <w:pPr>
              <w:pStyle w:val="Antrats"/>
            </w:pPr>
            <w:r>
              <w:t>A. Bautronis</w:t>
            </w:r>
          </w:p>
          <w:p w14:paraId="2DAA1DD3" w14:textId="7BAA749B" w:rsidR="00FD287E" w:rsidRPr="005925B8" w:rsidRDefault="00FD287E" w:rsidP="000C69C3">
            <w:pPr>
              <w:pStyle w:val="Antrats"/>
            </w:pPr>
            <w:r>
              <w:t>J. Voroninienė</w:t>
            </w:r>
          </w:p>
        </w:tc>
      </w:tr>
      <w:tr w:rsidR="000C69C3" w:rsidRPr="005925B8" w14:paraId="0FA30540" w14:textId="77777777" w:rsidTr="005925B8">
        <w:trPr>
          <w:trHeight w:val="315"/>
        </w:trPr>
        <w:tc>
          <w:tcPr>
            <w:tcW w:w="1417" w:type="dxa"/>
            <w:hideMark/>
          </w:tcPr>
          <w:p w14:paraId="40F46C1F" w14:textId="77777777" w:rsidR="000C69C3" w:rsidRPr="005925B8" w:rsidRDefault="000C69C3" w:rsidP="000C69C3">
            <w:pPr>
              <w:pStyle w:val="Antrats"/>
              <w:jc w:val="center"/>
            </w:pPr>
            <w:r w:rsidRPr="005925B8">
              <w:t>18–19 d.</w:t>
            </w:r>
          </w:p>
        </w:tc>
        <w:tc>
          <w:tcPr>
            <w:tcW w:w="3827" w:type="dxa"/>
            <w:hideMark/>
          </w:tcPr>
          <w:p w14:paraId="7BE4C7C3" w14:textId="77777777" w:rsidR="000C69C3" w:rsidRPr="005925B8" w:rsidRDefault="000C69C3" w:rsidP="000C69C3">
            <w:pPr>
              <w:pStyle w:val="Antrats"/>
              <w:jc w:val="both"/>
            </w:pPr>
            <w:r w:rsidRPr="005925B8">
              <w:t>Naktinio tinklinio turnyras*</w:t>
            </w:r>
          </w:p>
        </w:tc>
        <w:tc>
          <w:tcPr>
            <w:tcW w:w="2268" w:type="dxa"/>
            <w:hideMark/>
          </w:tcPr>
          <w:p w14:paraId="7E959943" w14:textId="77777777" w:rsidR="00ED5AE4" w:rsidRDefault="000C69C3" w:rsidP="000C69C3">
            <w:pPr>
              <w:pStyle w:val="Antrats"/>
              <w:jc w:val="center"/>
            </w:pPr>
            <w:r w:rsidRPr="005925B8">
              <w:t>18 val.–9 val.</w:t>
            </w:r>
          </w:p>
          <w:p w14:paraId="12D07044" w14:textId="4C259B45" w:rsidR="000C69C3" w:rsidRPr="005925B8" w:rsidRDefault="000C69C3" w:rsidP="000C69C3">
            <w:pPr>
              <w:pStyle w:val="Antrats"/>
              <w:jc w:val="center"/>
            </w:pPr>
            <w:r w:rsidRPr="005925B8">
              <w:t>Sporto salė</w:t>
            </w:r>
          </w:p>
        </w:tc>
        <w:tc>
          <w:tcPr>
            <w:tcW w:w="2409" w:type="dxa"/>
            <w:hideMark/>
          </w:tcPr>
          <w:p w14:paraId="616F8DE2" w14:textId="55139476" w:rsidR="000C69C3" w:rsidRPr="005925B8" w:rsidRDefault="00ED5AE4" w:rsidP="000C69C3">
            <w:pPr>
              <w:pStyle w:val="Antrats"/>
            </w:pPr>
            <w:r>
              <w:t>L. Klijūnas</w:t>
            </w:r>
          </w:p>
        </w:tc>
      </w:tr>
      <w:tr w:rsidR="00A42D49" w:rsidRPr="005925B8" w14:paraId="72972DCC" w14:textId="77777777" w:rsidTr="005925B8">
        <w:trPr>
          <w:trHeight w:val="315"/>
        </w:trPr>
        <w:tc>
          <w:tcPr>
            <w:tcW w:w="1417" w:type="dxa"/>
          </w:tcPr>
          <w:p w14:paraId="74A96A81" w14:textId="3340AE2A" w:rsidR="00A42D49" w:rsidRPr="005925B8" w:rsidRDefault="00A42D49" w:rsidP="00A42D49">
            <w:pPr>
              <w:pStyle w:val="Antrats"/>
              <w:jc w:val="center"/>
            </w:pPr>
            <w:r>
              <w:t xml:space="preserve">24 d. </w:t>
            </w:r>
          </w:p>
        </w:tc>
        <w:tc>
          <w:tcPr>
            <w:tcW w:w="3827" w:type="dxa"/>
          </w:tcPr>
          <w:p w14:paraId="2267DBDD" w14:textId="33743734" w:rsidR="00A42D49" w:rsidRPr="005925B8" w:rsidRDefault="00A42D49" w:rsidP="00A42D49">
            <w:pPr>
              <w:pStyle w:val="Antrats"/>
              <w:jc w:val="both"/>
            </w:pPr>
            <w:r>
              <w:rPr>
                <w:rStyle w:val="FontStyle14"/>
              </w:rPr>
              <w:t xml:space="preserve">Tarptautinė </w:t>
            </w:r>
            <w:r w:rsidRPr="00707961">
              <w:rPr>
                <w:rStyle w:val="FontStyle14"/>
              </w:rPr>
              <w:t>ikimokyklinio, priešmokyklinio ir pradinio ugdymo įstaigų pedagogų metodinė</w:t>
            </w:r>
            <w:r w:rsidR="004505ED">
              <w:rPr>
                <w:rStyle w:val="FontStyle14"/>
              </w:rPr>
              <w:t>-</w:t>
            </w:r>
            <w:r w:rsidRPr="00707961">
              <w:rPr>
                <w:rStyle w:val="FontStyle14"/>
              </w:rPr>
              <w:t>praktinė konferencij</w:t>
            </w:r>
            <w:r w:rsidR="004505ED">
              <w:rPr>
                <w:rStyle w:val="FontStyle14"/>
              </w:rPr>
              <w:t>a</w:t>
            </w:r>
            <w:r w:rsidRPr="00707961">
              <w:rPr>
                <w:rStyle w:val="FontStyle14"/>
              </w:rPr>
              <w:t xml:space="preserve"> </w:t>
            </w:r>
            <w:r w:rsidRPr="00BF7498">
              <w:rPr>
                <w:rStyle w:val="FontStyle14"/>
              </w:rPr>
              <w:t>„</w:t>
            </w:r>
            <w:r>
              <w:rPr>
                <w:rStyle w:val="FontStyle14"/>
              </w:rPr>
              <w:t>S</w:t>
            </w:r>
            <w:r w:rsidRPr="00BF7498">
              <w:rPr>
                <w:rStyle w:val="FontStyle14"/>
              </w:rPr>
              <w:t>veikata</w:t>
            </w:r>
            <w:r w:rsidR="004505ED">
              <w:rPr>
                <w:rStyle w:val="FontStyle14"/>
              </w:rPr>
              <w:t xml:space="preserve"> – </w:t>
            </w:r>
            <w:r w:rsidRPr="00BF7498">
              <w:rPr>
                <w:rStyle w:val="FontStyle14"/>
              </w:rPr>
              <w:t>kūno ir dvasios jėga“</w:t>
            </w:r>
            <w:r w:rsidRPr="00224160">
              <w:rPr>
                <w:szCs w:val="24"/>
              </w:rPr>
              <w:t>*</w:t>
            </w:r>
          </w:p>
        </w:tc>
        <w:tc>
          <w:tcPr>
            <w:tcW w:w="2268" w:type="dxa"/>
          </w:tcPr>
          <w:p w14:paraId="232D7379" w14:textId="77777777" w:rsidR="004505ED" w:rsidRDefault="004505ED" w:rsidP="00A42D49">
            <w:pPr>
              <w:pStyle w:val="Antrats"/>
              <w:jc w:val="center"/>
            </w:pPr>
            <w:r>
              <w:rPr>
                <w:szCs w:val="24"/>
              </w:rPr>
              <w:t>1</w:t>
            </w:r>
            <w:r>
              <w:t>0 val.</w:t>
            </w:r>
          </w:p>
          <w:p w14:paraId="056A70A6" w14:textId="280A034D" w:rsidR="00A42D49" w:rsidRPr="005925B8" w:rsidRDefault="00A42D49" w:rsidP="00A42D49">
            <w:pPr>
              <w:pStyle w:val="Antrats"/>
              <w:jc w:val="center"/>
            </w:pPr>
            <w:r w:rsidRPr="00DA275F">
              <w:rPr>
                <w:szCs w:val="24"/>
              </w:rPr>
              <w:t>Jurbarko r. Jurbarkų daržel</w:t>
            </w:r>
            <w:r>
              <w:rPr>
                <w:szCs w:val="24"/>
              </w:rPr>
              <w:t>is</w:t>
            </w:r>
            <w:r w:rsidRPr="00DA275F">
              <w:rPr>
                <w:szCs w:val="24"/>
              </w:rPr>
              <w:t>-mokykl</w:t>
            </w:r>
            <w:r>
              <w:rPr>
                <w:szCs w:val="24"/>
              </w:rPr>
              <w:t>a</w:t>
            </w:r>
          </w:p>
        </w:tc>
        <w:tc>
          <w:tcPr>
            <w:tcW w:w="2409" w:type="dxa"/>
          </w:tcPr>
          <w:p w14:paraId="4A206680" w14:textId="299D96D6" w:rsidR="00A42D49" w:rsidRDefault="00BC1115" w:rsidP="00A42D49">
            <w:pPr>
              <w:pStyle w:val="Antrats"/>
              <w:rPr>
                <w:szCs w:val="24"/>
              </w:rPr>
            </w:pPr>
            <w:r w:rsidRPr="00BC1115">
              <w:rPr>
                <w:szCs w:val="24"/>
              </w:rPr>
              <w:t>V</w:t>
            </w:r>
            <w:r>
              <w:rPr>
                <w:szCs w:val="24"/>
              </w:rPr>
              <w:t>.</w:t>
            </w:r>
            <w:r w:rsidRPr="00BC1115">
              <w:rPr>
                <w:szCs w:val="24"/>
              </w:rPr>
              <w:t xml:space="preserve"> Juzikienė</w:t>
            </w:r>
          </w:p>
          <w:p w14:paraId="5F704F18" w14:textId="1DB04DA3" w:rsidR="00BC1115" w:rsidRPr="005925B8" w:rsidRDefault="00BC1115" w:rsidP="00A42D49">
            <w:pPr>
              <w:pStyle w:val="Antrats"/>
            </w:pPr>
            <w:r w:rsidRPr="00C327C4">
              <w:rPr>
                <w:rStyle w:val="FontStyle14"/>
              </w:rPr>
              <w:t>V</w:t>
            </w:r>
            <w:r>
              <w:rPr>
                <w:rStyle w:val="FontStyle14"/>
              </w:rPr>
              <w:t xml:space="preserve">. </w:t>
            </w:r>
            <w:r w:rsidRPr="00C327C4">
              <w:rPr>
                <w:rStyle w:val="FontStyle14"/>
              </w:rPr>
              <w:t>Mockienė</w:t>
            </w:r>
          </w:p>
        </w:tc>
      </w:tr>
      <w:tr w:rsidR="00A42D49" w:rsidRPr="005925B8" w14:paraId="1934D3C4" w14:textId="77777777" w:rsidTr="00037D50">
        <w:trPr>
          <w:trHeight w:val="300"/>
        </w:trPr>
        <w:tc>
          <w:tcPr>
            <w:tcW w:w="1417" w:type="dxa"/>
            <w:shd w:val="clear" w:color="auto" w:fill="auto"/>
            <w:hideMark/>
          </w:tcPr>
          <w:p w14:paraId="7C0D1C2C" w14:textId="77777777" w:rsidR="00A42D49" w:rsidRPr="005925B8" w:rsidRDefault="00A42D49" w:rsidP="00A42D49">
            <w:pPr>
              <w:pStyle w:val="Antrats"/>
              <w:jc w:val="center"/>
            </w:pPr>
            <w:r w:rsidRPr="005925B8">
              <w:t>26 d.</w:t>
            </w:r>
          </w:p>
        </w:tc>
        <w:tc>
          <w:tcPr>
            <w:tcW w:w="3827" w:type="dxa"/>
            <w:shd w:val="clear" w:color="auto" w:fill="auto"/>
            <w:hideMark/>
          </w:tcPr>
          <w:p w14:paraId="1DFEBF78" w14:textId="21B39BE9" w:rsidR="00A42D49" w:rsidRPr="005925B8" w:rsidRDefault="00A42D49" w:rsidP="00A42D49">
            <w:pPr>
              <w:pStyle w:val="Antrats"/>
              <w:jc w:val="both"/>
            </w:pPr>
            <w:r w:rsidRPr="00A42D49">
              <w:t xml:space="preserve">Jurbarko Vytauto Didžiojo pagrindinės mokyklos </w:t>
            </w:r>
            <w:r w:rsidRPr="005925B8">
              <w:t xml:space="preserve">Viešvilės skyriaus skautų dalyvavimas Lietuvos skautijos pavasario šventėje </w:t>
            </w:r>
            <w:r>
              <w:t>„</w:t>
            </w:r>
            <w:r w:rsidRPr="005925B8">
              <w:t>Kap sauta Jorgi meška ožaugėna</w:t>
            </w:r>
            <w:r>
              <w:t>“</w:t>
            </w:r>
            <w:r w:rsidRPr="005925B8">
              <w:t>*</w:t>
            </w:r>
          </w:p>
        </w:tc>
        <w:tc>
          <w:tcPr>
            <w:tcW w:w="2268" w:type="dxa"/>
            <w:shd w:val="clear" w:color="auto" w:fill="auto"/>
            <w:hideMark/>
          </w:tcPr>
          <w:p w14:paraId="474CFD20" w14:textId="77777777" w:rsidR="00037D50" w:rsidRDefault="00037D50" w:rsidP="00A42D49">
            <w:pPr>
              <w:pStyle w:val="Antrats"/>
              <w:jc w:val="center"/>
            </w:pPr>
            <w:r>
              <w:t>9 val.</w:t>
            </w:r>
          </w:p>
          <w:p w14:paraId="51041F42" w14:textId="16FEC80B" w:rsidR="00A42D49" w:rsidRPr="005925B8" w:rsidRDefault="00A42D49" w:rsidP="00A42D49">
            <w:pPr>
              <w:pStyle w:val="Antrats"/>
              <w:jc w:val="center"/>
            </w:pPr>
            <w:r w:rsidRPr="005925B8">
              <w:t>Telšiai</w:t>
            </w:r>
          </w:p>
        </w:tc>
        <w:tc>
          <w:tcPr>
            <w:tcW w:w="2409" w:type="dxa"/>
            <w:shd w:val="clear" w:color="auto" w:fill="auto"/>
            <w:hideMark/>
          </w:tcPr>
          <w:p w14:paraId="262FF774" w14:textId="559AC0A8" w:rsidR="00A42D49" w:rsidRPr="005925B8" w:rsidRDefault="00037D50" w:rsidP="00A42D49">
            <w:pPr>
              <w:pStyle w:val="Antrats"/>
            </w:pPr>
            <w:r>
              <w:t>E. Večerskienė</w:t>
            </w:r>
          </w:p>
        </w:tc>
      </w:tr>
      <w:tr w:rsidR="00A42D49" w:rsidRPr="005925B8" w14:paraId="46A5D92A" w14:textId="77777777" w:rsidTr="005925B8">
        <w:trPr>
          <w:trHeight w:val="315"/>
        </w:trPr>
        <w:tc>
          <w:tcPr>
            <w:tcW w:w="1417" w:type="dxa"/>
            <w:hideMark/>
          </w:tcPr>
          <w:p w14:paraId="1AACC9A4" w14:textId="77777777" w:rsidR="00A42D49" w:rsidRPr="005925B8" w:rsidRDefault="00A42D49" w:rsidP="00A42D49">
            <w:pPr>
              <w:pStyle w:val="Antrats"/>
              <w:jc w:val="center"/>
            </w:pPr>
            <w:r w:rsidRPr="005925B8">
              <w:t>29 d.</w:t>
            </w:r>
          </w:p>
        </w:tc>
        <w:tc>
          <w:tcPr>
            <w:tcW w:w="3827" w:type="dxa"/>
            <w:hideMark/>
          </w:tcPr>
          <w:p w14:paraId="71C05E55" w14:textId="766CE74B" w:rsidR="00A42D49" w:rsidRPr="005925B8" w:rsidRDefault="00A42D49" w:rsidP="00A42D49">
            <w:pPr>
              <w:pStyle w:val="Antrats"/>
              <w:jc w:val="both"/>
            </w:pPr>
            <w:r w:rsidRPr="005925B8">
              <w:t>Veliuonos Antano ir Jono Juškų gimnazijos Seredžiaus Stasio Šimkaus skyriaus</w:t>
            </w:r>
            <w:r w:rsidR="004505ED">
              <w:t>-</w:t>
            </w:r>
            <w:r w:rsidRPr="005925B8">
              <w:t xml:space="preserve">daugiafunkcio centro tradicinė Jurginių šventė, skirta Lietuvių liaudies dainų metams paminėti* </w:t>
            </w:r>
          </w:p>
        </w:tc>
        <w:tc>
          <w:tcPr>
            <w:tcW w:w="2268" w:type="dxa"/>
            <w:hideMark/>
          </w:tcPr>
          <w:p w14:paraId="05CE2F83" w14:textId="77777777" w:rsidR="00A42D49" w:rsidRDefault="00A42D49" w:rsidP="00A42D49">
            <w:pPr>
              <w:pStyle w:val="Antrats"/>
              <w:jc w:val="center"/>
            </w:pPr>
            <w:r w:rsidRPr="005925B8">
              <w:t xml:space="preserve">10 val. </w:t>
            </w:r>
          </w:p>
          <w:p w14:paraId="7BEFE733" w14:textId="608913EC" w:rsidR="00A42D49" w:rsidRPr="005925B8" w:rsidRDefault="00A42D49" w:rsidP="00A42D49">
            <w:pPr>
              <w:pStyle w:val="Antrats"/>
              <w:jc w:val="center"/>
            </w:pPr>
            <w:r w:rsidRPr="005925B8">
              <w:t>M. ir P. Baršauskų sodyba, Motiškių k.</w:t>
            </w:r>
          </w:p>
        </w:tc>
        <w:tc>
          <w:tcPr>
            <w:tcW w:w="2409" w:type="dxa"/>
            <w:hideMark/>
          </w:tcPr>
          <w:p w14:paraId="3D858757" w14:textId="77777777" w:rsidR="00A42D49" w:rsidRPr="005925B8" w:rsidRDefault="00A42D49" w:rsidP="00A42D49">
            <w:pPr>
              <w:pStyle w:val="Antrats"/>
            </w:pPr>
            <w:r w:rsidRPr="005925B8">
              <w:t>M. Baršauskienė</w:t>
            </w:r>
          </w:p>
        </w:tc>
      </w:tr>
      <w:tr w:rsidR="00A42D49" w:rsidRPr="005925B8" w14:paraId="521F331D" w14:textId="77777777" w:rsidTr="005925B8">
        <w:trPr>
          <w:trHeight w:val="300"/>
        </w:trPr>
        <w:tc>
          <w:tcPr>
            <w:tcW w:w="1417" w:type="dxa"/>
            <w:hideMark/>
          </w:tcPr>
          <w:p w14:paraId="638901D0" w14:textId="77777777" w:rsidR="00A42D49" w:rsidRPr="005925B8" w:rsidRDefault="00A42D49" w:rsidP="00A42D49">
            <w:pPr>
              <w:pStyle w:val="Antrats"/>
              <w:jc w:val="center"/>
            </w:pPr>
            <w:r w:rsidRPr="005925B8">
              <w:t>29 d.</w:t>
            </w:r>
          </w:p>
        </w:tc>
        <w:tc>
          <w:tcPr>
            <w:tcW w:w="3827" w:type="dxa"/>
            <w:hideMark/>
          </w:tcPr>
          <w:p w14:paraId="1A177570" w14:textId="3E2ED0A0" w:rsidR="00A42D49" w:rsidRPr="005925B8" w:rsidRDefault="00A42D49" w:rsidP="00A42D49">
            <w:pPr>
              <w:pStyle w:val="Antrats"/>
              <w:jc w:val="both"/>
            </w:pPr>
            <w:r w:rsidRPr="005925B8">
              <w:t>Jurbarko Vytauto Didžiojo pagrindinės mokyklos 1a</w:t>
            </w:r>
            <w:r w:rsidR="004505ED">
              <w:t xml:space="preserve"> ir</w:t>
            </w:r>
            <w:r w:rsidRPr="005925B8">
              <w:t xml:space="preserve"> 1b kl</w:t>
            </w:r>
            <w:r w:rsidR="004505ED">
              <w:t>.</w:t>
            </w:r>
            <w:r w:rsidRPr="005925B8">
              <w:t xml:space="preserve"> mokinių pažintinė-edukacinė išvyka į Kauno </w:t>
            </w:r>
            <w:r w:rsidRPr="00224160">
              <w:rPr>
                <w:szCs w:val="24"/>
              </w:rPr>
              <w:t>„</w:t>
            </w:r>
            <w:r w:rsidRPr="005925B8">
              <w:t>Curiocity</w:t>
            </w:r>
            <w:r>
              <w:t>“</w:t>
            </w:r>
            <w:r w:rsidRPr="005925B8">
              <w:t xml:space="preserve"> edukacinį pramogų centrą </w:t>
            </w:r>
            <w:r>
              <w:t>„</w:t>
            </w:r>
            <w:r w:rsidRPr="005925B8">
              <w:t>Profesijų įvairovė</w:t>
            </w:r>
            <w:r>
              <w:t>“</w:t>
            </w:r>
            <w:r w:rsidRPr="005925B8">
              <w:t>*</w:t>
            </w:r>
          </w:p>
        </w:tc>
        <w:tc>
          <w:tcPr>
            <w:tcW w:w="2268" w:type="dxa"/>
            <w:hideMark/>
          </w:tcPr>
          <w:p w14:paraId="258AB863" w14:textId="77777777" w:rsidR="00A42D49" w:rsidRDefault="00A42D49" w:rsidP="00A42D49">
            <w:pPr>
              <w:pStyle w:val="Antrats"/>
              <w:jc w:val="center"/>
            </w:pPr>
            <w:r w:rsidRPr="005925B8">
              <w:t xml:space="preserve">8 val. </w:t>
            </w:r>
          </w:p>
          <w:p w14:paraId="1100FA3F" w14:textId="2F2E7D53" w:rsidR="00A42D49" w:rsidRPr="005925B8" w:rsidRDefault="00A42D49" w:rsidP="00A42D49">
            <w:pPr>
              <w:pStyle w:val="Antrats"/>
              <w:jc w:val="center"/>
            </w:pPr>
            <w:r w:rsidRPr="005925B8">
              <w:t>Kaunas</w:t>
            </w:r>
          </w:p>
        </w:tc>
        <w:tc>
          <w:tcPr>
            <w:tcW w:w="2409" w:type="dxa"/>
            <w:hideMark/>
          </w:tcPr>
          <w:p w14:paraId="3B8A3721" w14:textId="42177206" w:rsidR="00A42D49" w:rsidRDefault="00A42D49" w:rsidP="00A42D49">
            <w:pPr>
              <w:pStyle w:val="Antrats"/>
            </w:pPr>
            <w:r w:rsidRPr="005925B8">
              <w:t>I. Dirvelienė</w:t>
            </w:r>
          </w:p>
          <w:p w14:paraId="65F9FACD" w14:textId="187E2B12" w:rsidR="00A42D49" w:rsidRDefault="00A42D49" w:rsidP="00A42D49">
            <w:pPr>
              <w:pStyle w:val="Antrats"/>
            </w:pPr>
            <w:r w:rsidRPr="005925B8">
              <w:t>V. Micevičienė</w:t>
            </w:r>
          </w:p>
          <w:p w14:paraId="6D8CEAF9" w14:textId="4071BA04" w:rsidR="00A42D49" w:rsidRPr="005925B8" w:rsidRDefault="00A42D49" w:rsidP="00A42D49">
            <w:pPr>
              <w:pStyle w:val="Antrats"/>
            </w:pPr>
            <w:r w:rsidRPr="005925B8">
              <w:t>J. Bastienė</w:t>
            </w:r>
          </w:p>
        </w:tc>
      </w:tr>
      <w:tr w:rsidR="00A42D49" w:rsidRPr="005925B8" w14:paraId="7A033E96" w14:textId="77777777" w:rsidTr="005925B8">
        <w:trPr>
          <w:trHeight w:val="300"/>
        </w:trPr>
        <w:tc>
          <w:tcPr>
            <w:tcW w:w="1417" w:type="dxa"/>
            <w:hideMark/>
          </w:tcPr>
          <w:p w14:paraId="11F8C5AA" w14:textId="77777777" w:rsidR="00A42D49" w:rsidRPr="005925B8" w:rsidRDefault="00A42D49" w:rsidP="00A42D49">
            <w:pPr>
              <w:pStyle w:val="Antrats"/>
              <w:jc w:val="center"/>
            </w:pPr>
            <w:r w:rsidRPr="005925B8">
              <w:t>30 d.</w:t>
            </w:r>
          </w:p>
        </w:tc>
        <w:tc>
          <w:tcPr>
            <w:tcW w:w="3827" w:type="dxa"/>
            <w:hideMark/>
          </w:tcPr>
          <w:p w14:paraId="0FC3D457" w14:textId="77777777" w:rsidR="00A42D49" w:rsidRPr="005925B8" w:rsidRDefault="00A42D49" w:rsidP="00A42D49">
            <w:pPr>
              <w:pStyle w:val="Antrats"/>
              <w:jc w:val="both"/>
            </w:pPr>
            <w:r w:rsidRPr="005925B8">
              <w:t>BUM lengvosios atletikos trikovės varžybos (Mergaičių, 2014 m. gimimo ir jaunesnių)*</w:t>
            </w:r>
          </w:p>
        </w:tc>
        <w:tc>
          <w:tcPr>
            <w:tcW w:w="2268" w:type="dxa"/>
            <w:hideMark/>
          </w:tcPr>
          <w:p w14:paraId="3B30646F" w14:textId="4A89B929" w:rsidR="00A42D49" w:rsidRDefault="00A42D49" w:rsidP="00A42D49">
            <w:pPr>
              <w:pStyle w:val="Antrats"/>
              <w:jc w:val="center"/>
            </w:pPr>
            <w:r w:rsidRPr="005925B8">
              <w:t>10 val.</w:t>
            </w:r>
          </w:p>
          <w:p w14:paraId="66B5CF51" w14:textId="55D082A2" w:rsidR="00A42D49" w:rsidRPr="005925B8" w:rsidRDefault="00A42D49" w:rsidP="00A42D49">
            <w:pPr>
              <w:pStyle w:val="Antrats"/>
              <w:jc w:val="center"/>
            </w:pPr>
            <w:r w:rsidRPr="005925B8">
              <w:t>Jurbarko Vytauto Didžiojo pagrindinė mokykla</w:t>
            </w:r>
          </w:p>
        </w:tc>
        <w:tc>
          <w:tcPr>
            <w:tcW w:w="2409" w:type="dxa"/>
            <w:hideMark/>
          </w:tcPr>
          <w:p w14:paraId="67DF3BBA" w14:textId="25066CBC" w:rsidR="00A42D49" w:rsidRPr="005925B8" w:rsidRDefault="00A42D49" w:rsidP="00A42D49">
            <w:pPr>
              <w:pStyle w:val="Antrats"/>
            </w:pPr>
            <w:r w:rsidRPr="005925B8">
              <w:t>LINEŠA</w:t>
            </w:r>
            <w:r w:rsidR="004505ED">
              <w:t xml:space="preserve"> </w:t>
            </w:r>
            <w:r w:rsidRPr="005925B8">
              <w:t>/ Jurbarko SC</w:t>
            </w:r>
          </w:p>
        </w:tc>
      </w:tr>
      <w:tr w:rsidR="00A42D49" w:rsidRPr="005925B8" w14:paraId="012976EE" w14:textId="77777777" w:rsidTr="005925B8">
        <w:trPr>
          <w:trHeight w:val="300"/>
        </w:trPr>
        <w:tc>
          <w:tcPr>
            <w:tcW w:w="1417" w:type="dxa"/>
            <w:hideMark/>
          </w:tcPr>
          <w:p w14:paraId="6984EF89" w14:textId="77777777" w:rsidR="00A42D49" w:rsidRPr="005925B8" w:rsidRDefault="00A42D49" w:rsidP="00A42D49">
            <w:pPr>
              <w:pStyle w:val="Antrats"/>
              <w:jc w:val="center"/>
            </w:pPr>
            <w:r w:rsidRPr="005925B8">
              <w:lastRenderedPageBreak/>
              <w:t>30 d.</w:t>
            </w:r>
          </w:p>
        </w:tc>
        <w:tc>
          <w:tcPr>
            <w:tcW w:w="3827" w:type="dxa"/>
            <w:hideMark/>
          </w:tcPr>
          <w:p w14:paraId="2BE63C1A" w14:textId="77777777" w:rsidR="00A42D49" w:rsidRPr="005925B8" w:rsidRDefault="00A42D49" w:rsidP="00A42D49">
            <w:pPr>
              <w:pStyle w:val="Antrats"/>
              <w:jc w:val="both"/>
            </w:pPr>
            <w:r w:rsidRPr="005925B8">
              <w:t>BUM lengvosios atletikos trikovės varžybos (Berniukų, 2014 m. gimimo ir jaunesnių)*</w:t>
            </w:r>
          </w:p>
        </w:tc>
        <w:tc>
          <w:tcPr>
            <w:tcW w:w="2268" w:type="dxa"/>
            <w:hideMark/>
          </w:tcPr>
          <w:p w14:paraId="7D9D036A" w14:textId="77777777" w:rsidR="00A42D49" w:rsidRDefault="00A42D49" w:rsidP="00A42D49">
            <w:pPr>
              <w:pStyle w:val="Antrats"/>
              <w:jc w:val="center"/>
            </w:pPr>
            <w:r w:rsidRPr="005925B8">
              <w:t>10 val.</w:t>
            </w:r>
          </w:p>
          <w:p w14:paraId="3A9C8969" w14:textId="0B98EE2D" w:rsidR="00A42D49" w:rsidRPr="005925B8" w:rsidRDefault="00A42D49" w:rsidP="00A42D49">
            <w:pPr>
              <w:pStyle w:val="Antrats"/>
              <w:jc w:val="center"/>
            </w:pPr>
            <w:r w:rsidRPr="005925B8">
              <w:t>Jurbarko Vytauto Didžiojo pagrindinė mokykla</w:t>
            </w:r>
          </w:p>
        </w:tc>
        <w:tc>
          <w:tcPr>
            <w:tcW w:w="2409" w:type="dxa"/>
            <w:hideMark/>
          </w:tcPr>
          <w:p w14:paraId="2250646D" w14:textId="02861D46" w:rsidR="00A42D49" w:rsidRPr="005925B8" w:rsidRDefault="00A42D49" w:rsidP="00A42D49">
            <w:pPr>
              <w:pStyle w:val="Antrats"/>
            </w:pPr>
            <w:r w:rsidRPr="005925B8">
              <w:t>LINEŠA</w:t>
            </w:r>
            <w:r w:rsidR="004505ED">
              <w:t xml:space="preserve"> </w:t>
            </w:r>
            <w:r w:rsidRPr="005925B8">
              <w:t>/ Jurbarko SC</w:t>
            </w:r>
          </w:p>
        </w:tc>
      </w:tr>
    </w:tbl>
    <w:p w14:paraId="7A1ADDD6" w14:textId="77777777" w:rsidR="00004E7C" w:rsidRPr="00296E1B" w:rsidRDefault="00004E7C">
      <w:pPr>
        <w:pStyle w:val="Antrats"/>
        <w:tabs>
          <w:tab w:val="clear" w:pos="4153"/>
          <w:tab w:val="clear" w:pos="8306"/>
        </w:tabs>
      </w:pPr>
    </w:p>
    <w:p w14:paraId="76B6FA4F" w14:textId="60AA7121" w:rsidR="00BB7C9C" w:rsidRPr="00296E1B" w:rsidRDefault="000258E0" w:rsidP="00BB7C9C">
      <w:pPr>
        <w:tabs>
          <w:tab w:val="left" w:pos="4125"/>
          <w:tab w:val="left" w:pos="5940"/>
        </w:tabs>
        <w:suppressAutoHyphens/>
        <w:rPr>
          <w:b/>
          <w:lang w:eastAsia="ar-SA"/>
        </w:rPr>
      </w:pPr>
      <w:r w:rsidRPr="00296E1B">
        <w:rPr>
          <w:b/>
          <w:lang w:eastAsia="ar-SA"/>
        </w:rPr>
        <w:t>3</w:t>
      </w:r>
      <w:r w:rsidR="00BB7C9C" w:rsidRPr="00296E1B">
        <w:rPr>
          <w:b/>
          <w:lang w:eastAsia="ar-SA"/>
        </w:rPr>
        <w:t>.2. Rajono švietimo įstaigų mokinių dalyvavimas zoniniuose ir šalies renginiuose.</w:t>
      </w:r>
    </w:p>
    <w:tbl>
      <w:tblPr>
        <w:tblStyle w:val="Lentelstinklelis"/>
        <w:tblW w:w="9921" w:type="dxa"/>
        <w:tblInd w:w="-289" w:type="dxa"/>
        <w:tblLook w:val="04A0" w:firstRow="1" w:lastRow="0" w:firstColumn="1" w:lastColumn="0" w:noHBand="0" w:noVBand="1"/>
      </w:tblPr>
      <w:tblGrid>
        <w:gridCol w:w="1398"/>
        <w:gridCol w:w="3777"/>
        <w:gridCol w:w="2250"/>
        <w:gridCol w:w="2496"/>
      </w:tblGrid>
      <w:tr w:rsidR="008059AB" w:rsidRPr="00224160" w14:paraId="2960C631" w14:textId="77777777" w:rsidTr="00224160">
        <w:trPr>
          <w:trHeight w:val="315"/>
        </w:trPr>
        <w:tc>
          <w:tcPr>
            <w:tcW w:w="1398" w:type="dxa"/>
            <w:hideMark/>
          </w:tcPr>
          <w:p w14:paraId="19F8C0EB" w14:textId="77777777" w:rsidR="00224160" w:rsidRPr="00224160" w:rsidRDefault="00224160" w:rsidP="00224160">
            <w:pPr>
              <w:pStyle w:val="Antrats"/>
              <w:rPr>
                <w:b/>
                <w:bCs/>
                <w:szCs w:val="24"/>
              </w:rPr>
            </w:pPr>
            <w:r w:rsidRPr="00224160">
              <w:rPr>
                <w:b/>
                <w:bCs/>
                <w:szCs w:val="24"/>
              </w:rPr>
              <w:t>Data</w:t>
            </w:r>
          </w:p>
        </w:tc>
        <w:tc>
          <w:tcPr>
            <w:tcW w:w="3777" w:type="dxa"/>
            <w:hideMark/>
          </w:tcPr>
          <w:p w14:paraId="770DBB54" w14:textId="77777777" w:rsidR="00224160" w:rsidRPr="00224160" w:rsidRDefault="00224160" w:rsidP="008059AB">
            <w:pPr>
              <w:pStyle w:val="Antrats"/>
              <w:jc w:val="both"/>
              <w:rPr>
                <w:b/>
                <w:bCs/>
                <w:szCs w:val="24"/>
              </w:rPr>
            </w:pPr>
            <w:r w:rsidRPr="00224160">
              <w:rPr>
                <w:b/>
                <w:bCs/>
                <w:szCs w:val="24"/>
              </w:rPr>
              <w:t>Renginio pavadinimas</w:t>
            </w:r>
          </w:p>
        </w:tc>
        <w:tc>
          <w:tcPr>
            <w:tcW w:w="2250" w:type="dxa"/>
            <w:hideMark/>
          </w:tcPr>
          <w:p w14:paraId="64D87C0D" w14:textId="77777777" w:rsidR="00224160" w:rsidRPr="00224160" w:rsidRDefault="00224160" w:rsidP="008059AB">
            <w:pPr>
              <w:pStyle w:val="Antrats"/>
              <w:jc w:val="center"/>
              <w:rPr>
                <w:b/>
                <w:bCs/>
                <w:szCs w:val="24"/>
              </w:rPr>
            </w:pPr>
            <w:r w:rsidRPr="00224160">
              <w:rPr>
                <w:b/>
                <w:bCs/>
                <w:szCs w:val="24"/>
              </w:rPr>
              <w:t>Vieta</w:t>
            </w:r>
          </w:p>
        </w:tc>
        <w:tc>
          <w:tcPr>
            <w:tcW w:w="2496" w:type="dxa"/>
            <w:hideMark/>
          </w:tcPr>
          <w:p w14:paraId="601BE659" w14:textId="77777777" w:rsidR="00224160" w:rsidRPr="00224160" w:rsidRDefault="00224160" w:rsidP="00224160">
            <w:pPr>
              <w:pStyle w:val="Antrats"/>
              <w:rPr>
                <w:b/>
                <w:bCs/>
                <w:szCs w:val="24"/>
              </w:rPr>
            </w:pPr>
            <w:r w:rsidRPr="00224160">
              <w:rPr>
                <w:b/>
                <w:bCs/>
                <w:szCs w:val="24"/>
              </w:rPr>
              <w:t>Organizatorius /</w:t>
            </w:r>
            <w:r w:rsidRPr="00224160">
              <w:rPr>
                <w:b/>
                <w:bCs/>
                <w:szCs w:val="24"/>
              </w:rPr>
              <w:br/>
              <w:t>Dalyvaujanti įstaiga</w:t>
            </w:r>
          </w:p>
        </w:tc>
      </w:tr>
      <w:tr w:rsidR="008059AB" w:rsidRPr="00224160" w14:paraId="69F386D6" w14:textId="77777777" w:rsidTr="00224160">
        <w:trPr>
          <w:trHeight w:val="315"/>
        </w:trPr>
        <w:tc>
          <w:tcPr>
            <w:tcW w:w="1398" w:type="dxa"/>
            <w:hideMark/>
          </w:tcPr>
          <w:p w14:paraId="00A001D3" w14:textId="77777777" w:rsidR="00224160" w:rsidRPr="00224160" w:rsidRDefault="00224160" w:rsidP="00DA275F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1 d.</w:t>
            </w:r>
          </w:p>
        </w:tc>
        <w:tc>
          <w:tcPr>
            <w:tcW w:w="3777" w:type="dxa"/>
            <w:hideMark/>
          </w:tcPr>
          <w:p w14:paraId="15729BB9" w14:textId="77777777" w:rsidR="00224160" w:rsidRPr="00224160" w:rsidRDefault="00224160" w:rsidP="008059AB">
            <w:pPr>
              <w:pStyle w:val="Antrats"/>
              <w:jc w:val="both"/>
              <w:rPr>
                <w:szCs w:val="24"/>
              </w:rPr>
            </w:pPr>
            <w:r w:rsidRPr="00224160">
              <w:rPr>
                <w:szCs w:val="24"/>
              </w:rPr>
              <w:t>IV-asis Tauragės apskrities muzikos ir meno mokyklų jaunųjų atlikėjų festivalis „Muzikiniai POKŠTai“ 2025*</w:t>
            </w:r>
          </w:p>
        </w:tc>
        <w:tc>
          <w:tcPr>
            <w:tcW w:w="2250" w:type="dxa"/>
            <w:hideMark/>
          </w:tcPr>
          <w:p w14:paraId="68CCD828" w14:textId="77777777" w:rsidR="00224160" w:rsidRPr="00224160" w:rsidRDefault="00224160" w:rsidP="008059AB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Tauragės meno mokykla</w:t>
            </w:r>
          </w:p>
        </w:tc>
        <w:tc>
          <w:tcPr>
            <w:tcW w:w="2496" w:type="dxa"/>
            <w:hideMark/>
          </w:tcPr>
          <w:p w14:paraId="158D549B" w14:textId="267C641D" w:rsidR="00224160" w:rsidRPr="00224160" w:rsidRDefault="00224160" w:rsidP="00224160">
            <w:pPr>
              <w:pStyle w:val="Antrats"/>
              <w:rPr>
                <w:szCs w:val="24"/>
              </w:rPr>
            </w:pPr>
            <w:r w:rsidRPr="00224160">
              <w:rPr>
                <w:szCs w:val="24"/>
              </w:rPr>
              <w:t>Tauragės meno mokykla</w:t>
            </w:r>
            <w:r w:rsidR="004505ED">
              <w:rPr>
                <w:szCs w:val="24"/>
              </w:rPr>
              <w:t xml:space="preserve"> </w:t>
            </w:r>
            <w:r w:rsidRPr="00224160">
              <w:rPr>
                <w:szCs w:val="24"/>
              </w:rPr>
              <w:t>/</w:t>
            </w:r>
            <w:r w:rsidR="004505ED">
              <w:rPr>
                <w:szCs w:val="24"/>
              </w:rPr>
              <w:t xml:space="preserve"> </w:t>
            </w:r>
            <w:r w:rsidRPr="00224160">
              <w:rPr>
                <w:szCs w:val="24"/>
              </w:rPr>
              <w:t>Jurbarko Antano Sodeikos meno mokykla</w:t>
            </w:r>
          </w:p>
        </w:tc>
      </w:tr>
      <w:tr w:rsidR="008059AB" w:rsidRPr="00224160" w14:paraId="132958CD" w14:textId="77777777" w:rsidTr="00224160">
        <w:trPr>
          <w:trHeight w:val="315"/>
        </w:trPr>
        <w:tc>
          <w:tcPr>
            <w:tcW w:w="1398" w:type="dxa"/>
            <w:hideMark/>
          </w:tcPr>
          <w:p w14:paraId="3E88B95A" w14:textId="17E8C1F3" w:rsidR="00224160" w:rsidRPr="00224160" w:rsidRDefault="00224160" w:rsidP="00DA275F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4 d.</w:t>
            </w:r>
          </w:p>
        </w:tc>
        <w:tc>
          <w:tcPr>
            <w:tcW w:w="3777" w:type="dxa"/>
            <w:hideMark/>
          </w:tcPr>
          <w:p w14:paraId="1E3B83F8" w14:textId="77777777" w:rsidR="00224160" w:rsidRPr="00224160" w:rsidRDefault="00224160" w:rsidP="008059AB">
            <w:pPr>
              <w:pStyle w:val="Antrats"/>
              <w:jc w:val="both"/>
              <w:rPr>
                <w:szCs w:val="24"/>
              </w:rPr>
            </w:pPr>
            <w:r w:rsidRPr="00224160">
              <w:rPr>
                <w:szCs w:val="24"/>
              </w:rPr>
              <w:t>V tarptautinis tautinės instrumentinės muzikos konkursas „Kanklėmis kankliuokime, sutartinę traukime“ *</w:t>
            </w:r>
          </w:p>
        </w:tc>
        <w:tc>
          <w:tcPr>
            <w:tcW w:w="2250" w:type="dxa"/>
            <w:hideMark/>
          </w:tcPr>
          <w:p w14:paraId="6C428580" w14:textId="77777777" w:rsidR="00224160" w:rsidRPr="00224160" w:rsidRDefault="00224160" w:rsidP="008059AB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Kalvarijos meno mokykla</w:t>
            </w:r>
          </w:p>
        </w:tc>
        <w:tc>
          <w:tcPr>
            <w:tcW w:w="2496" w:type="dxa"/>
            <w:hideMark/>
          </w:tcPr>
          <w:p w14:paraId="4F08797C" w14:textId="41E1227F" w:rsidR="00224160" w:rsidRPr="00224160" w:rsidRDefault="00224160" w:rsidP="00224160">
            <w:pPr>
              <w:pStyle w:val="Antrats"/>
              <w:rPr>
                <w:szCs w:val="24"/>
              </w:rPr>
            </w:pPr>
            <w:r w:rsidRPr="00224160">
              <w:rPr>
                <w:szCs w:val="24"/>
              </w:rPr>
              <w:t>Kalvarijos meno mokykla</w:t>
            </w:r>
            <w:r w:rsidR="00B939E7">
              <w:rPr>
                <w:szCs w:val="24"/>
              </w:rPr>
              <w:t xml:space="preserve"> </w:t>
            </w:r>
            <w:r w:rsidRPr="00224160">
              <w:rPr>
                <w:szCs w:val="24"/>
              </w:rPr>
              <w:t>/</w:t>
            </w:r>
            <w:r w:rsidR="00B939E7">
              <w:rPr>
                <w:szCs w:val="24"/>
              </w:rPr>
              <w:t xml:space="preserve"> </w:t>
            </w:r>
            <w:r w:rsidRPr="00224160">
              <w:rPr>
                <w:szCs w:val="24"/>
              </w:rPr>
              <w:t xml:space="preserve">Jurbarko Antano Sodeikos meno mokykla </w:t>
            </w:r>
          </w:p>
        </w:tc>
      </w:tr>
      <w:tr w:rsidR="008059AB" w:rsidRPr="00224160" w14:paraId="2C337401" w14:textId="77777777" w:rsidTr="00224160">
        <w:trPr>
          <w:trHeight w:val="315"/>
        </w:trPr>
        <w:tc>
          <w:tcPr>
            <w:tcW w:w="1398" w:type="dxa"/>
            <w:hideMark/>
          </w:tcPr>
          <w:p w14:paraId="34406047" w14:textId="57653788" w:rsidR="00224160" w:rsidRPr="00224160" w:rsidRDefault="00224160" w:rsidP="00DA275F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4 d.</w:t>
            </w:r>
          </w:p>
        </w:tc>
        <w:tc>
          <w:tcPr>
            <w:tcW w:w="3777" w:type="dxa"/>
            <w:hideMark/>
          </w:tcPr>
          <w:p w14:paraId="24BA594A" w14:textId="77777777" w:rsidR="00224160" w:rsidRPr="00224160" w:rsidRDefault="00224160" w:rsidP="008059AB">
            <w:pPr>
              <w:pStyle w:val="Antrats"/>
              <w:jc w:val="both"/>
              <w:rPr>
                <w:szCs w:val="24"/>
              </w:rPr>
            </w:pPr>
            <w:r w:rsidRPr="00224160">
              <w:rPr>
                <w:szCs w:val="24"/>
              </w:rPr>
              <w:t>XXXIII-asis Žemaitijos ir Klaipėdos krašto muzikos ir meno mokyklų festivalis ir piešinių konkursas ,,Vaikai ir muzika”*</w:t>
            </w:r>
          </w:p>
        </w:tc>
        <w:tc>
          <w:tcPr>
            <w:tcW w:w="2250" w:type="dxa"/>
            <w:hideMark/>
          </w:tcPr>
          <w:p w14:paraId="1C002907" w14:textId="77777777" w:rsidR="00224160" w:rsidRPr="00224160" w:rsidRDefault="00224160" w:rsidP="008059AB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Pagėgių savivaldybės meno ir sporto mokykla</w:t>
            </w:r>
          </w:p>
        </w:tc>
        <w:tc>
          <w:tcPr>
            <w:tcW w:w="2496" w:type="dxa"/>
            <w:hideMark/>
          </w:tcPr>
          <w:p w14:paraId="4D32AD69" w14:textId="7C13D9A1" w:rsidR="00224160" w:rsidRPr="00224160" w:rsidRDefault="00224160" w:rsidP="00224160">
            <w:pPr>
              <w:pStyle w:val="Antrats"/>
              <w:rPr>
                <w:szCs w:val="24"/>
              </w:rPr>
            </w:pPr>
            <w:r w:rsidRPr="00224160">
              <w:rPr>
                <w:szCs w:val="24"/>
              </w:rPr>
              <w:t>Pagėgių meno ir sporto mokykla</w:t>
            </w:r>
            <w:r w:rsidR="00B939E7">
              <w:rPr>
                <w:szCs w:val="24"/>
              </w:rPr>
              <w:t xml:space="preserve"> </w:t>
            </w:r>
            <w:r w:rsidRPr="00224160">
              <w:rPr>
                <w:szCs w:val="24"/>
              </w:rPr>
              <w:t>/</w:t>
            </w:r>
            <w:r w:rsidR="00B939E7">
              <w:rPr>
                <w:szCs w:val="24"/>
              </w:rPr>
              <w:t xml:space="preserve"> </w:t>
            </w:r>
            <w:r w:rsidRPr="00224160">
              <w:rPr>
                <w:szCs w:val="24"/>
              </w:rPr>
              <w:t>Jurbarko Antano Sodeikos meno mokykla.</w:t>
            </w:r>
          </w:p>
        </w:tc>
      </w:tr>
      <w:tr w:rsidR="008059AB" w:rsidRPr="00224160" w14:paraId="6C864708" w14:textId="77777777" w:rsidTr="00224160">
        <w:trPr>
          <w:trHeight w:val="315"/>
        </w:trPr>
        <w:tc>
          <w:tcPr>
            <w:tcW w:w="1398" w:type="dxa"/>
            <w:hideMark/>
          </w:tcPr>
          <w:p w14:paraId="4CF6228E" w14:textId="77777777" w:rsidR="00224160" w:rsidRPr="00224160" w:rsidRDefault="00224160" w:rsidP="00DA275F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4 d.</w:t>
            </w:r>
          </w:p>
        </w:tc>
        <w:tc>
          <w:tcPr>
            <w:tcW w:w="3777" w:type="dxa"/>
            <w:hideMark/>
          </w:tcPr>
          <w:p w14:paraId="19987369" w14:textId="77777777" w:rsidR="00224160" w:rsidRPr="00224160" w:rsidRDefault="00224160" w:rsidP="008059AB">
            <w:pPr>
              <w:pStyle w:val="Antrats"/>
              <w:jc w:val="both"/>
              <w:rPr>
                <w:szCs w:val="24"/>
              </w:rPr>
            </w:pPr>
            <w:r w:rsidRPr="00224160">
              <w:rPr>
                <w:szCs w:val="24"/>
              </w:rPr>
              <w:t>Lietuvos mokyklų žaidynių BUM kaimo vietovių šaškių (amžius neribojamas) finalinės varžybos *</w:t>
            </w:r>
          </w:p>
        </w:tc>
        <w:tc>
          <w:tcPr>
            <w:tcW w:w="2250" w:type="dxa"/>
            <w:hideMark/>
          </w:tcPr>
          <w:p w14:paraId="0890441C" w14:textId="77777777" w:rsidR="00224160" w:rsidRPr="00224160" w:rsidRDefault="00224160" w:rsidP="008059AB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Kaišiadorių raj.</w:t>
            </w:r>
          </w:p>
        </w:tc>
        <w:tc>
          <w:tcPr>
            <w:tcW w:w="2496" w:type="dxa"/>
            <w:hideMark/>
          </w:tcPr>
          <w:p w14:paraId="2191AC28" w14:textId="77777777" w:rsidR="00224160" w:rsidRPr="00224160" w:rsidRDefault="00224160" w:rsidP="00224160">
            <w:pPr>
              <w:pStyle w:val="Antrats"/>
              <w:rPr>
                <w:szCs w:val="24"/>
              </w:rPr>
            </w:pPr>
            <w:r w:rsidRPr="00224160">
              <w:rPr>
                <w:szCs w:val="24"/>
              </w:rPr>
              <w:t>LINEŠA</w:t>
            </w:r>
          </w:p>
        </w:tc>
      </w:tr>
      <w:tr w:rsidR="008059AB" w:rsidRPr="00224160" w14:paraId="0A6BB980" w14:textId="77777777" w:rsidTr="00224160">
        <w:trPr>
          <w:trHeight w:val="315"/>
        </w:trPr>
        <w:tc>
          <w:tcPr>
            <w:tcW w:w="1398" w:type="dxa"/>
            <w:hideMark/>
          </w:tcPr>
          <w:p w14:paraId="765FE933" w14:textId="77777777" w:rsidR="00224160" w:rsidRPr="00224160" w:rsidRDefault="00224160" w:rsidP="00DA275F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4–5 d.</w:t>
            </w:r>
          </w:p>
        </w:tc>
        <w:tc>
          <w:tcPr>
            <w:tcW w:w="3777" w:type="dxa"/>
            <w:hideMark/>
          </w:tcPr>
          <w:p w14:paraId="58824DED" w14:textId="77777777" w:rsidR="00224160" w:rsidRPr="00224160" w:rsidRDefault="00224160" w:rsidP="008059AB">
            <w:pPr>
              <w:pStyle w:val="Antrats"/>
              <w:jc w:val="both"/>
              <w:rPr>
                <w:szCs w:val="24"/>
              </w:rPr>
            </w:pPr>
            <w:r w:rsidRPr="00224160">
              <w:rPr>
                <w:szCs w:val="24"/>
              </w:rPr>
              <w:t>34-oji Lietuvos mokinių istorijos olimpiada (10–12 / II–IV gimnazijos kl.), šalies etapas*</w:t>
            </w:r>
          </w:p>
        </w:tc>
        <w:tc>
          <w:tcPr>
            <w:tcW w:w="2250" w:type="dxa"/>
            <w:hideMark/>
          </w:tcPr>
          <w:p w14:paraId="19F45571" w14:textId="6439D8B4" w:rsidR="00224160" w:rsidRPr="00224160" w:rsidRDefault="00224160" w:rsidP="008059AB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Klaipėda</w:t>
            </w:r>
          </w:p>
        </w:tc>
        <w:tc>
          <w:tcPr>
            <w:tcW w:w="2496" w:type="dxa"/>
            <w:hideMark/>
          </w:tcPr>
          <w:p w14:paraId="4D7E8972" w14:textId="77777777" w:rsidR="00224160" w:rsidRPr="00224160" w:rsidRDefault="00224160" w:rsidP="00224160">
            <w:pPr>
              <w:pStyle w:val="Antrats"/>
              <w:rPr>
                <w:szCs w:val="24"/>
              </w:rPr>
            </w:pPr>
            <w:r w:rsidRPr="00224160">
              <w:rPr>
                <w:szCs w:val="24"/>
              </w:rPr>
              <w:t>LINEŠA / Jurbarko Antano Giedraičio-Giedriaus gimnazija</w:t>
            </w:r>
          </w:p>
        </w:tc>
      </w:tr>
      <w:tr w:rsidR="008059AB" w:rsidRPr="00224160" w14:paraId="6C9B9C5F" w14:textId="77777777" w:rsidTr="00224160">
        <w:trPr>
          <w:trHeight w:val="315"/>
        </w:trPr>
        <w:tc>
          <w:tcPr>
            <w:tcW w:w="1398" w:type="dxa"/>
            <w:hideMark/>
          </w:tcPr>
          <w:p w14:paraId="61B82A3B" w14:textId="77777777" w:rsidR="00224160" w:rsidRPr="00224160" w:rsidRDefault="00224160" w:rsidP="00DA275F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4-6 d.</w:t>
            </w:r>
          </w:p>
        </w:tc>
        <w:tc>
          <w:tcPr>
            <w:tcW w:w="3777" w:type="dxa"/>
            <w:hideMark/>
          </w:tcPr>
          <w:p w14:paraId="71390541" w14:textId="77777777" w:rsidR="00224160" w:rsidRPr="00224160" w:rsidRDefault="00224160" w:rsidP="008059AB">
            <w:pPr>
              <w:pStyle w:val="Antrats"/>
              <w:jc w:val="both"/>
              <w:rPr>
                <w:szCs w:val="24"/>
              </w:rPr>
            </w:pPr>
            <w:r w:rsidRPr="00224160">
              <w:rPr>
                <w:szCs w:val="24"/>
              </w:rPr>
              <w:t>Lietuvos mokyklų žaidynių krepšinio 3x3 tarpzoninės varžybos (Vaikinų, 2009 m. gimimo ir jaunesnių)*</w:t>
            </w:r>
          </w:p>
        </w:tc>
        <w:tc>
          <w:tcPr>
            <w:tcW w:w="2250" w:type="dxa"/>
            <w:hideMark/>
          </w:tcPr>
          <w:p w14:paraId="338B7710" w14:textId="77777777" w:rsidR="00224160" w:rsidRPr="00224160" w:rsidRDefault="00224160" w:rsidP="008059AB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Vieta tikslinama</w:t>
            </w:r>
          </w:p>
        </w:tc>
        <w:tc>
          <w:tcPr>
            <w:tcW w:w="2496" w:type="dxa"/>
            <w:hideMark/>
          </w:tcPr>
          <w:p w14:paraId="086382BF" w14:textId="63DF8E29" w:rsidR="00224160" w:rsidRPr="00224160" w:rsidRDefault="00224160" w:rsidP="00224160">
            <w:pPr>
              <w:pStyle w:val="Antrats"/>
              <w:rPr>
                <w:szCs w:val="24"/>
              </w:rPr>
            </w:pPr>
            <w:r w:rsidRPr="00224160">
              <w:rPr>
                <w:szCs w:val="24"/>
              </w:rPr>
              <w:t xml:space="preserve">LINEŠA </w:t>
            </w:r>
            <w:r w:rsidR="00B939E7">
              <w:rPr>
                <w:szCs w:val="24"/>
              </w:rPr>
              <w:t xml:space="preserve">/ </w:t>
            </w:r>
            <w:r w:rsidR="008059AB">
              <w:rPr>
                <w:szCs w:val="24"/>
              </w:rPr>
              <w:t xml:space="preserve">Jurbarko r. </w:t>
            </w:r>
            <w:r w:rsidRPr="00224160">
              <w:rPr>
                <w:szCs w:val="24"/>
              </w:rPr>
              <w:t>Eržvilko gimnazija</w:t>
            </w:r>
          </w:p>
        </w:tc>
      </w:tr>
      <w:tr w:rsidR="008059AB" w:rsidRPr="00224160" w14:paraId="0E021371" w14:textId="77777777" w:rsidTr="00224160">
        <w:trPr>
          <w:trHeight w:val="315"/>
        </w:trPr>
        <w:tc>
          <w:tcPr>
            <w:tcW w:w="1398" w:type="dxa"/>
            <w:hideMark/>
          </w:tcPr>
          <w:p w14:paraId="28CAD130" w14:textId="77777777" w:rsidR="00224160" w:rsidRPr="00224160" w:rsidRDefault="00224160" w:rsidP="00DA275F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5 d.</w:t>
            </w:r>
          </w:p>
        </w:tc>
        <w:tc>
          <w:tcPr>
            <w:tcW w:w="3777" w:type="dxa"/>
            <w:hideMark/>
          </w:tcPr>
          <w:p w14:paraId="07C7EED7" w14:textId="77777777" w:rsidR="00224160" w:rsidRPr="00224160" w:rsidRDefault="00224160" w:rsidP="008059AB">
            <w:pPr>
              <w:pStyle w:val="Antrats"/>
              <w:jc w:val="both"/>
              <w:rPr>
                <w:szCs w:val="24"/>
              </w:rPr>
            </w:pPr>
            <w:r w:rsidRPr="00224160">
              <w:rPr>
                <w:szCs w:val="24"/>
              </w:rPr>
              <w:t>XII Respublikinis šokių konkursas „Pavasarinė šokių pynė“*</w:t>
            </w:r>
          </w:p>
        </w:tc>
        <w:tc>
          <w:tcPr>
            <w:tcW w:w="2250" w:type="dxa"/>
            <w:hideMark/>
          </w:tcPr>
          <w:p w14:paraId="1C225DC3" w14:textId="77777777" w:rsidR="00224160" w:rsidRPr="00224160" w:rsidRDefault="00224160" w:rsidP="008059AB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Vilkaviškio sporto centras</w:t>
            </w:r>
          </w:p>
        </w:tc>
        <w:tc>
          <w:tcPr>
            <w:tcW w:w="2496" w:type="dxa"/>
            <w:hideMark/>
          </w:tcPr>
          <w:p w14:paraId="6D73C965" w14:textId="0B31EF21" w:rsidR="00224160" w:rsidRPr="00224160" w:rsidRDefault="00224160" w:rsidP="00224160">
            <w:pPr>
              <w:pStyle w:val="Antrats"/>
              <w:rPr>
                <w:szCs w:val="24"/>
              </w:rPr>
            </w:pPr>
            <w:r w:rsidRPr="00224160">
              <w:rPr>
                <w:szCs w:val="24"/>
              </w:rPr>
              <w:t xml:space="preserve">Šokių studija </w:t>
            </w:r>
            <w:r w:rsidR="00B939E7">
              <w:rPr>
                <w:szCs w:val="24"/>
              </w:rPr>
              <w:t>„</w:t>
            </w:r>
            <w:r w:rsidRPr="00224160">
              <w:rPr>
                <w:szCs w:val="24"/>
              </w:rPr>
              <w:t>Šokantys bateliai</w:t>
            </w:r>
            <w:r w:rsidR="00B939E7">
              <w:rPr>
                <w:szCs w:val="24"/>
              </w:rPr>
              <w:t>“</w:t>
            </w:r>
            <w:r w:rsidR="008059AB">
              <w:rPr>
                <w:szCs w:val="24"/>
              </w:rPr>
              <w:t>,</w:t>
            </w:r>
            <w:r w:rsidRPr="00224160">
              <w:rPr>
                <w:szCs w:val="24"/>
              </w:rPr>
              <w:t xml:space="preserve"> Vilkaviškio savivaldybė</w:t>
            </w:r>
            <w:r w:rsidR="00B939E7">
              <w:rPr>
                <w:szCs w:val="24"/>
              </w:rPr>
              <w:t xml:space="preserve"> </w:t>
            </w:r>
            <w:r w:rsidRPr="00224160">
              <w:rPr>
                <w:szCs w:val="24"/>
              </w:rPr>
              <w:t>/</w:t>
            </w:r>
            <w:r w:rsidR="00B939E7">
              <w:rPr>
                <w:szCs w:val="24"/>
              </w:rPr>
              <w:t xml:space="preserve"> </w:t>
            </w:r>
            <w:r w:rsidRPr="00224160">
              <w:rPr>
                <w:szCs w:val="24"/>
              </w:rPr>
              <w:t>Jurbarko Antano Sodeikos meno mokykla</w:t>
            </w:r>
          </w:p>
        </w:tc>
      </w:tr>
      <w:tr w:rsidR="008059AB" w:rsidRPr="00224160" w14:paraId="073AA167" w14:textId="77777777" w:rsidTr="00224160">
        <w:trPr>
          <w:trHeight w:val="315"/>
        </w:trPr>
        <w:tc>
          <w:tcPr>
            <w:tcW w:w="1398" w:type="dxa"/>
            <w:hideMark/>
          </w:tcPr>
          <w:p w14:paraId="00B09153" w14:textId="61103558" w:rsidR="00224160" w:rsidRPr="00224160" w:rsidRDefault="00224160" w:rsidP="00DA275F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5 d.</w:t>
            </w:r>
          </w:p>
        </w:tc>
        <w:tc>
          <w:tcPr>
            <w:tcW w:w="3777" w:type="dxa"/>
            <w:hideMark/>
          </w:tcPr>
          <w:p w14:paraId="10C3C445" w14:textId="3B51D05E" w:rsidR="00224160" w:rsidRPr="00224160" w:rsidRDefault="00224160" w:rsidP="008059AB">
            <w:pPr>
              <w:pStyle w:val="Antrats"/>
              <w:jc w:val="both"/>
              <w:rPr>
                <w:szCs w:val="24"/>
              </w:rPr>
            </w:pPr>
            <w:r w:rsidRPr="00224160">
              <w:rPr>
                <w:szCs w:val="24"/>
              </w:rPr>
              <w:t xml:space="preserve">I-asis styginių instrumentų festivalis ,,Aš </w:t>
            </w:r>
            <w:r w:rsidR="00B939E7">
              <w:rPr>
                <w:szCs w:val="24"/>
              </w:rPr>
              <w:t>–</w:t>
            </w:r>
            <w:r w:rsidRPr="00224160">
              <w:rPr>
                <w:szCs w:val="24"/>
              </w:rPr>
              <w:t xml:space="preserve"> solistas</w:t>
            </w:r>
            <w:r w:rsidR="00B939E7">
              <w:rPr>
                <w:szCs w:val="24"/>
              </w:rPr>
              <w:t>“</w:t>
            </w:r>
            <w:r w:rsidRPr="00224160">
              <w:rPr>
                <w:szCs w:val="24"/>
              </w:rPr>
              <w:t>*</w:t>
            </w:r>
          </w:p>
        </w:tc>
        <w:tc>
          <w:tcPr>
            <w:tcW w:w="2250" w:type="dxa"/>
            <w:hideMark/>
          </w:tcPr>
          <w:p w14:paraId="414D3780" w14:textId="77777777" w:rsidR="00224160" w:rsidRPr="00224160" w:rsidRDefault="00224160" w:rsidP="008059AB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Kauno Juozo Gruodžio konservatorija</w:t>
            </w:r>
          </w:p>
        </w:tc>
        <w:tc>
          <w:tcPr>
            <w:tcW w:w="2496" w:type="dxa"/>
            <w:hideMark/>
          </w:tcPr>
          <w:p w14:paraId="4A5703D3" w14:textId="61460136" w:rsidR="00224160" w:rsidRPr="00224160" w:rsidRDefault="00224160" w:rsidP="00224160">
            <w:pPr>
              <w:pStyle w:val="Antrats"/>
              <w:rPr>
                <w:szCs w:val="24"/>
              </w:rPr>
            </w:pPr>
            <w:r w:rsidRPr="00224160">
              <w:rPr>
                <w:szCs w:val="24"/>
              </w:rPr>
              <w:t>Kauno Juozo Gruodžio konservatorija</w:t>
            </w:r>
            <w:r w:rsidR="00B939E7">
              <w:rPr>
                <w:szCs w:val="24"/>
              </w:rPr>
              <w:t xml:space="preserve"> </w:t>
            </w:r>
            <w:r w:rsidRPr="00224160">
              <w:rPr>
                <w:szCs w:val="24"/>
              </w:rPr>
              <w:t>/</w:t>
            </w:r>
            <w:r w:rsidR="00B939E7">
              <w:rPr>
                <w:szCs w:val="24"/>
              </w:rPr>
              <w:t xml:space="preserve"> </w:t>
            </w:r>
            <w:r w:rsidRPr="00224160">
              <w:rPr>
                <w:szCs w:val="24"/>
              </w:rPr>
              <w:t xml:space="preserve">Jurbarko Antano Sodeikos meno mokykla </w:t>
            </w:r>
          </w:p>
        </w:tc>
      </w:tr>
      <w:tr w:rsidR="008059AB" w:rsidRPr="00224160" w14:paraId="2D0FCB72" w14:textId="77777777" w:rsidTr="00224160">
        <w:trPr>
          <w:trHeight w:val="315"/>
        </w:trPr>
        <w:tc>
          <w:tcPr>
            <w:tcW w:w="1398" w:type="dxa"/>
            <w:hideMark/>
          </w:tcPr>
          <w:p w14:paraId="6F4EA789" w14:textId="77777777" w:rsidR="00224160" w:rsidRPr="00224160" w:rsidRDefault="00224160" w:rsidP="00DA275F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10 d.</w:t>
            </w:r>
          </w:p>
        </w:tc>
        <w:tc>
          <w:tcPr>
            <w:tcW w:w="3777" w:type="dxa"/>
            <w:hideMark/>
          </w:tcPr>
          <w:p w14:paraId="377E18AC" w14:textId="34B8F13D" w:rsidR="00224160" w:rsidRPr="00224160" w:rsidRDefault="00224160" w:rsidP="008059AB">
            <w:pPr>
              <w:pStyle w:val="Antrats"/>
              <w:jc w:val="both"/>
              <w:rPr>
                <w:szCs w:val="24"/>
              </w:rPr>
            </w:pPr>
            <w:r w:rsidRPr="00224160">
              <w:rPr>
                <w:szCs w:val="24"/>
              </w:rPr>
              <w:t xml:space="preserve">Žemaitijos ir Klaipėdos krašto akordeonininkų festivalis-konkursas </w:t>
            </w:r>
            <w:r w:rsidR="00B939E7">
              <w:rPr>
                <w:szCs w:val="24"/>
              </w:rPr>
              <w:t>„</w:t>
            </w:r>
            <w:r w:rsidRPr="00224160">
              <w:rPr>
                <w:szCs w:val="24"/>
              </w:rPr>
              <w:t>Akordeonų pavasaris</w:t>
            </w:r>
            <w:r w:rsidR="00B939E7">
              <w:rPr>
                <w:szCs w:val="24"/>
              </w:rPr>
              <w:t>“</w:t>
            </w:r>
            <w:r w:rsidRPr="00224160">
              <w:rPr>
                <w:szCs w:val="24"/>
              </w:rPr>
              <w:t>*</w:t>
            </w:r>
          </w:p>
        </w:tc>
        <w:tc>
          <w:tcPr>
            <w:tcW w:w="2250" w:type="dxa"/>
            <w:hideMark/>
          </w:tcPr>
          <w:p w14:paraId="7B855985" w14:textId="77777777" w:rsidR="00224160" w:rsidRPr="00224160" w:rsidRDefault="00224160" w:rsidP="008059AB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Tauragės meno mokykla</w:t>
            </w:r>
          </w:p>
        </w:tc>
        <w:tc>
          <w:tcPr>
            <w:tcW w:w="2496" w:type="dxa"/>
            <w:hideMark/>
          </w:tcPr>
          <w:p w14:paraId="45C837C1" w14:textId="60001C68" w:rsidR="00224160" w:rsidRPr="00224160" w:rsidRDefault="00224160" w:rsidP="00224160">
            <w:pPr>
              <w:pStyle w:val="Antrats"/>
              <w:rPr>
                <w:szCs w:val="24"/>
              </w:rPr>
            </w:pPr>
            <w:r w:rsidRPr="00224160">
              <w:rPr>
                <w:szCs w:val="24"/>
              </w:rPr>
              <w:t xml:space="preserve">Tauragės meno mokykla / Jurbarko Antano Sodeikos meno mokykla </w:t>
            </w:r>
          </w:p>
        </w:tc>
      </w:tr>
      <w:tr w:rsidR="008059AB" w:rsidRPr="00224160" w14:paraId="58695DCC" w14:textId="77777777" w:rsidTr="00224160">
        <w:trPr>
          <w:trHeight w:val="315"/>
        </w:trPr>
        <w:tc>
          <w:tcPr>
            <w:tcW w:w="1398" w:type="dxa"/>
            <w:hideMark/>
          </w:tcPr>
          <w:p w14:paraId="51FC9035" w14:textId="77777777" w:rsidR="00224160" w:rsidRPr="00224160" w:rsidRDefault="00224160" w:rsidP="00DA275F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10 d.</w:t>
            </w:r>
          </w:p>
        </w:tc>
        <w:tc>
          <w:tcPr>
            <w:tcW w:w="3777" w:type="dxa"/>
            <w:hideMark/>
          </w:tcPr>
          <w:p w14:paraId="61351925" w14:textId="77777777" w:rsidR="00224160" w:rsidRPr="00224160" w:rsidRDefault="00224160" w:rsidP="008059AB">
            <w:pPr>
              <w:pStyle w:val="Antrats"/>
              <w:jc w:val="both"/>
              <w:rPr>
                <w:szCs w:val="24"/>
              </w:rPr>
            </w:pPr>
            <w:r w:rsidRPr="00224160">
              <w:rPr>
                <w:szCs w:val="24"/>
              </w:rPr>
              <w:t>Šalies ikimokyklinio amžiaus vaikų sporto renginys „Nykštuko žaidynės 2025“*</w:t>
            </w:r>
          </w:p>
        </w:tc>
        <w:tc>
          <w:tcPr>
            <w:tcW w:w="2250" w:type="dxa"/>
            <w:hideMark/>
          </w:tcPr>
          <w:p w14:paraId="4D127CC1" w14:textId="6147D5AC" w:rsidR="00224160" w:rsidRPr="00224160" w:rsidRDefault="00224160" w:rsidP="008059AB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Jurbarko Antano Gie</w:t>
            </w:r>
            <w:r w:rsidR="008059AB">
              <w:rPr>
                <w:szCs w:val="24"/>
              </w:rPr>
              <w:t>dr</w:t>
            </w:r>
            <w:r w:rsidRPr="00224160">
              <w:rPr>
                <w:szCs w:val="24"/>
              </w:rPr>
              <w:t>aičio-Giedriaus sporto kompleksas</w:t>
            </w:r>
          </w:p>
        </w:tc>
        <w:tc>
          <w:tcPr>
            <w:tcW w:w="2496" w:type="dxa"/>
            <w:hideMark/>
          </w:tcPr>
          <w:p w14:paraId="5948C98F" w14:textId="094062FF" w:rsidR="00224160" w:rsidRPr="00224160" w:rsidRDefault="00224160" w:rsidP="00224160">
            <w:pPr>
              <w:pStyle w:val="Antrats"/>
              <w:rPr>
                <w:szCs w:val="24"/>
              </w:rPr>
            </w:pPr>
            <w:r w:rsidRPr="00224160">
              <w:rPr>
                <w:szCs w:val="24"/>
              </w:rPr>
              <w:t xml:space="preserve">Jurbarko vaikų lopšelis-darželis „Nykštukas“ </w:t>
            </w:r>
          </w:p>
        </w:tc>
      </w:tr>
      <w:tr w:rsidR="008059AB" w:rsidRPr="00224160" w14:paraId="3935B7C6" w14:textId="77777777" w:rsidTr="00224160">
        <w:trPr>
          <w:trHeight w:val="315"/>
        </w:trPr>
        <w:tc>
          <w:tcPr>
            <w:tcW w:w="1398" w:type="dxa"/>
            <w:hideMark/>
          </w:tcPr>
          <w:p w14:paraId="5D4035B2" w14:textId="45DB621C" w:rsidR="00224160" w:rsidRPr="00224160" w:rsidRDefault="00224160" w:rsidP="00DA275F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11 d.</w:t>
            </w:r>
          </w:p>
        </w:tc>
        <w:tc>
          <w:tcPr>
            <w:tcW w:w="3777" w:type="dxa"/>
            <w:hideMark/>
          </w:tcPr>
          <w:p w14:paraId="0358DEA9" w14:textId="77777777" w:rsidR="00224160" w:rsidRPr="00224160" w:rsidRDefault="00224160" w:rsidP="008059AB">
            <w:pPr>
              <w:pStyle w:val="Antrats"/>
              <w:jc w:val="both"/>
              <w:rPr>
                <w:szCs w:val="24"/>
              </w:rPr>
            </w:pPr>
            <w:r w:rsidRPr="00224160">
              <w:rPr>
                <w:szCs w:val="24"/>
              </w:rPr>
              <w:t>XXXII Juozo Pakalnio respublikinio jaunųjų atlikėjų pučiamaisiais ir mušamaisiais muzikos instrumentais finalinis turas*</w:t>
            </w:r>
          </w:p>
        </w:tc>
        <w:tc>
          <w:tcPr>
            <w:tcW w:w="2250" w:type="dxa"/>
            <w:hideMark/>
          </w:tcPr>
          <w:p w14:paraId="0362A994" w14:textId="77777777" w:rsidR="00224160" w:rsidRPr="00224160" w:rsidRDefault="00224160" w:rsidP="008059AB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Kauno Juozo Gruodžio konservatorija</w:t>
            </w:r>
          </w:p>
        </w:tc>
        <w:tc>
          <w:tcPr>
            <w:tcW w:w="2496" w:type="dxa"/>
            <w:hideMark/>
          </w:tcPr>
          <w:p w14:paraId="7B103E5F" w14:textId="4A811FF3" w:rsidR="00224160" w:rsidRPr="00224160" w:rsidRDefault="00224160" w:rsidP="00224160">
            <w:pPr>
              <w:pStyle w:val="Antrats"/>
              <w:rPr>
                <w:szCs w:val="24"/>
              </w:rPr>
            </w:pPr>
            <w:r w:rsidRPr="00224160">
              <w:rPr>
                <w:szCs w:val="24"/>
              </w:rPr>
              <w:t>Kauno Juozo Gruodžio konservatorija</w:t>
            </w:r>
            <w:r w:rsidR="008059AB">
              <w:rPr>
                <w:szCs w:val="24"/>
              </w:rPr>
              <w:t xml:space="preserve"> </w:t>
            </w:r>
            <w:r w:rsidRPr="00224160">
              <w:rPr>
                <w:szCs w:val="24"/>
              </w:rPr>
              <w:t>/ Jurbarko Antano Sodeikos meno mokykla</w:t>
            </w:r>
          </w:p>
        </w:tc>
      </w:tr>
      <w:tr w:rsidR="008059AB" w:rsidRPr="00224160" w14:paraId="5AD04B73" w14:textId="77777777" w:rsidTr="00224160">
        <w:trPr>
          <w:trHeight w:val="315"/>
        </w:trPr>
        <w:tc>
          <w:tcPr>
            <w:tcW w:w="1398" w:type="dxa"/>
            <w:hideMark/>
          </w:tcPr>
          <w:p w14:paraId="5CD80B1B" w14:textId="0C4FB0A7" w:rsidR="00224160" w:rsidRPr="00224160" w:rsidRDefault="00224160" w:rsidP="00DA275F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lastRenderedPageBreak/>
              <w:t>11 d.</w:t>
            </w:r>
          </w:p>
        </w:tc>
        <w:tc>
          <w:tcPr>
            <w:tcW w:w="3777" w:type="dxa"/>
            <w:hideMark/>
          </w:tcPr>
          <w:p w14:paraId="672F0564" w14:textId="77777777" w:rsidR="00224160" w:rsidRPr="00224160" w:rsidRDefault="00224160" w:rsidP="008059AB">
            <w:pPr>
              <w:pStyle w:val="Antrats"/>
              <w:jc w:val="both"/>
              <w:rPr>
                <w:szCs w:val="24"/>
              </w:rPr>
            </w:pPr>
            <w:r w:rsidRPr="00224160">
              <w:rPr>
                <w:szCs w:val="24"/>
              </w:rPr>
              <w:t>X respublikinis Romualdo Žaldoko stygininkų konkursas*</w:t>
            </w:r>
          </w:p>
        </w:tc>
        <w:tc>
          <w:tcPr>
            <w:tcW w:w="2250" w:type="dxa"/>
            <w:hideMark/>
          </w:tcPr>
          <w:p w14:paraId="11EEAD77" w14:textId="77777777" w:rsidR="00224160" w:rsidRPr="00224160" w:rsidRDefault="00224160" w:rsidP="008059AB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Klaipėdos Stasio Šimkaus konservatorija</w:t>
            </w:r>
          </w:p>
        </w:tc>
        <w:tc>
          <w:tcPr>
            <w:tcW w:w="2496" w:type="dxa"/>
            <w:hideMark/>
          </w:tcPr>
          <w:p w14:paraId="0C81636F" w14:textId="2E87239D" w:rsidR="00224160" w:rsidRPr="00224160" w:rsidRDefault="00224160" w:rsidP="00224160">
            <w:pPr>
              <w:pStyle w:val="Antrats"/>
              <w:rPr>
                <w:szCs w:val="24"/>
              </w:rPr>
            </w:pPr>
            <w:r w:rsidRPr="00224160">
              <w:rPr>
                <w:szCs w:val="24"/>
              </w:rPr>
              <w:t>Klaipėdos Stasio Šimkaus konservatorija</w:t>
            </w:r>
            <w:r w:rsidR="008059AB">
              <w:rPr>
                <w:szCs w:val="24"/>
              </w:rPr>
              <w:t xml:space="preserve"> </w:t>
            </w:r>
            <w:r w:rsidRPr="00224160">
              <w:rPr>
                <w:szCs w:val="24"/>
              </w:rPr>
              <w:t>/</w:t>
            </w:r>
            <w:r w:rsidR="008059AB">
              <w:rPr>
                <w:szCs w:val="24"/>
              </w:rPr>
              <w:t xml:space="preserve"> </w:t>
            </w:r>
            <w:r w:rsidRPr="00224160">
              <w:rPr>
                <w:szCs w:val="24"/>
              </w:rPr>
              <w:t xml:space="preserve">Jurbarko Antano Sodeikos meno mokykla </w:t>
            </w:r>
          </w:p>
        </w:tc>
      </w:tr>
      <w:tr w:rsidR="008059AB" w:rsidRPr="00224160" w14:paraId="11C4A638" w14:textId="77777777" w:rsidTr="008059AB">
        <w:trPr>
          <w:trHeight w:val="315"/>
        </w:trPr>
        <w:tc>
          <w:tcPr>
            <w:tcW w:w="1398" w:type="dxa"/>
            <w:hideMark/>
          </w:tcPr>
          <w:p w14:paraId="03EB687A" w14:textId="77777777" w:rsidR="00224160" w:rsidRPr="00224160" w:rsidRDefault="00224160" w:rsidP="00DA275F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11 d.</w:t>
            </w:r>
          </w:p>
        </w:tc>
        <w:tc>
          <w:tcPr>
            <w:tcW w:w="3777" w:type="dxa"/>
            <w:shd w:val="clear" w:color="auto" w:fill="auto"/>
            <w:hideMark/>
          </w:tcPr>
          <w:p w14:paraId="7913C0CC" w14:textId="52652A00" w:rsidR="00224160" w:rsidRPr="00224160" w:rsidRDefault="00E35035" w:rsidP="008059AB">
            <w:pPr>
              <w:pStyle w:val="Antrats"/>
              <w:jc w:val="both"/>
              <w:rPr>
                <w:szCs w:val="24"/>
              </w:rPr>
            </w:pPr>
            <w:r>
              <w:rPr>
                <w:szCs w:val="24"/>
              </w:rPr>
              <w:t>K</w:t>
            </w:r>
            <w:r w:rsidR="00224160" w:rsidRPr="00224160">
              <w:rPr>
                <w:szCs w:val="24"/>
              </w:rPr>
              <w:t>onkurs</w:t>
            </w:r>
            <w:r>
              <w:rPr>
                <w:szCs w:val="24"/>
              </w:rPr>
              <w:t>as</w:t>
            </w:r>
            <w:r w:rsidR="00224160" w:rsidRPr="00224160">
              <w:rPr>
                <w:szCs w:val="24"/>
              </w:rPr>
              <w:t xml:space="preserve"> TRAMTATULIS</w:t>
            </w:r>
            <w:r w:rsidR="008059AB">
              <w:rPr>
                <w:szCs w:val="24"/>
              </w:rPr>
              <w:t>,</w:t>
            </w:r>
            <w:r w:rsidR="00224160" w:rsidRPr="00224160">
              <w:rPr>
                <w:szCs w:val="24"/>
              </w:rPr>
              <w:t xml:space="preserve"> II turas</w:t>
            </w:r>
            <w:r w:rsidR="008059AB">
              <w:rPr>
                <w:szCs w:val="24"/>
              </w:rPr>
              <w:t>*</w:t>
            </w:r>
          </w:p>
        </w:tc>
        <w:tc>
          <w:tcPr>
            <w:tcW w:w="2250" w:type="dxa"/>
            <w:hideMark/>
          </w:tcPr>
          <w:p w14:paraId="05D83FF5" w14:textId="77777777" w:rsidR="00224160" w:rsidRPr="00224160" w:rsidRDefault="00224160" w:rsidP="008059AB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Prienai</w:t>
            </w:r>
          </w:p>
        </w:tc>
        <w:tc>
          <w:tcPr>
            <w:tcW w:w="2496" w:type="dxa"/>
            <w:hideMark/>
          </w:tcPr>
          <w:p w14:paraId="541A5891" w14:textId="2AC78EAB" w:rsidR="00224160" w:rsidRPr="00624341" w:rsidRDefault="008059AB" w:rsidP="00224160">
            <w:pPr>
              <w:pStyle w:val="Antrats"/>
            </w:pPr>
            <w:r>
              <w:rPr>
                <w:szCs w:val="24"/>
              </w:rPr>
              <w:t xml:space="preserve">Lietuvos nacionalinis kultūros centras / </w:t>
            </w:r>
            <w:r w:rsidR="00224160" w:rsidRPr="00224160">
              <w:rPr>
                <w:szCs w:val="24"/>
              </w:rPr>
              <w:t>Jurbarko r. Veliuonos</w:t>
            </w:r>
            <w:r w:rsidR="00EE05E9">
              <w:rPr>
                <w:szCs w:val="24"/>
              </w:rPr>
              <w:t xml:space="preserve"> </w:t>
            </w:r>
            <w:r w:rsidR="00224160" w:rsidRPr="00224160">
              <w:rPr>
                <w:szCs w:val="24"/>
              </w:rPr>
              <w:t>Antano ir Jono Juškų gimnazija</w:t>
            </w:r>
            <w:r>
              <w:rPr>
                <w:szCs w:val="24"/>
              </w:rPr>
              <w:t>,</w:t>
            </w:r>
            <w:r w:rsidR="002D4693">
              <w:rPr>
                <w:szCs w:val="24"/>
              </w:rPr>
              <w:t xml:space="preserve"> Jurbarko „Ąžuoliuko“ mokykla, Jurbarko </w:t>
            </w:r>
            <w:r w:rsidR="003C1FC7" w:rsidRPr="003C1FC7">
              <w:rPr>
                <w:szCs w:val="24"/>
              </w:rPr>
              <w:t>vaikų lopšelis–darželis „Nykštukas“</w:t>
            </w:r>
            <w:r w:rsidR="00EE05E9">
              <w:t xml:space="preserve"> </w:t>
            </w:r>
          </w:p>
        </w:tc>
      </w:tr>
      <w:tr w:rsidR="008059AB" w:rsidRPr="00224160" w14:paraId="2E3EA01E" w14:textId="77777777" w:rsidTr="00224160">
        <w:trPr>
          <w:trHeight w:val="315"/>
        </w:trPr>
        <w:tc>
          <w:tcPr>
            <w:tcW w:w="1398" w:type="dxa"/>
            <w:hideMark/>
          </w:tcPr>
          <w:p w14:paraId="40296944" w14:textId="77777777" w:rsidR="00224160" w:rsidRPr="00224160" w:rsidRDefault="00224160" w:rsidP="00DA275F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11 d.</w:t>
            </w:r>
          </w:p>
        </w:tc>
        <w:tc>
          <w:tcPr>
            <w:tcW w:w="3777" w:type="dxa"/>
            <w:hideMark/>
          </w:tcPr>
          <w:p w14:paraId="0FB83504" w14:textId="77777777" w:rsidR="00224160" w:rsidRPr="00224160" w:rsidRDefault="00224160" w:rsidP="008059AB">
            <w:pPr>
              <w:pStyle w:val="Antrats"/>
              <w:jc w:val="both"/>
              <w:rPr>
                <w:szCs w:val="24"/>
              </w:rPr>
            </w:pPr>
            <w:r w:rsidRPr="00224160">
              <w:rPr>
                <w:szCs w:val="24"/>
              </w:rPr>
              <w:t>31-oji Lietuvos mokinių dailės olimpiada, šalies etapas*</w:t>
            </w:r>
          </w:p>
        </w:tc>
        <w:tc>
          <w:tcPr>
            <w:tcW w:w="2250" w:type="dxa"/>
            <w:hideMark/>
          </w:tcPr>
          <w:p w14:paraId="28D68FBB" w14:textId="77777777" w:rsidR="00224160" w:rsidRPr="00224160" w:rsidRDefault="00224160" w:rsidP="008059AB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Ukmergė</w:t>
            </w:r>
          </w:p>
        </w:tc>
        <w:tc>
          <w:tcPr>
            <w:tcW w:w="2496" w:type="dxa"/>
            <w:hideMark/>
          </w:tcPr>
          <w:p w14:paraId="4A54B207" w14:textId="77777777" w:rsidR="00224160" w:rsidRPr="00224160" w:rsidRDefault="00224160" w:rsidP="00224160">
            <w:pPr>
              <w:pStyle w:val="Antrats"/>
              <w:rPr>
                <w:szCs w:val="24"/>
              </w:rPr>
            </w:pPr>
            <w:r w:rsidRPr="00224160">
              <w:rPr>
                <w:szCs w:val="24"/>
              </w:rPr>
              <w:t>LINEŠA / Jurbarko Antano Giedraičio-Giedriaus gimnazija</w:t>
            </w:r>
          </w:p>
        </w:tc>
      </w:tr>
      <w:tr w:rsidR="008059AB" w:rsidRPr="00224160" w14:paraId="07D439E7" w14:textId="77777777" w:rsidTr="00224160">
        <w:trPr>
          <w:trHeight w:val="315"/>
        </w:trPr>
        <w:tc>
          <w:tcPr>
            <w:tcW w:w="1398" w:type="dxa"/>
            <w:hideMark/>
          </w:tcPr>
          <w:p w14:paraId="3391761E" w14:textId="77777777" w:rsidR="00224160" w:rsidRPr="00224160" w:rsidRDefault="00224160" w:rsidP="00DA275F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11 d.</w:t>
            </w:r>
          </w:p>
        </w:tc>
        <w:tc>
          <w:tcPr>
            <w:tcW w:w="3777" w:type="dxa"/>
            <w:hideMark/>
          </w:tcPr>
          <w:p w14:paraId="6E6D20DB" w14:textId="2DAAE3EC" w:rsidR="00224160" w:rsidRPr="00224160" w:rsidRDefault="00224160" w:rsidP="008059AB">
            <w:pPr>
              <w:pStyle w:val="Antrats"/>
              <w:jc w:val="both"/>
              <w:rPr>
                <w:szCs w:val="24"/>
              </w:rPr>
            </w:pPr>
            <w:r w:rsidRPr="00224160">
              <w:rPr>
                <w:szCs w:val="24"/>
              </w:rPr>
              <w:t>Lietuvos mokyklų žaidynių šaškių (</w:t>
            </w:r>
            <w:r w:rsidR="008059AB">
              <w:rPr>
                <w:szCs w:val="24"/>
              </w:rPr>
              <w:t>m</w:t>
            </w:r>
            <w:r w:rsidRPr="00224160">
              <w:rPr>
                <w:szCs w:val="24"/>
              </w:rPr>
              <w:t>išri, 2014 m. gimimo ir jaunesnių) finalinės varžybos*</w:t>
            </w:r>
          </w:p>
        </w:tc>
        <w:tc>
          <w:tcPr>
            <w:tcW w:w="2250" w:type="dxa"/>
            <w:hideMark/>
          </w:tcPr>
          <w:p w14:paraId="6B926818" w14:textId="77777777" w:rsidR="00224160" w:rsidRPr="00224160" w:rsidRDefault="00224160" w:rsidP="008059AB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Mažeikiai</w:t>
            </w:r>
          </w:p>
        </w:tc>
        <w:tc>
          <w:tcPr>
            <w:tcW w:w="2496" w:type="dxa"/>
            <w:hideMark/>
          </w:tcPr>
          <w:p w14:paraId="6AB04858" w14:textId="77777777" w:rsidR="00224160" w:rsidRPr="00224160" w:rsidRDefault="00224160" w:rsidP="00224160">
            <w:pPr>
              <w:pStyle w:val="Antrats"/>
              <w:rPr>
                <w:szCs w:val="24"/>
              </w:rPr>
            </w:pPr>
            <w:r w:rsidRPr="00224160">
              <w:rPr>
                <w:szCs w:val="24"/>
              </w:rPr>
              <w:t>LINEŠA / Jurbarko r. Eržvilko gimnazija</w:t>
            </w:r>
          </w:p>
        </w:tc>
      </w:tr>
      <w:tr w:rsidR="008059AB" w:rsidRPr="00224160" w14:paraId="547EB96D" w14:textId="77777777" w:rsidTr="00224160">
        <w:trPr>
          <w:trHeight w:val="315"/>
        </w:trPr>
        <w:tc>
          <w:tcPr>
            <w:tcW w:w="1398" w:type="dxa"/>
            <w:hideMark/>
          </w:tcPr>
          <w:p w14:paraId="73BE15E7" w14:textId="77777777" w:rsidR="00224160" w:rsidRPr="00224160" w:rsidRDefault="00224160" w:rsidP="00DA275F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11–12 d.</w:t>
            </w:r>
          </w:p>
        </w:tc>
        <w:tc>
          <w:tcPr>
            <w:tcW w:w="3777" w:type="dxa"/>
            <w:hideMark/>
          </w:tcPr>
          <w:p w14:paraId="5E5B2797" w14:textId="77777777" w:rsidR="00224160" w:rsidRPr="00224160" w:rsidRDefault="00224160" w:rsidP="008059AB">
            <w:pPr>
              <w:pStyle w:val="Antrats"/>
              <w:jc w:val="both"/>
              <w:rPr>
                <w:szCs w:val="24"/>
              </w:rPr>
            </w:pPr>
            <w:r w:rsidRPr="00224160">
              <w:rPr>
                <w:szCs w:val="24"/>
              </w:rPr>
              <w:t>Lietuvos mokinių meninio skaitymo konkursas, šalies etapas*</w:t>
            </w:r>
          </w:p>
        </w:tc>
        <w:tc>
          <w:tcPr>
            <w:tcW w:w="2250" w:type="dxa"/>
            <w:hideMark/>
          </w:tcPr>
          <w:p w14:paraId="6A0AC29D" w14:textId="77777777" w:rsidR="00224160" w:rsidRPr="00224160" w:rsidRDefault="00224160" w:rsidP="008059AB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Anykščiai</w:t>
            </w:r>
          </w:p>
        </w:tc>
        <w:tc>
          <w:tcPr>
            <w:tcW w:w="2496" w:type="dxa"/>
            <w:hideMark/>
          </w:tcPr>
          <w:p w14:paraId="39D8FD6B" w14:textId="77777777" w:rsidR="00224160" w:rsidRPr="00224160" w:rsidRDefault="00224160" w:rsidP="00E406F0">
            <w:pPr>
              <w:pStyle w:val="Antrats"/>
              <w:rPr>
                <w:szCs w:val="24"/>
              </w:rPr>
            </w:pPr>
            <w:r w:rsidRPr="00224160">
              <w:rPr>
                <w:szCs w:val="24"/>
              </w:rPr>
              <w:t>LINEŠA / Jurbarko r. Skirsnemunės Jurgio Baltrušaičio pagrindinė mokykla</w:t>
            </w:r>
          </w:p>
        </w:tc>
      </w:tr>
      <w:tr w:rsidR="00E406F0" w:rsidRPr="00224160" w14:paraId="79FA8EA8" w14:textId="77777777" w:rsidTr="00462DE5">
        <w:trPr>
          <w:trHeight w:val="315"/>
        </w:trPr>
        <w:tc>
          <w:tcPr>
            <w:tcW w:w="1398" w:type="dxa"/>
          </w:tcPr>
          <w:p w14:paraId="4B1384DE" w14:textId="1134144B" w:rsidR="00E406F0" w:rsidRPr="00224160" w:rsidRDefault="00E406F0" w:rsidP="00DA275F">
            <w:pPr>
              <w:pStyle w:val="Antrats"/>
              <w:jc w:val="center"/>
              <w:rPr>
                <w:szCs w:val="24"/>
              </w:rPr>
            </w:pPr>
            <w:r w:rsidRPr="00E406F0">
              <w:rPr>
                <w:szCs w:val="24"/>
              </w:rPr>
              <w:t>11–12 d.</w:t>
            </w:r>
          </w:p>
        </w:tc>
        <w:tc>
          <w:tcPr>
            <w:tcW w:w="3777" w:type="dxa"/>
            <w:shd w:val="clear" w:color="auto" w:fill="auto"/>
          </w:tcPr>
          <w:p w14:paraId="46DD1DCD" w14:textId="4CF03930" w:rsidR="00E406F0" w:rsidRPr="00224160" w:rsidRDefault="000C69C3" w:rsidP="008059AB">
            <w:pPr>
              <w:pStyle w:val="Antrats"/>
              <w:jc w:val="both"/>
              <w:rPr>
                <w:szCs w:val="24"/>
              </w:rPr>
            </w:pPr>
            <w:r w:rsidRPr="000C69C3">
              <w:rPr>
                <w:szCs w:val="24"/>
              </w:rPr>
              <w:t>Lietuvos mokinių anglų kalbos konkurso šalies etapas</w:t>
            </w:r>
            <w:r w:rsidRPr="00224160">
              <w:rPr>
                <w:szCs w:val="24"/>
              </w:rPr>
              <w:t>*</w:t>
            </w:r>
          </w:p>
        </w:tc>
        <w:tc>
          <w:tcPr>
            <w:tcW w:w="2250" w:type="dxa"/>
            <w:shd w:val="clear" w:color="auto" w:fill="auto"/>
          </w:tcPr>
          <w:p w14:paraId="2BCD238E" w14:textId="56B39A72" w:rsidR="00E406F0" w:rsidRPr="00224160" w:rsidRDefault="000C69C3" w:rsidP="008059AB">
            <w:pPr>
              <w:pStyle w:val="Antrats"/>
              <w:jc w:val="center"/>
              <w:rPr>
                <w:szCs w:val="24"/>
              </w:rPr>
            </w:pPr>
            <w:r w:rsidRPr="000C69C3">
              <w:rPr>
                <w:szCs w:val="24"/>
              </w:rPr>
              <w:t>Druskininkai</w:t>
            </w:r>
          </w:p>
        </w:tc>
        <w:tc>
          <w:tcPr>
            <w:tcW w:w="2496" w:type="dxa"/>
          </w:tcPr>
          <w:p w14:paraId="77D9CF81" w14:textId="258D64FA" w:rsidR="00E406F0" w:rsidRPr="00224160" w:rsidRDefault="008059AB" w:rsidP="00E406F0">
            <w:pPr>
              <w:pStyle w:val="Antrats"/>
              <w:rPr>
                <w:szCs w:val="24"/>
              </w:rPr>
            </w:pPr>
            <w:r w:rsidRPr="00224160">
              <w:rPr>
                <w:szCs w:val="24"/>
              </w:rPr>
              <w:t>LINEŠA / Jurbarko Antano Giedraičio-Giedriaus gimnazija</w:t>
            </w:r>
          </w:p>
        </w:tc>
      </w:tr>
      <w:tr w:rsidR="008059AB" w:rsidRPr="00224160" w14:paraId="5E946F53" w14:textId="77777777" w:rsidTr="00224160">
        <w:trPr>
          <w:trHeight w:val="315"/>
        </w:trPr>
        <w:tc>
          <w:tcPr>
            <w:tcW w:w="1398" w:type="dxa"/>
            <w:hideMark/>
          </w:tcPr>
          <w:p w14:paraId="1C9C7659" w14:textId="5D2C2BD6" w:rsidR="00224160" w:rsidRPr="00224160" w:rsidRDefault="00224160" w:rsidP="00DA275F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12 d.</w:t>
            </w:r>
          </w:p>
        </w:tc>
        <w:tc>
          <w:tcPr>
            <w:tcW w:w="3777" w:type="dxa"/>
            <w:hideMark/>
          </w:tcPr>
          <w:p w14:paraId="3974EF74" w14:textId="77777777" w:rsidR="00224160" w:rsidRPr="00224160" w:rsidRDefault="00224160" w:rsidP="008059AB">
            <w:pPr>
              <w:pStyle w:val="Antrats"/>
              <w:jc w:val="both"/>
              <w:rPr>
                <w:szCs w:val="24"/>
              </w:rPr>
            </w:pPr>
            <w:r w:rsidRPr="00224160">
              <w:rPr>
                <w:szCs w:val="24"/>
              </w:rPr>
              <w:t>VII Lietuvos vaikų ir jaunimo chorų festivalis-konkursas „Mes Lietuvos vaikai“ *</w:t>
            </w:r>
          </w:p>
        </w:tc>
        <w:tc>
          <w:tcPr>
            <w:tcW w:w="2250" w:type="dxa"/>
            <w:hideMark/>
          </w:tcPr>
          <w:p w14:paraId="5612F4AE" w14:textId="77777777" w:rsidR="00224160" w:rsidRPr="00224160" w:rsidRDefault="00224160" w:rsidP="008059AB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Klaipėda</w:t>
            </w:r>
          </w:p>
        </w:tc>
        <w:tc>
          <w:tcPr>
            <w:tcW w:w="2496" w:type="dxa"/>
            <w:hideMark/>
          </w:tcPr>
          <w:p w14:paraId="590FC074" w14:textId="77777777" w:rsidR="00E406F0" w:rsidRDefault="00224160" w:rsidP="00224160">
            <w:pPr>
              <w:pStyle w:val="Antrats"/>
              <w:rPr>
                <w:szCs w:val="24"/>
              </w:rPr>
            </w:pPr>
            <w:r w:rsidRPr="00224160">
              <w:rPr>
                <w:szCs w:val="24"/>
              </w:rPr>
              <w:t xml:space="preserve">Lietuvos nacionalinis kultūros centras, Klaipėdos miesto chorinė bendrija „Aukuras“, </w:t>
            </w:r>
          </w:p>
          <w:p w14:paraId="41696E35" w14:textId="77777777" w:rsidR="00E406F0" w:rsidRDefault="00224160" w:rsidP="00224160">
            <w:pPr>
              <w:pStyle w:val="Antrats"/>
              <w:rPr>
                <w:szCs w:val="24"/>
              </w:rPr>
            </w:pPr>
            <w:r w:rsidRPr="00224160">
              <w:rPr>
                <w:szCs w:val="24"/>
              </w:rPr>
              <w:t>Klaipėdos miesto savivaldybė,</w:t>
            </w:r>
          </w:p>
          <w:p w14:paraId="30419240" w14:textId="1AD0F3F8" w:rsidR="00224160" w:rsidRPr="00224160" w:rsidRDefault="00224160" w:rsidP="00224160">
            <w:pPr>
              <w:pStyle w:val="Antrats"/>
              <w:rPr>
                <w:szCs w:val="24"/>
              </w:rPr>
            </w:pPr>
            <w:r w:rsidRPr="00224160">
              <w:rPr>
                <w:szCs w:val="24"/>
              </w:rPr>
              <w:t>Lietuvos chorų sąjunga ir Nacionalinė M. K. Čiurlionio menų mokykla</w:t>
            </w:r>
            <w:r w:rsidR="008059AB">
              <w:rPr>
                <w:szCs w:val="24"/>
              </w:rPr>
              <w:t xml:space="preserve"> </w:t>
            </w:r>
            <w:r w:rsidRPr="00224160">
              <w:rPr>
                <w:szCs w:val="24"/>
              </w:rPr>
              <w:t>/ Jurbarko Antano Sodeikos meno mokykla</w:t>
            </w:r>
          </w:p>
        </w:tc>
      </w:tr>
      <w:tr w:rsidR="008059AB" w:rsidRPr="00224160" w14:paraId="148B064F" w14:textId="77777777" w:rsidTr="00224160">
        <w:trPr>
          <w:trHeight w:val="315"/>
        </w:trPr>
        <w:tc>
          <w:tcPr>
            <w:tcW w:w="1398" w:type="dxa"/>
            <w:hideMark/>
          </w:tcPr>
          <w:p w14:paraId="578EE53E" w14:textId="024699B0" w:rsidR="00224160" w:rsidRPr="00224160" w:rsidRDefault="00224160" w:rsidP="00DA275F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11</w:t>
            </w:r>
            <w:r w:rsidR="00AA331A">
              <w:rPr>
                <w:szCs w:val="24"/>
              </w:rPr>
              <w:t>–</w:t>
            </w:r>
            <w:r w:rsidRPr="00224160">
              <w:rPr>
                <w:szCs w:val="24"/>
              </w:rPr>
              <w:t>13 d.</w:t>
            </w:r>
          </w:p>
        </w:tc>
        <w:tc>
          <w:tcPr>
            <w:tcW w:w="3777" w:type="dxa"/>
            <w:hideMark/>
          </w:tcPr>
          <w:p w14:paraId="1FFD525E" w14:textId="77777777" w:rsidR="00224160" w:rsidRPr="00224160" w:rsidRDefault="00224160" w:rsidP="008059AB">
            <w:pPr>
              <w:pStyle w:val="Antrats"/>
              <w:jc w:val="both"/>
              <w:rPr>
                <w:szCs w:val="24"/>
              </w:rPr>
            </w:pPr>
            <w:r w:rsidRPr="00224160">
              <w:rPr>
                <w:szCs w:val="24"/>
              </w:rPr>
              <w:t>Lietuvos mokyklų žaidynių tinklinio (Merginų, 2008 m. gimimo ir jaunesnių) tarpzoninės varžybos*</w:t>
            </w:r>
          </w:p>
        </w:tc>
        <w:tc>
          <w:tcPr>
            <w:tcW w:w="2250" w:type="dxa"/>
            <w:hideMark/>
          </w:tcPr>
          <w:p w14:paraId="544DA7A1" w14:textId="3F882282" w:rsidR="00224160" w:rsidRPr="00224160" w:rsidRDefault="004E79E7" w:rsidP="008059AB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Vieta tikslinama</w:t>
            </w:r>
          </w:p>
        </w:tc>
        <w:tc>
          <w:tcPr>
            <w:tcW w:w="2496" w:type="dxa"/>
            <w:hideMark/>
          </w:tcPr>
          <w:p w14:paraId="4224B044" w14:textId="7A35B385" w:rsidR="00224160" w:rsidRPr="00224160" w:rsidRDefault="004E79E7" w:rsidP="00224160">
            <w:pPr>
              <w:pStyle w:val="Antrats"/>
              <w:rPr>
                <w:szCs w:val="24"/>
              </w:rPr>
            </w:pPr>
            <w:r w:rsidRPr="00224160">
              <w:rPr>
                <w:szCs w:val="24"/>
              </w:rPr>
              <w:t>LINEŠA</w:t>
            </w:r>
          </w:p>
        </w:tc>
      </w:tr>
      <w:tr w:rsidR="008059AB" w:rsidRPr="00224160" w14:paraId="6E3503FF" w14:textId="77777777" w:rsidTr="00224160">
        <w:trPr>
          <w:trHeight w:val="315"/>
        </w:trPr>
        <w:tc>
          <w:tcPr>
            <w:tcW w:w="1398" w:type="dxa"/>
            <w:hideMark/>
          </w:tcPr>
          <w:p w14:paraId="347DC3DD" w14:textId="41335708" w:rsidR="00224160" w:rsidRPr="00224160" w:rsidRDefault="00224160" w:rsidP="00DA275F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11</w:t>
            </w:r>
            <w:r w:rsidR="00AA331A">
              <w:rPr>
                <w:szCs w:val="24"/>
              </w:rPr>
              <w:t>–</w:t>
            </w:r>
            <w:r w:rsidRPr="00224160">
              <w:rPr>
                <w:szCs w:val="24"/>
              </w:rPr>
              <w:t>13 d.</w:t>
            </w:r>
          </w:p>
        </w:tc>
        <w:tc>
          <w:tcPr>
            <w:tcW w:w="3777" w:type="dxa"/>
            <w:hideMark/>
          </w:tcPr>
          <w:p w14:paraId="57CFD3D8" w14:textId="77777777" w:rsidR="00224160" w:rsidRPr="00224160" w:rsidRDefault="00224160" w:rsidP="008059AB">
            <w:pPr>
              <w:pStyle w:val="Antrats"/>
              <w:jc w:val="both"/>
              <w:rPr>
                <w:szCs w:val="24"/>
              </w:rPr>
            </w:pPr>
            <w:r w:rsidRPr="00224160">
              <w:rPr>
                <w:szCs w:val="24"/>
              </w:rPr>
              <w:t>Lietuvos mokyklų žaidynių tinklinio (Vaikinų, 2008 m. gimimo ir jaunesnių) tarpzoninės varžybos*</w:t>
            </w:r>
          </w:p>
        </w:tc>
        <w:tc>
          <w:tcPr>
            <w:tcW w:w="2250" w:type="dxa"/>
            <w:hideMark/>
          </w:tcPr>
          <w:p w14:paraId="5AFEE826" w14:textId="77777777" w:rsidR="00224160" w:rsidRPr="00224160" w:rsidRDefault="00224160" w:rsidP="008059AB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Vieta tikslinama</w:t>
            </w:r>
          </w:p>
        </w:tc>
        <w:tc>
          <w:tcPr>
            <w:tcW w:w="2496" w:type="dxa"/>
            <w:hideMark/>
          </w:tcPr>
          <w:p w14:paraId="001CDC1D" w14:textId="77777777" w:rsidR="00224160" w:rsidRPr="00224160" w:rsidRDefault="00224160" w:rsidP="00224160">
            <w:pPr>
              <w:pStyle w:val="Antrats"/>
              <w:rPr>
                <w:szCs w:val="24"/>
              </w:rPr>
            </w:pPr>
            <w:r w:rsidRPr="00224160">
              <w:rPr>
                <w:szCs w:val="24"/>
              </w:rPr>
              <w:t>LINEŠA</w:t>
            </w:r>
          </w:p>
        </w:tc>
      </w:tr>
      <w:tr w:rsidR="008059AB" w:rsidRPr="00224160" w14:paraId="5C2D13FC" w14:textId="77777777" w:rsidTr="00224160">
        <w:trPr>
          <w:trHeight w:val="315"/>
        </w:trPr>
        <w:tc>
          <w:tcPr>
            <w:tcW w:w="1398" w:type="dxa"/>
            <w:hideMark/>
          </w:tcPr>
          <w:p w14:paraId="02E74813" w14:textId="03EFBA95" w:rsidR="00224160" w:rsidRPr="00224160" w:rsidRDefault="00224160" w:rsidP="00DA275F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17</w:t>
            </w:r>
            <w:r w:rsidR="00AA331A">
              <w:rPr>
                <w:szCs w:val="24"/>
              </w:rPr>
              <w:t>–</w:t>
            </w:r>
            <w:r w:rsidRPr="00224160">
              <w:rPr>
                <w:szCs w:val="24"/>
              </w:rPr>
              <w:t>18 d.</w:t>
            </w:r>
          </w:p>
        </w:tc>
        <w:tc>
          <w:tcPr>
            <w:tcW w:w="3777" w:type="dxa"/>
            <w:hideMark/>
          </w:tcPr>
          <w:p w14:paraId="7DC4BB1E" w14:textId="77777777" w:rsidR="00224160" w:rsidRPr="00224160" w:rsidRDefault="00224160" w:rsidP="008059AB">
            <w:pPr>
              <w:pStyle w:val="Antrats"/>
              <w:jc w:val="both"/>
              <w:rPr>
                <w:szCs w:val="24"/>
              </w:rPr>
            </w:pPr>
            <w:r w:rsidRPr="00224160">
              <w:rPr>
                <w:szCs w:val="24"/>
              </w:rPr>
              <w:t>Lietuvos mokyklų žaidynių stalo teniso (Vaikinų ir merginų, 2008 m. gimimo ir jaunesnių) tarpzoninės varžybos*</w:t>
            </w:r>
          </w:p>
        </w:tc>
        <w:tc>
          <w:tcPr>
            <w:tcW w:w="2250" w:type="dxa"/>
            <w:hideMark/>
          </w:tcPr>
          <w:p w14:paraId="7F4B7345" w14:textId="77777777" w:rsidR="00224160" w:rsidRPr="00224160" w:rsidRDefault="00224160" w:rsidP="008059AB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Šilalės r.</w:t>
            </w:r>
          </w:p>
        </w:tc>
        <w:tc>
          <w:tcPr>
            <w:tcW w:w="2496" w:type="dxa"/>
            <w:hideMark/>
          </w:tcPr>
          <w:p w14:paraId="0C921B46" w14:textId="77777777" w:rsidR="00224160" w:rsidRPr="00224160" w:rsidRDefault="00224160" w:rsidP="00224160">
            <w:pPr>
              <w:pStyle w:val="Antrats"/>
              <w:rPr>
                <w:szCs w:val="24"/>
              </w:rPr>
            </w:pPr>
            <w:r w:rsidRPr="00224160">
              <w:rPr>
                <w:szCs w:val="24"/>
              </w:rPr>
              <w:t>LINEŠA</w:t>
            </w:r>
          </w:p>
        </w:tc>
      </w:tr>
      <w:tr w:rsidR="008059AB" w:rsidRPr="00224160" w14:paraId="61B149B6" w14:textId="77777777" w:rsidTr="00224160">
        <w:trPr>
          <w:trHeight w:val="315"/>
        </w:trPr>
        <w:tc>
          <w:tcPr>
            <w:tcW w:w="1398" w:type="dxa"/>
            <w:hideMark/>
          </w:tcPr>
          <w:p w14:paraId="4864964B" w14:textId="77777777" w:rsidR="00224160" w:rsidRPr="00224160" w:rsidRDefault="00224160" w:rsidP="00DA275F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lastRenderedPageBreak/>
              <w:t>26–27 d.</w:t>
            </w:r>
          </w:p>
        </w:tc>
        <w:tc>
          <w:tcPr>
            <w:tcW w:w="3777" w:type="dxa"/>
            <w:hideMark/>
          </w:tcPr>
          <w:p w14:paraId="55E69CBA" w14:textId="77777777" w:rsidR="00224160" w:rsidRPr="00224160" w:rsidRDefault="00224160" w:rsidP="008059AB">
            <w:pPr>
              <w:pStyle w:val="Antrats"/>
              <w:jc w:val="both"/>
              <w:rPr>
                <w:szCs w:val="24"/>
              </w:rPr>
            </w:pPr>
            <w:r w:rsidRPr="00224160">
              <w:rPr>
                <w:szCs w:val="24"/>
              </w:rPr>
              <w:t>73-osios Lietuvos mokinių matematikos olimpiados (9–12 / I–IVG kl.) šalies etapas*</w:t>
            </w:r>
          </w:p>
        </w:tc>
        <w:tc>
          <w:tcPr>
            <w:tcW w:w="2250" w:type="dxa"/>
            <w:hideMark/>
          </w:tcPr>
          <w:p w14:paraId="0B17717A" w14:textId="77777777" w:rsidR="00224160" w:rsidRPr="00224160" w:rsidRDefault="00224160" w:rsidP="008059AB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LINEŠA, Vilnius</w:t>
            </w:r>
          </w:p>
        </w:tc>
        <w:tc>
          <w:tcPr>
            <w:tcW w:w="2496" w:type="dxa"/>
            <w:hideMark/>
          </w:tcPr>
          <w:p w14:paraId="1D6909FF" w14:textId="77777777" w:rsidR="00224160" w:rsidRPr="00224160" w:rsidRDefault="00224160" w:rsidP="00224160">
            <w:pPr>
              <w:pStyle w:val="Antrats"/>
              <w:rPr>
                <w:szCs w:val="24"/>
              </w:rPr>
            </w:pPr>
            <w:r w:rsidRPr="00224160">
              <w:rPr>
                <w:szCs w:val="24"/>
              </w:rPr>
              <w:t>LINEŠA / Jurbarko Antano Giedraičio-Giedriaus gimnazija</w:t>
            </w:r>
          </w:p>
        </w:tc>
      </w:tr>
      <w:tr w:rsidR="008059AB" w:rsidRPr="00224160" w14:paraId="71EF94F8" w14:textId="77777777" w:rsidTr="00224160">
        <w:trPr>
          <w:trHeight w:val="315"/>
        </w:trPr>
        <w:tc>
          <w:tcPr>
            <w:tcW w:w="1398" w:type="dxa"/>
            <w:hideMark/>
          </w:tcPr>
          <w:p w14:paraId="5E88F2AB" w14:textId="77777777" w:rsidR="00224160" w:rsidRPr="00224160" w:rsidRDefault="00224160" w:rsidP="00DA275F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29–30 d.</w:t>
            </w:r>
          </w:p>
        </w:tc>
        <w:tc>
          <w:tcPr>
            <w:tcW w:w="3777" w:type="dxa"/>
            <w:hideMark/>
          </w:tcPr>
          <w:p w14:paraId="46D28394" w14:textId="77777777" w:rsidR="00224160" w:rsidRPr="00224160" w:rsidRDefault="00224160" w:rsidP="008059AB">
            <w:pPr>
              <w:pStyle w:val="Antrats"/>
              <w:jc w:val="both"/>
              <w:rPr>
                <w:szCs w:val="24"/>
              </w:rPr>
            </w:pPr>
            <w:r w:rsidRPr="00224160">
              <w:rPr>
                <w:szCs w:val="24"/>
              </w:rPr>
              <w:t>57-asis Lietuvos mokinių jaunųjų filologų konkursas, šalies etapas*</w:t>
            </w:r>
          </w:p>
        </w:tc>
        <w:tc>
          <w:tcPr>
            <w:tcW w:w="2250" w:type="dxa"/>
            <w:hideMark/>
          </w:tcPr>
          <w:p w14:paraId="150EAF77" w14:textId="77777777" w:rsidR="00224160" w:rsidRPr="00224160" w:rsidRDefault="00224160" w:rsidP="008059AB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Klaipėda</w:t>
            </w:r>
          </w:p>
        </w:tc>
        <w:tc>
          <w:tcPr>
            <w:tcW w:w="2496" w:type="dxa"/>
            <w:hideMark/>
          </w:tcPr>
          <w:p w14:paraId="6F6E34E1" w14:textId="00192CE8" w:rsidR="00224160" w:rsidRPr="00224160" w:rsidRDefault="00224160" w:rsidP="00224160">
            <w:pPr>
              <w:pStyle w:val="Antrats"/>
              <w:rPr>
                <w:szCs w:val="24"/>
              </w:rPr>
            </w:pPr>
            <w:r w:rsidRPr="00224160">
              <w:rPr>
                <w:szCs w:val="24"/>
              </w:rPr>
              <w:t xml:space="preserve">LINEŠA  </w:t>
            </w:r>
          </w:p>
        </w:tc>
      </w:tr>
      <w:tr w:rsidR="008059AB" w:rsidRPr="00224160" w14:paraId="40E9FFC3" w14:textId="77777777" w:rsidTr="00224160">
        <w:trPr>
          <w:trHeight w:val="315"/>
        </w:trPr>
        <w:tc>
          <w:tcPr>
            <w:tcW w:w="1398" w:type="dxa"/>
            <w:hideMark/>
          </w:tcPr>
          <w:p w14:paraId="0F32EA67" w14:textId="77777777" w:rsidR="00224160" w:rsidRPr="00224160" w:rsidRDefault="00224160" w:rsidP="00DA275F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30 d.</w:t>
            </w:r>
          </w:p>
        </w:tc>
        <w:tc>
          <w:tcPr>
            <w:tcW w:w="3777" w:type="dxa"/>
            <w:hideMark/>
          </w:tcPr>
          <w:p w14:paraId="2F573215" w14:textId="029A9A2C" w:rsidR="00224160" w:rsidRPr="00224160" w:rsidRDefault="00224160" w:rsidP="008059AB">
            <w:pPr>
              <w:pStyle w:val="Antrats"/>
              <w:jc w:val="both"/>
              <w:rPr>
                <w:szCs w:val="24"/>
              </w:rPr>
            </w:pPr>
            <w:r w:rsidRPr="00224160">
              <w:rPr>
                <w:szCs w:val="24"/>
              </w:rPr>
              <w:t>5–6 klasių moksleivių konkurso „1:0 vokiečių kalbos naudai“ šalies etapas*</w:t>
            </w:r>
          </w:p>
        </w:tc>
        <w:tc>
          <w:tcPr>
            <w:tcW w:w="2250" w:type="dxa"/>
            <w:hideMark/>
          </w:tcPr>
          <w:p w14:paraId="3F29201A" w14:textId="77777777" w:rsidR="00224160" w:rsidRPr="00224160" w:rsidRDefault="00224160" w:rsidP="008059AB">
            <w:pPr>
              <w:pStyle w:val="Antrats"/>
              <w:jc w:val="center"/>
              <w:rPr>
                <w:szCs w:val="24"/>
              </w:rPr>
            </w:pPr>
            <w:r w:rsidRPr="00224160">
              <w:rPr>
                <w:szCs w:val="24"/>
              </w:rPr>
              <w:t>Kaunas</w:t>
            </w:r>
          </w:p>
        </w:tc>
        <w:tc>
          <w:tcPr>
            <w:tcW w:w="2496" w:type="dxa"/>
            <w:hideMark/>
          </w:tcPr>
          <w:p w14:paraId="27C1626F" w14:textId="77777777" w:rsidR="00224160" w:rsidRPr="00224160" w:rsidRDefault="00224160" w:rsidP="00224160">
            <w:pPr>
              <w:pStyle w:val="Antrats"/>
              <w:rPr>
                <w:szCs w:val="24"/>
              </w:rPr>
            </w:pPr>
            <w:r w:rsidRPr="00224160">
              <w:rPr>
                <w:szCs w:val="24"/>
              </w:rPr>
              <w:t>Geothe-Institut Vilnius / Jurbarko Naujamiesčio progimnazija</w:t>
            </w:r>
          </w:p>
        </w:tc>
      </w:tr>
    </w:tbl>
    <w:p w14:paraId="1AC6DA42" w14:textId="77777777" w:rsidR="00D90CE1" w:rsidRDefault="00D90CE1">
      <w:pPr>
        <w:pStyle w:val="Antrats"/>
        <w:tabs>
          <w:tab w:val="clear" w:pos="4153"/>
          <w:tab w:val="clear" w:pos="8306"/>
        </w:tabs>
        <w:rPr>
          <w:sz w:val="20"/>
        </w:rPr>
      </w:pPr>
    </w:p>
    <w:p w14:paraId="4A039F77" w14:textId="77777777" w:rsidR="00D90CE1" w:rsidRPr="00296E1B" w:rsidRDefault="00D90CE1">
      <w:pPr>
        <w:pStyle w:val="Antrats"/>
        <w:tabs>
          <w:tab w:val="clear" w:pos="4153"/>
          <w:tab w:val="clear" w:pos="8306"/>
        </w:tabs>
        <w:rPr>
          <w:sz w:val="20"/>
        </w:rPr>
      </w:pPr>
    </w:p>
    <w:p w14:paraId="0BEAFBA6" w14:textId="77777777" w:rsidR="009D376E" w:rsidRPr="00296E1B" w:rsidRDefault="009D376E" w:rsidP="009D376E">
      <w:pPr>
        <w:rPr>
          <w:szCs w:val="24"/>
        </w:rPr>
      </w:pPr>
      <w:r w:rsidRPr="00296E1B">
        <w:rPr>
          <w:b/>
          <w:bCs/>
          <w:szCs w:val="24"/>
        </w:rPr>
        <w:t>* Kultūros ir sporto įstaigų renginius galite rasti www.jurbarkas.lt skiltyje – renginiai</w:t>
      </w:r>
    </w:p>
    <w:p w14:paraId="50C4BDE9" w14:textId="77777777" w:rsidR="009D376E" w:rsidRPr="00296E1B" w:rsidRDefault="009D376E" w:rsidP="009D376E">
      <w:pPr>
        <w:rPr>
          <w:szCs w:val="24"/>
        </w:rPr>
      </w:pPr>
      <w:hyperlink r:id="rId9" w:history="1">
        <w:r w:rsidRPr="00296E1B">
          <w:rPr>
            <w:rStyle w:val="Hipersaitas"/>
            <w:szCs w:val="24"/>
          </w:rPr>
          <w:t>https://jurbarkas.lt/index.php?2042471230</w:t>
        </w:r>
      </w:hyperlink>
    </w:p>
    <w:p w14:paraId="36A8EC54" w14:textId="19C2C47A" w:rsidR="009D376E" w:rsidRPr="00296E1B" w:rsidRDefault="009D376E" w:rsidP="009D376E">
      <w:pPr>
        <w:rPr>
          <w:szCs w:val="24"/>
        </w:rPr>
      </w:pPr>
      <w:r w:rsidRPr="00296E1B">
        <w:rPr>
          <w:b/>
          <w:bCs/>
          <w:szCs w:val="24"/>
        </w:rPr>
        <w:t xml:space="preserve">* Jurbarko švietimo centro </w:t>
      </w:r>
      <w:r w:rsidR="00DC32C1" w:rsidRPr="00296E1B">
        <w:rPr>
          <w:b/>
          <w:bCs/>
          <w:szCs w:val="24"/>
        </w:rPr>
        <w:t>balandžio</w:t>
      </w:r>
      <w:r w:rsidRPr="00296E1B">
        <w:rPr>
          <w:b/>
          <w:bCs/>
          <w:szCs w:val="24"/>
        </w:rPr>
        <w:t xml:space="preserve"> mėnesio veiklos planą galite rasti:</w:t>
      </w:r>
    </w:p>
    <w:p w14:paraId="097F1CFF" w14:textId="77777777" w:rsidR="009D376E" w:rsidRPr="00296E1B" w:rsidRDefault="009D376E" w:rsidP="009D376E">
      <w:pPr>
        <w:pStyle w:val="Antrats"/>
        <w:rPr>
          <w:szCs w:val="24"/>
        </w:rPr>
      </w:pPr>
      <w:hyperlink r:id="rId10" w:history="1">
        <w:r w:rsidRPr="00296E1B">
          <w:rPr>
            <w:rStyle w:val="Hipersaitas"/>
            <w:szCs w:val="24"/>
          </w:rPr>
          <w:t>https://www.jurbarkosc.lt/svietimo-centras/menesio-renginiu-planai</w:t>
        </w:r>
      </w:hyperlink>
    </w:p>
    <w:p w14:paraId="10B9F4DB" w14:textId="77777777" w:rsidR="009D376E" w:rsidRPr="00296E1B" w:rsidRDefault="009D376E">
      <w:pPr>
        <w:pStyle w:val="Antrats"/>
        <w:tabs>
          <w:tab w:val="clear" w:pos="4153"/>
          <w:tab w:val="clear" w:pos="8306"/>
        </w:tabs>
        <w:rPr>
          <w:sz w:val="20"/>
        </w:rPr>
      </w:pPr>
    </w:p>
    <w:p w14:paraId="5B2BFFA8" w14:textId="2D8657B3" w:rsidR="00DE27AF" w:rsidRPr="00296E1B" w:rsidRDefault="00C23F71" w:rsidP="00DE27AF">
      <w:pPr>
        <w:tabs>
          <w:tab w:val="left" w:pos="3510"/>
        </w:tabs>
        <w:suppressAutoHyphens/>
        <w:rPr>
          <w:b/>
          <w:lang w:eastAsia="ar-SA"/>
        </w:rPr>
      </w:pPr>
      <w:r w:rsidRPr="00296E1B">
        <w:rPr>
          <w:b/>
          <w:lang w:eastAsia="ar-SA"/>
        </w:rPr>
        <w:t>4</w:t>
      </w:r>
      <w:r w:rsidR="00DE27AF" w:rsidRPr="00296E1B">
        <w:rPr>
          <w:b/>
          <w:lang w:eastAsia="ar-SA"/>
        </w:rPr>
        <w:t>. Skyriaus specialistų darbas Skyriuje ir įstaigose.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7"/>
        <w:gridCol w:w="5955"/>
        <w:gridCol w:w="2551"/>
      </w:tblGrid>
      <w:tr w:rsidR="00296E1B" w:rsidRPr="00296E1B" w14:paraId="10F0770B" w14:textId="77777777" w:rsidTr="00DE0C7B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FB04" w14:textId="77777777" w:rsidR="00D271FF" w:rsidRPr="00296E1B" w:rsidRDefault="00D271FF" w:rsidP="00EA0393">
            <w:pPr>
              <w:tabs>
                <w:tab w:val="left" w:pos="3510"/>
              </w:tabs>
              <w:suppressAutoHyphens/>
              <w:jc w:val="center"/>
              <w:rPr>
                <w:b/>
                <w:szCs w:val="24"/>
                <w:lang w:eastAsia="ar-SA"/>
              </w:rPr>
            </w:pPr>
            <w:r w:rsidRPr="00296E1B">
              <w:rPr>
                <w:b/>
                <w:szCs w:val="24"/>
                <w:lang w:eastAsia="ar-SA"/>
              </w:rPr>
              <w:t>Data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9B40" w14:textId="77777777" w:rsidR="00D271FF" w:rsidRPr="00296E1B" w:rsidRDefault="00D271FF" w:rsidP="00EA0393">
            <w:pPr>
              <w:tabs>
                <w:tab w:val="left" w:pos="3510"/>
              </w:tabs>
              <w:suppressAutoHyphens/>
              <w:jc w:val="center"/>
              <w:rPr>
                <w:b/>
                <w:szCs w:val="24"/>
                <w:lang w:eastAsia="ar-SA"/>
              </w:rPr>
            </w:pPr>
            <w:r w:rsidRPr="00296E1B">
              <w:rPr>
                <w:b/>
                <w:szCs w:val="24"/>
                <w:lang w:eastAsia="ar-SA"/>
              </w:rPr>
              <w:t>Veiklos pobūdis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B512" w14:textId="77777777" w:rsidR="00D271FF" w:rsidRPr="00296E1B" w:rsidRDefault="00D271FF" w:rsidP="00EA0393">
            <w:pPr>
              <w:tabs>
                <w:tab w:val="left" w:pos="3510"/>
              </w:tabs>
              <w:suppressAutoHyphens/>
              <w:jc w:val="center"/>
              <w:rPr>
                <w:b/>
                <w:szCs w:val="24"/>
                <w:lang w:eastAsia="ar-SA"/>
              </w:rPr>
            </w:pPr>
            <w:r w:rsidRPr="00296E1B">
              <w:rPr>
                <w:b/>
                <w:szCs w:val="24"/>
                <w:lang w:eastAsia="ar-SA"/>
              </w:rPr>
              <w:t>Vykdytojas</w:t>
            </w:r>
          </w:p>
        </w:tc>
      </w:tr>
      <w:tr w:rsidR="00296E1B" w:rsidRPr="00296E1B" w14:paraId="00EB5300" w14:textId="77777777" w:rsidTr="00DE0C7B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8C14" w14:textId="67EE0414" w:rsidR="00D271FF" w:rsidRPr="00296E1B" w:rsidRDefault="002B3301" w:rsidP="00EA0393">
            <w:pPr>
              <w:suppressAutoHyphens/>
              <w:jc w:val="center"/>
              <w:rPr>
                <w:szCs w:val="24"/>
                <w:lang w:eastAsia="ar-SA"/>
              </w:rPr>
            </w:pPr>
            <w:r w:rsidRPr="00296E1B">
              <w:rPr>
                <w:szCs w:val="24"/>
                <w:lang w:eastAsia="ar-SA"/>
              </w:rPr>
              <w:t>1</w:t>
            </w:r>
            <w:r w:rsidR="00D271FF" w:rsidRPr="00296E1B">
              <w:rPr>
                <w:szCs w:val="24"/>
                <w:lang w:eastAsia="ar-SA"/>
              </w:rPr>
              <w:t xml:space="preserve"> d.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C61D" w14:textId="77777777" w:rsidR="00D271FF" w:rsidRPr="00296E1B" w:rsidRDefault="00D271FF" w:rsidP="00EA0393">
            <w:pPr>
              <w:suppressAutoHyphens/>
              <w:snapToGrid w:val="0"/>
              <w:jc w:val="both"/>
              <w:rPr>
                <w:szCs w:val="24"/>
                <w:lang w:eastAsia="ar-SA"/>
              </w:rPr>
            </w:pPr>
            <w:r w:rsidRPr="00296E1B">
              <w:rPr>
                <w:szCs w:val="24"/>
                <w:lang w:eastAsia="ar-SA"/>
              </w:rPr>
              <w:t>Neformaliojo vaikų švietimo programų lėšų paskirstymas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2146" w14:textId="5A245E86" w:rsidR="00D271FF" w:rsidRPr="00296E1B" w:rsidRDefault="002B3301" w:rsidP="00EA0393">
            <w:pPr>
              <w:tabs>
                <w:tab w:val="left" w:pos="3510"/>
              </w:tabs>
              <w:suppressAutoHyphens/>
              <w:rPr>
                <w:szCs w:val="24"/>
                <w:lang w:eastAsia="ar-SA"/>
              </w:rPr>
            </w:pPr>
            <w:r w:rsidRPr="00296E1B">
              <w:rPr>
                <w:szCs w:val="24"/>
                <w:lang w:eastAsia="ar-SA"/>
              </w:rPr>
              <w:t>A. Baliukynaitė</w:t>
            </w:r>
          </w:p>
        </w:tc>
      </w:tr>
      <w:tr w:rsidR="00DE0C7B" w:rsidRPr="00296E1B" w14:paraId="22250375" w14:textId="77777777" w:rsidTr="00DE0C7B">
        <w:tblPrEx>
          <w:tblLook w:val="04A0" w:firstRow="1" w:lastRow="0" w:firstColumn="1" w:lastColumn="0" w:noHBand="0" w:noVBand="1"/>
        </w:tblPrEx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7E2B" w14:textId="253A7792" w:rsidR="00DE0C7B" w:rsidRPr="00296E1B" w:rsidRDefault="00DE0C7B" w:rsidP="00DE0C7B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 Iki 7 d.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09F8" w14:textId="332890C4" w:rsidR="00DE0C7B" w:rsidRPr="00296E1B" w:rsidRDefault="00DE0C7B" w:rsidP="003C1FC7">
            <w:pPr>
              <w:pStyle w:val="Default"/>
              <w:jc w:val="both"/>
              <w:rPr>
                <w:color w:val="auto"/>
                <w:lang w:eastAsia="ar-SA"/>
              </w:rPr>
            </w:pPr>
            <w:r w:rsidRPr="00296E1B">
              <w:rPr>
                <w:color w:val="auto"/>
                <w:sz w:val="23"/>
                <w:szCs w:val="23"/>
              </w:rPr>
              <w:t xml:space="preserve">Sporto </w:t>
            </w:r>
            <w:r>
              <w:rPr>
                <w:color w:val="auto"/>
                <w:sz w:val="23"/>
                <w:szCs w:val="23"/>
              </w:rPr>
              <w:t xml:space="preserve">klubų veiklos skatinimo projektų </w:t>
            </w:r>
            <w:r w:rsidRPr="00296E1B">
              <w:rPr>
                <w:color w:val="auto"/>
                <w:sz w:val="23"/>
                <w:szCs w:val="23"/>
              </w:rPr>
              <w:t xml:space="preserve">paraiškų priėmimas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3A79" w14:textId="77777777" w:rsidR="00DE0C7B" w:rsidRPr="00296E1B" w:rsidRDefault="00DE0C7B" w:rsidP="003C1FC7">
            <w:pPr>
              <w:suppressAutoHyphens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D. Jaramavičienė</w:t>
            </w:r>
          </w:p>
        </w:tc>
      </w:tr>
      <w:tr w:rsidR="00DE0C7B" w:rsidRPr="00296E1B" w14:paraId="40A29AE5" w14:textId="77777777" w:rsidTr="00DE0C7B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4053" w14:textId="77777777" w:rsidR="00DE0C7B" w:rsidRPr="00296E1B" w:rsidRDefault="00DE0C7B" w:rsidP="003C1FC7">
            <w:pPr>
              <w:suppressAutoHyphens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Iki 17 d.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5C5D" w14:textId="77777777" w:rsidR="00DE0C7B" w:rsidRPr="00296E1B" w:rsidRDefault="00DE0C7B" w:rsidP="003C1FC7">
            <w:pPr>
              <w:suppressAutoHyphens/>
              <w:snapToGrid w:val="0"/>
              <w:jc w:val="both"/>
              <w:rPr>
                <w:szCs w:val="24"/>
                <w:lang w:eastAsia="ar-SA"/>
              </w:rPr>
            </w:pPr>
            <w:r w:rsidRPr="00296E1B">
              <w:rPr>
                <w:szCs w:val="24"/>
              </w:rPr>
              <w:t xml:space="preserve">Kultūrinės veiklos </w:t>
            </w:r>
            <w:r>
              <w:rPr>
                <w:szCs w:val="24"/>
              </w:rPr>
              <w:t xml:space="preserve">plėtros </w:t>
            </w:r>
            <w:r w:rsidRPr="00296E1B">
              <w:rPr>
                <w:szCs w:val="24"/>
              </w:rPr>
              <w:t xml:space="preserve">projektų </w:t>
            </w:r>
            <w:r>
              <w:rPr>
                <w:szCs w:val="24"/>
              </w:rPr>
              <w:t>paraiškų priėmimas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15B5" w14:textId="77777777" w:rsidR="00DE0C7B" w:rsidRPr="00296E1B" w:rsidRDefault="00DE0C7B" w:rsidP="003C1FC7">
            <w:pPr>
              <w:suppressAutoHyphens/>
              <w:snapToGrid w:val="0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A. Bliundžiuvaitienė</w:t>
            </w:r>
          </w:p>
        </w:tc>
      </w:tr>
      <w:tr w:rsidR="00DE0C7B" w:rsidRPr="00296E1B" w14:paraId="15ED98CA" w14:textId="77777777" w:rsidTr="00DE0C7B">
        <w:tblPrEx>
          <w:tblLook w:val="04A0" w:firstRow="1" w:lastRow="0" w:firstColumn="1" w:lastColumn="0" w:noHBand="0" w:noVBand="1"/>
        </w:tblPrEx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6EA2" w14:textId="7C98761C" w:rsidR="00DE0C7B" w:rsidRPr="00296E1B" w:rsidRDefault="00DE0C7B" w:rsidP="003C1FC7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Iki 24 d.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E922" w14:textId="67DA6254" w:rsidR="00DE0C7B" w:rsidRPr="00296E1B" w:rsidRDefault="00DE0C7B" w:rsidP="003C1FC7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296E1B">
              <w:rPr>
                <w:color w:val="auto"/>
                <w:sz w:val="23"/>
                <w:szCs w:val="23"/>
              </w:rPr>
              <w:t>Mokinių užimtumo, socializacijos</w:t>
            </w:r>
            <w:r>
              <w:rPr>
                <w:color w:val="auto"/>
                <w:sz w:val="23"/>
                <w:szCs w:val="23"/>
              </w:rPr>
              <w:t xml:space="preserve"> i</w:t>
            </w:r>
            <w:r w:rsidR="0039495C">
              <w:rPr>
                <w:color w:val="auto"/>
                <w:sz w:val="23"/>
                <w:szCs w:val="23"/>
              </w:rPr>
              <w:t>r</w:t>
            </w:r>
            <w:r w:rsidRPr="00296E1B">
              <w:rPr>
                <w:color w:val="auto"/>
                <w:sz w:val="23"/>
                <w:szCs w:val="23"/>
              </w:rPr>
              <w:t xml:space="preserve"> prevencijos projektų paraiškų priėmimas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A49B" w14:textId="77777777" w:rsidR="00DE0C7B" w:rsidRPr="00296E1B" w:rsidRDefault="00DE0C7B" w:rsidP="003C1FC7">
            <w:pPr>
              <w:suppressAutoHyphens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D. Jaramavičienė</w:t>
            </w:r>
          </w:p>
        </w:tc>
      </w:tr>
      <w:tr w:rsidR="00DE0C7B" w:rsidRPr="00296E1B" w14:paraId="7CA9B7E2" w14:textId="77777777" w:rsidTr="00DE0C7B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CBF8" w14:textId="6EB7781E" w:rsidR="00DE0C7B" w:rsidRPr="00296E1B" w:rsidRDefault="00DE0C7B" w:rsidP="00EA0393">
            <w:pPr>
              <w:suppressAutoHyphens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Iki 24 d.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D477" w14:textId="42A001A9" w:rsidR="00DE0C7B" w:rsidRPr="00296E1B" w:rsidRDefault="00DE0C7B" w:rsidP="00EA0393">
            <w:pPr>
              <w:suppressAutoHyphens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Neformaliojo suaugusiųjų švietimo ir tęstinio mokymosi skatinimo projektų priėmimas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BE4F" w14:textId="3EED79F4" w:rsidR="00DE0C7B" w:rsidRDefault="00DE0C7B" w:rsidP="00EA0393">
            <w:pPr>
              <w:suppressAutoHyphens/>
              <w:snapToGrid w:val="0"/>
              <w:rPr>
                <w:szCs w:val="24"/>
                <w:lang w:eastAsia="ar-SA"/>
              </w:rPr>
            </w:pPr>
            <w:r w:rsidRPr="00296E1B">
              <w:rPr>
                <w:szCs w:val="24"/>
                <w:lang w:eastAsia="ar-SA"/>
              </w:rPr>
              <w:t>L. Knašienė</w:t>
            </w:r>
          </w:p>
        </w:tc>
      </w:tr>
      <w:tr w:rsidR="00296E1B" w:rsidRPr="00296E1B" w14:paraId="26DB1FCF" w14:textId="77777777" w:rsidTr="00DE0C7B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7CBE" w14:textId="6F3426EC" w:rsidR="00D271FF" w:rsidRPr="00296E1B" w:rsidRDefault="00252B9F" w:rsidP="00EA0393">
            <w:pPr>
              <w:suppressAutoHyphens/>
              <w:jc w:val="center"/>
              <w:rPr>
                <w:szCs w:val="24"/>
                <w:lang w:eastAsia="ar-SA"/>
              </w:rPr>
            </w:pPr>
            <w:r w:rsidRPr="00296E1B">
              <w:rPr>
                <w:szCs w:val="24"/>
                <w:lang w:eastAsia="ar-SA"/>
              </w:rPr>
              <w:t xml:space="preserve">Balandis 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7F63" w14:textId="77777777" w:rsidR="00D271FF" w:rsidRPr="00296E1B" w:rsidRDefault="00D271FF" w:rsidP="00EA0393">
            <w:pPr>
              <w:suppressAutoHyphens/>
              <w:snapToGrid w:val="0"/>
              <w:jc w:val="both"/>
              <w:rPr>
                <w:szCs w:val="24"/>
                <w:lang w:eastAsia="ar-SA"/>
              </w:rPr>
            </w:pPr>
            <w:r w:rsidRPr="00296E1B">
              <w:rPr>
                <w:szCs w:val="24"/>
                <w:lang w:eastAsia="ar-SA"/>
              </w:rPr>
              <w:t>Įstaigų veiklos ataskaitų analizė, teikimas Tarybai.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98D8" w14:textId="376DFC3C" w:rsidR="004E79E7" w:rsidRDefault="004E79E7" w:rsidP="00EA0393">
            <w:pPr>
              <w:tabs>
                <w:tab w:val="left" w:pos="3510"/>
              </w:tabs>
              <w:suppressAutoHyphens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D. Jaramavičienė</w:t>
            </w:r>
          </w:p>
          <w:p w14:paraId="35D59DE8" w14:textId="6904E0CA" w:rsidR="00D271FF" w:rsidRPr="00296E1B" w:rsidRDefault="00D271FF" w:rsidP="00EA0393">
            <w:pPr>
              <w:tabs>
                <w:tab w:val="left" w:pos="3510"/>
              </w:tabs>
              <w:suppressAutoHyphens/>
              <w:rPr>
                <w:szCs w:val="24"/>
                <w:lang w:eastAsia="ar-SA"/>
              </w:rPr>
            </w:pPr>
            <w:r w:rsidRPr="00296E1B">
              <w:rPr>
                <w:szCs w:val="24"/>
                <w:lang w:eastAsia="ar-SA"/>
              </w:rPr>
              <w:t xml:space="preserve">D. </w:t>
            </w:r>
            <w:r w:rsidR="00AB23E4">
              <w:rPr>
                <w:szCs w:val="24"/>
                <w:lang w:eastAsia="ar-SA"/>
              </w:rPr>
              <w:t>Jokimienė</w:t>
            </w:r>
          </w:p>
          <w:p w14:paraId="5F1795CF" w14:textId="0D4379A4" w:rsidR="004E79E7" w:rsidRPr="00296E1B" w:rsidRDefault="00D271FF" w:rsidP="00DE0C7B">
            <w:pPr>
              <w:tabs>
                <w:tab w:val="left" w:pos="3510"/>
              </w:tabs>
              <w:suppressAutoHyphens/>
              <w:rPr>
                <w:szCs w:val="24"/>
                <w:lang w:eastAsia="ar-SA"/>
              </w:rPr>
            </w:pPr>
            <w:r w:rsidRPr="00296E1B">
              <w:rPr>
                <w:szCs w:val="24"/>
                <w:lang w:eastAsia="ar-SA"/>
              </w:rPr>
              <w:t>L. Knašienė</w:t>
            </w:r>
          </w:p>
        </w:tc>
      </w:tr>
      <w:tr w:rsidR="00296E1B" w:rsidRPr="00296E1B" w14:paraId="4F032678" w14:textId="77777777" w:rsidTr="00DE0C7B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9946" w14:textId="7F5E0444" w:rsidR="00252B9F" w:rsidRPr="00296E1B" w:rsidRDefault="00252B9F" w:rsidP="00EA0393">
            <w:pPr>
              <w:suppressAutoHyphens/>
              <w:jc w:val="center"/>
              <w:rPr>
                <w:szCs w:val="24"/>
                <w:lang w:eastAsia="ar-SA"/>
              </w:rPr>
            </w:pPr>
            <w:r w:rsidRPr="00296E1B">
              <w:rPr>
                <w:szCs w:val="24"/>
                <w:lang w:eastAsia="ar-SA"/>
              </w:rPr>
              <w:t>Balandis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E681" w14:textId="5A5BD629" w:rsidR="00252B9F" w:rsidRPr="00296E1B" w:rsidRDefault="00252B9F" w:rsidP="00252B9F">
            <w:pPr>
              <w:pStyle w:val="Default"/>
              <w:jc w:val="both"/>
              <w:rPr>
                <w:color w:val="auto"/>
              </w:rPr>
            </w:pPr>
            <w:r w:rsidRPr="00296E1B">
              <w:rPr>
                <w:color w:val="auto"/>
              </w:rPr>
              <w:t>Mokyklų veiklos priežiūra ,,202</w:t>
            </w:r>
            <w:r w:rsidR="00AB23E4">
              <w:rPr>
                <w:color w:val="auto"/>
              </w:rPr>
              <w:t>5</w:t>
            </w:r>
            <w:r w:rsidRPr="00296E1B">
              <w:rPr>
                <w:color w:val="auto"/>
              </w:rPr>
              <w:t xml:space="preserve"> metų užsienio kalbos (anglų) kalbėjimo dalies vykdymas“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8EB3" w14:textId="509DA7C7" w:rsidR="00252B9F" w:rsidRPr="00296E1B" w:rsidRDefault="00252B9F" w:rsidP="00EA0393">
            <w:pPr>
              <w:tabs>
                <w:tab w:val="left" w:pos="3510"/>
              </w:tabs>
              <w:suppressAutoHyphens/>
              <w:rPr>
                <w:szCs w:val="24"/>
                <w:lang w:eastAsia="ar-SA"/>
              </w:rPr>
            </w:pPr>
            <w:r w:rsidRPr="00296E1B">
              <w:rPr>
                <w:szCs w:val="24"/>
                <w:lang w:eastAsia="ar-SA"/>
              </w:rPr>
              <w:t>L. Knašienė</w:t>
            </w:r>
          </w:p>
        </w:tc>
      </w:tr>
    </w:tbl>
    <w:p w14:paraId="3B46845F" w14:textId="77777777" w:rsidR="002F5523" w:rsidRPr="00296E1B" w:rsidRDefault="002F5523">
      <w:pPr>
        <w:pStyle w:val="Antrats"/>
        <w:tabs>
          <w:tab w:val="clear" w:pos="4153"/>
          <w:tab w:val="clear" w:pos="8306"/>
        </w:tabs>
        <w:rPr>
          <w:sz w:val="20"/>
        </w:rPr>
      </w:pPr>
    </w:p>
    <w:p w14:paraId="1B50FEBD" w14:textId="2D0F3849" w:rsidR="00FD3D11" w:rsidRPr="00296E1B" w:rsidRDefault="00C23F71" w:rsidP="00FD3D11">
      <w:pPr>
        <w:tabs>
          <w:tab w:val="left" w:pos="2160"/>
          <w:tab w:val="left" w:pos="3810"/>
          <w:tab w:val="left" w:pos="4185"/>
        </w:tabs>
        <w:suppressAutoHyphens/>
        <w:rPr>
          <w:b/>
          <w:lang w:eastAsia="ar-SA"/>
        </w:rPr>
      </w:pPr>
      <w:r w:rsidRPr="00296E1B">
        <w:rPr>
          <w:b/>
          <w:lang w:eastAsia="ar-SA"/>
        </w:rPr>
        <w:t>5</w:t>
      </w:r>
      <w:r w:rsidR="00FD3D11" w:rsidRPr="00296E1B">
        <w:rPr>
          <w:b/>
          <w:lang w:eastAsia="ar-SA"/>
        </w:rPr>
        <w:t>. Informacijos pateikimas Skyriui.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5955"/>
        <w:gridCol w:w="2551"/>
      </w:tblGrid>
      <w:tr w:rsidR="00296E1B" w:rsidRPr="00296E1B" w14:paraId="6D8591FA" w14:textId="77777777" w:rsidTr="00917C29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646B" w14:textId="77777777" w:rsidR="00FD3D11" w:rsidRPr="00296E1B" w:rsidRDefault="00FD3D11" w:rsidP="00007A27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296E1B">
              <w:rPr>
                <w:b/>
                <w:lang w:eastAsia="ar-SA"/>
              </w:rPr>
              <w:t xml:space="preserve">Data 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027C" w14:textId="77777777" w:rsidR="00FD3D11" w:rsidRPr="00296E1B" w:rsidRDefault="00FD3D11" w:rsidP="00007A27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296E1B">
              <w:rPr>
                <w:b/>
                <w:lang w:eastAsia="ar-SA"/>
              </w:rPr>
              <w:t xml:space="preserve">Dokumento, informacijos pavadinimas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2FED" w14:textId="77777777" w:rsidR="00FD3D11" w:rsidRPr="00296E1B" w:rsidRDefault="00FD3D11" w:rsidP="00007A27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296E1B">
              <w:rPr>
                <w:b/>
                <w:lang w:eastAsia="ar-SA"/>
              </w:rPr>
              <w:t>Gavėjas</w:t>
            </w:r>
          </w:p>
        </w:tc>
      </w:tr>
      <w:tr w:rsidR="00AB23E4" w:rsidRPr="00296E1B" w14:paraId="1B0B5998" w14:textId="77777777" w:rsidTr="003C1FC7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533F" w14:textId="77777777" w:rsidR="00AB23E4" w:rsidRPr="00296E1B" w:rsidRDefault="00AB23E4" w:rsidP="003C1FC7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296E1B">
              <w:rPr>
                <w:lang w:eastAsia="ar-SA"/>
              </w:rPr>
              <w:t xml:space="preserve">iki </w:t>
            </w:r>
            <w:r>
              <w:rPr>
                <w:lang w:eastAsia="ar-SA"/>
              </w:rPr>
              <w:t>3</w:t>
            </w:r>
            <w:r w:rsidRPr="00296E1B">
              <w:rPr>
                <w:lang w:eastAsia="ar-SA"/>
              </w:rPr>
              <w:t xml:space="preserve"> d.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7B8A" w14:textId="77777777" w:rsidR="00AB23E4" w:rsidRPr="00296E1B" w:rsidRDefault="00AB23E4" w:rsidP="003C1FC7">
            <w:pPr>
              <w:suppressAutoHyphens/>
              <w:snapToGrid w:val="0"/>
              <w:jc w:val="both"/>
              <w:rPr>
                <w:lang w:eastAsia="ar-SA"/>
              </w:rPr>
            </w:pPr>
            <w:r w:rsidRPr="00296E1B">
              <w:rPr>
                <w:lang w:eastAsia="ar-SA"/>
              </w:rPr>
              <w:t>Mokyklų veiklos ataskaitas Tarybai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4D4E" w14:textId="79DE794A" w:rsidR="00AB23E4" w:rsidRPr="00296E1B" w:rsidRDefault="00AB23E4" w:rsidP="003C1FC7">
            <w:pPr>
              <w:suppressAutoHyphens/>
              <w:snapToGrid w:val="0"/>
              <w:rPr>
                <w:lang w:eastAsia="ar-SA"/>
              </w:rPr>
            </w:pPr>
            <w:r w:rsidRPr="00296E1B">
              <w:rPr>
                <w:lang w:eastAsia="ar-SA"/>
              </w:rPr>
              <w:t>L. Knašienė</w:t>
            </w:r>
            <w:r w:rsidRPr="00296E1B">
              <w:rPr>
                <w:lang w:eastAsia="ar-SA"/>
              </w:rPr>
              <w:br/>
              <w:t xml:space="preserve">D. </w:t>
            </w:r>
            <w:r>
              <w:rPr>
                <w:lang w:eastAsia="ar-SA"/>
              </w:rPr>
              <w:t>Jokimienė</w:t>
            </w:r>
          </w:p>
        </w:tc>
      </w:tr>
      <w:tr w:rsidR="00296E1B" w:rsidRPr="00296E1B" w14:paraId="2CCDE85C" w14:textId="77777777" w:rsidTr="00917C29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5523" w14:textId="4167869F" w:rsidR="00C23F71" w:rsidRPr="00296E1B" w:rsidRDefault="00D271FF" w:rsidP="00C23F71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296E1B">
              <w:rPr>
                <w:lang w:eastAsia="ar-SA"/>
              </w:rPr>
              <w:t>iki 7 d.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EB2B" w14:textId="038593C4" w:rsidR="00C23F71" w:rsidRPr="00296E1B" w:rsidRDefault="00D271FF" w:rsidP="00C23F71">
            <w:pPr>
              <w:suppressAutoHyphens/>
              <w:snapToGrid w:val="0"/>
              <w:jc w:val="both"/>
              <w:rPr>
                <w:lang w:eastAsia="ar-SA"/>
              </w:rPr>
            </w:pPr>
            <w:r w:rsidRPr="00296E1B">
              <w:rPr>
                <w:lang w:eastAsia="ar-SA"/>
              </w:rPr>
              <w:t>Informa</w:t>
            </w:r>
            <w:r w:rsidR="004A6962">
              <w:rPr>
                <w:lang w:eastAsia="ar-SA"/>
              </w:rPr>
              <w:t>cija apie įstaigų renginius balandžio</w:t>
            </w:r>
            <w:r w:rsidRPr="00296E1B">
              <w:rPr>
                <w:lang w:eastAsia="ar-SA"/>
              </w:rPr>
              <w:t xml:space="preserve"> mėnesį (siųsti el. paštu)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A718" w14:textId="57C5E3D1" w:rsidR="00C23F71" w:rsidRPr="00296E1B" w:rsidRDefault="00D271FF" w:rsidP="00C23F71">
            <w:pPr>
              <w:suppressAutoHyphens/>
              <w:snapToGrid w:val="0"/>
              <w:rPr>
                <w:lang w:eastAsia="ar-SA"/>
              </w:rPr>
            </w:pPr>
            <w:r w:rsidRPr="00296E1B">
              <w:rPr>
                <w:lang w:eastAsia="ar-SA"/>
              </w:rPr>
              <w:t xml:space="preserve">D. </w:t>
            </w:r>
            <w:r w:rsidR="00AB23E4">
              <w:rPr>
                <w:lang w:eastAsia="ar-SA"/>
              </w:rPr>
              <w:t>Jokimienė</w:t>
            </w:r>
          </w:p>
        </w:tc>
      </w:tr>
      <w:tr w:rsidR="00296E1B" w:rsidRPr="00296E1B" w14:paraId="623039B5" w14:textId="77777777" w:rsidTr="00917C29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9720" w14:textId="59098C44" w:rsidR="009508AE" w:rsidRPr="00296E1B" w:rsidRDefault="000965DC" w:rsidP="009508AE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296E1B">
              <w:rPr>
                <w:lang w:eastAsia="ar-SA"/>
              </w:rPr>
              <w:t>Iki 15 d.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753A" w14:textId="447F2F07" w:rsidR="009508AE" w:rsidRPr="00296E1B" w:rsidRDefault="000965DC" w:rsidP="000965DC">
            <w:pPr>
              <w:pStyle w:val="Default"/>
              <w:jc w:val="both"/>
              <w:rPr>
                <w:color w:val="auto"/>
                <w:lang w:eastAsia="ar-SA"/>
              </w:rPr>
            </w:pPr>
            <w:r w:rsidRPr="00296E1B">
              <w:rPr>
                <w:color w:val="auto"/>
                <w:sz w:val="23"/>
                <w:szCs w:val="23"/>
              </w:rPr>
              <w:t xml:space="preserve">Informacija apie mokyklos užpildytą SVIS-e statistinę ataskaitą 3I-mokykla (informuoti el. paštu)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FA4D" w14:textId="3430E54B" w:rsidR="009508AE" w:rsidRPr="00296E1B" w:rsidRDefault="000965DC" w:rsidP="009508AE">
            <w:pPr>
              <w:suppressAutoHyphens/>
              <w:snapToGrid w:val="0"/>
              <w:rPr>
                <w:lang w:eastAsia="ar-SA"/>
              </w:rPr>
            </w:pPr>
            <w:r w:rsidRPr="00296E1B">
              <w:rPr>
                <w:lang w:eastAsia="ar-SA"/>
              </w:rPr>
              <w:t>L. Knašienė</w:t>
            </w:r>
          </w:p>
        </w:tc>
      </w:tr>
      <w:tr w:rsidR="004877AF" w:rsidRPr="00296E1B" w14:paraId="03BA4B8D" w14:textId="77777777" w:rsidTr="00917C29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70A2" w14:textId="445A0431" w:rsidR="00C23F71" w:rsidRPr="00296E1B" w:rsidRDefault="00C23F71" w:rsidP="00C23F71">
            <w:pPr>
              <w:suppressAutoHyphens/>
              <w:snapToGrid w:val="0"/>
              <w:jc w:val="center"/>
              <w:rPr>
                <w:bCs/>
                <w:lang w:eastAsia="ar-SA"/>
              </w:rPr>
            </w:pPr>
            <w:r w:rsidRPr="00296E1B">
              <w:rPr>
                <w:lang w:eastAsia="ar-SA"/>
              </w:rPr>
              <w:t>iki 2</w:t>
            </w:r>
            <w:r w:rsidR="000965DC" w:rsidRPr="00296E1B">
              <w:rPr>
                <w:lang w:eastAsia="ar-SA"/>
              </w:rPr>
              <w:t>4</w:t>
            </w:r>
            <w:r w:rsidRPr="00296E1B">
              <w:rPr>
                <w:lang w:eastAsia="ar-SA"/>
              </w:rPr>
              <w:t xml:space="preserve"> d.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CD78" w14:textId="2D31015A" w:rsidR="00C23F71" w:rsidRPr="00296E1B" w:rsidRDefault="00C23F71" w:rsidP="00C23F71">
            <w:pPr>
              <w:suppressAutoHyphens/>
              <w:snapToGrid w:val="0"/>
              <w:jc w:val="both"/>
              <w:rPr>
                <w:bCs/>
                <w:lang w:eastAsia="ar-SA"/>
              </w:rPr>
            </w:pPr>
            <w:r w:rsidRPr="00296E1B">
              <w:rPr>
                <w:szCs w:val="24"/>
              </w:rPr>
              <w:t xml:space="preserve">Informacija apie renginius, kuriuos norite įtraukti į </w:t>
            </w:r>
            <w:r w:rsidR="000965DC" w:rsidRPr="00296E1B">
              <w:rPr>
                <w:szCs w:val="24"/>
              </w:rPr>
              <w:t>gegužės</w:t>
            </w:r>
            <w:r w:rsidRPr="00296E1B">
              <w:rPr>
                <w:szCs w:val="24"/>
              </w:rPr>
              <w:t xml:space="preserve"> mėn. veiklos planą (pildyti Diske: renginio pavadinimas, laikas ir vieta, atsakingas, ar reikalingas pavėžėjimas)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4D8A" w14:textId="11027CED" w:rsidR="00C23F71" w:rsidRPr="00296E1B" w:rsidRDefault="003869D8" w:rsidP="00C23F71">
            <w:pPr>
              <w:suppressAutoHyphens/>
              <w:snapToGrid w:val="0"/>
              <w:rPr>
                <w:lang w:eastAsia="ar-SA"/>
              </w:rPr>
            </w:pPr>
            <w:r w:rsidRPr="00296E1B">
              <w:rPr>
                <w:szCs w:val="24"/>
                <w:lang w:eastAsia="ar-SA"/>
              </w:rPr>
              <w:t xml:space="preserve">D. </w:t>
            </w:r>
            <w:r w:rsidR="00350136">
              <w:rPr>
                <w:szCs w:val="24"/>
                <w:lang w:eastAsia="ar-SA"/>
              </w:rPr>
              <w:t>Jokimienė</w:t>
            </w:r>
          </w:p>
        </w:tc>
      </w:tr>
    </w:tbl>
    <w:p w14:paraId="4C00ACC4" w14:textId="77777777" w:rsidR="000E2C7E" w:rsidRPr="00296E1B" w:rsidRDefault="000E2C7E" w:rsidP="000E2C7E">
      <w:pPr>
        <w:suppressAutoHyphens/>
        <w:ind w:firstLine="720"/>
        <w:rPr>
          <w:sz w:val="16"/>
          <w:szCs w:val="16"/>
          <w:lang w:eastAsia="ar-SA"/>
        </w:rPr>
      </w:pPr>
    </w:p>
    <w:p w14:paraId="50F0B198" w14:textId="77777777" w:rsidR="000E2C7E" w:rsidRPr="00296E1B" w:rsidRDefault="000E2C7E" w:rsidP="000E2C7E">
      <w:pPr>
        <w:suppressAutoHyphens/>
        <w:ind w:firstLine="720"/>
        <w:rPr>
          <w:szCs w:val="24"/>
          <w:lang w:eastAsia="ar-SA"/>
        </w:rPr>
      </w:pPr>
      <w:r w:rsidRPr="00296E1B">
        <w:rPr>
          <w:szCs w:val="24"/>
          <w:lang w:eastAsia="ar-SA"/>
        </w:rPr>
        <w:t>Pastabos:</w:t>
      </w:r>
    </w:p>
    <w:p w14:paraId="3CD9FE9E" w14:textId="73E222E4" w:rsidR="000E2C7E" w:rsidRPr="00296E1B" w:rsidRDefault="000E2C7E" w:rsidP="000E2C7E">
      <w:pPr>
        <w:suppressAutoHyphens/>
        <w:ind w:firstLine="720"/>
        <w:jc w:val="both"/>
        <w:rPr>
          <w:szCs w:val="24"/>
          <w:lang w:eastAsia="ar-SA"/>
        </w:rPr>
      </w:pPr>
      <w:r w:rsidRPr="00296E1B">
        <w:rPr>
          <w:szCs w:val="24"/>
          <w:lang w:eastAsia="ar-SA"/>
        </w:rPr>
        <w:t xml:space="preserve">1. Švietimo, kultūros ir sporto įstaigų </w:t>
      </w:r>
      <w:r w:rsidR="000965DC" w:rsidRPr="00296E1B">
        <w:rPr>
          <w:szCs w:val="24"/>
          <w:lang w:eastAsia="ar-SA"/>
        </w:rPr>
        <w:t>balandžio</w:t>
      </w:r>
      <w:r w:rsidRPr="00296E1B">
        <w:rPr>
          <w:szCs w:val="24"/>
          <w:lang w:eastAsia="ar-SA"/>
        </w:rPr>
        <w:t xml:space="preserve"> mėnesio renginių planai skelbiami įstaigų internetinėse svetainėse. </w:t>
      </w:r>
    </w:p>
    <w:p w14:paraId="1CABF37D" w14:textId="417ECC7E" w:rsidR="000E2C7E" w:rsidRPr="00296E1B" w:rsidRDefault="000E2C7E" w:rsidP="002B3301">
      <w:pPr>
        <w:suppressAutoHyphens/>
        <w:ind w:firstLine="720"/>
        <w:jc w:val="both"/>
        <w:rPr>
          <w:rFonts w:ascii="!_Times" w:hAnsi="!_Times"/>
          <w:b/>
          <w:sz w:val="16"/>
          <w:szCs w:val="16"/>
          <w:lang w:eastAsia="ar-SA"/>
        </w:rPr>
      </w:pPr>
      <w:r w:rsidRPr="00296E1B">
        <w:rPr>
          <w:szCs w:val="24"/>
          <w:lang w:eastAsia="ar-SA"/>
        </w:rPr>
        <w:t>2. Švietimo įstaigos, vykdamos į ženklu * pažymėtus renginius, gali užsisakyti transportą.</w:t>
      </w:r>
    </w:p>
    <w:p w14:paraId="5B84FF10" w14:textId="78BE21D3" w:rsidR="00FD3D11" w:rsidRPr="00296E1B" w:rsidRDefault="000E2C7E" w:rsidP="0092294A">
      <w:pPr>
        <w:jc w:val="center"/>
      </w:pPr>
      <w:r w:rsidRPr="00296E1B">
        <w:rPr>
          <w:szCs w:val="24"/>
          <w:lang w:eastAsia="ar-SA"/>
        </w:rPr>
        <w:t>_________________</w:t>
      </w:r>
    </w:p>
    <w:sectPr w:rsidR="00FD3D11" w:rsidRPr="00296E1B" w:rsidSect="005776BF">
      <w:headerReference w:type="even" r:id="rId11"/>
      <w:headerReference w:type="default" r:id="rId12"/>
      <w:pgSz w:w="11906" w:h="16838" w:code="9"/>
      <w:pgMar w:top="709" w:right="680" w:bottom="851" w:left="1701" w:header="1134" w:footer="726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9EF82" w14:textId="77777777" w:rsidR="00FA6037" w:rsidRDefault="00FA6037">
      <w:r>
        <w:separator/>
      </w:r>
    </w:p>
  </w:endnote>
  <w:endnote w:type="continuationSeparator" w:id="0">
    <w:p w14:paraId="674691EE" w14:textId="77777777" w:rsidR="00FA6037" w:rsidRDefault="00FA6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!_Times">
    <w:altName w:val="Times New Roman"/>
    <w:charset w:val="00"/>
    <w:family w:val="roman"/>
    <w:pitch w:val="variable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DF8E0" w14:textId="77777777" w:rsidR="00FA6037" w:rsidRDefault="00FA6037">
      <w:r>
        <w:separator/>
      </w:r>
    </w:p>
  </w:footnote>
  <w:footnote w:type="continuationSeparator" w:id="0">
    <w:p w14:paraId="4BA6B649" w14:textId="77777777" w:rsidR="00FA6037" w:rsidRDefault="00FA6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6AF4C" w14:textId="77777777" w:rsidR="002E3152" w:rsidRDefault="002E3152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A1FEA9A" w14:textId="77777777" w:rsidR="002E3152" w:rsidRDefault="002E315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F7A02" w14:textId="77777777" w:rsidR="002E3152" w:rsidRDefault="002E3152">
    <w:pPr>
      <w:pStyle w:val="Antrats"/>
      <w:framePr w:wrap="around" w:vAnchor="text" w:hAnchor="margin" w:xAlign="center" w:y="1"/>
      <w:rPr>
        <w:rStyle w:val="Puslapionumeris"/>
      </w:rPr>
    </w:pPr>
  </w:p>
  <w:p w14:paraId="15787C9D" w14:textId="77777777" w:rsidR="002E3152" w:rsidRDefault="002E315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B2DC7"/>
    <w:multiLevelType w:val="hybridMultilevel"/>
    <w:tmpl w:val="BAE467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F1B78"/>
    <w:multiLevelType w:val="hybridMultilevel"/>
    <w:tmpl w:val="05480518"/>
    <w:lvl w:ilvl="0" w:tplc="A1B4F39C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80B28"/>
    <w:multiLevelType w:val="hybridMultilevel"/>
    <w:tmpl w:val="96AAA7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0E27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0124D25"/>
    <w:multiLevelType w:val="hybridMultilevel"/>
    <w:tmpl w:val="9FD06F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90E3C"/>
    <w:multiLevelType w:val="hybridMultilevel"/>
    <w:tmpl w:val="B0B6D3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261F75"/>
    <w:multiLevelType w:val="hybridMultilevel"/>
    <w:tmpl w:val="3E70C44C"/>
    <w:lvl w:ilvl="0" w:tplc="A1B4F39C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num w:numId="1" w16cid:durableId="1361322633">
    <w:abstractNumId w:val="3"/>
  </w:num>
  <w:num w:numId="2" w16cid:durableId="185994794">
    <w:abstractNumId w:val="2"/>
  </w:num>
  <w:num w:numId="3" w16cid:durableId="1938828935">
    <w:abstractNumId w:val="4"/>
  </w:num>
  <w:num w:numId="4" w16cid:durableId="926620057">
    <w:abstractNumId w:val="1"/>
  </w:num>
  <w:num w:numId="5" w16cid:durableId="186066883">
    <w:abstractNumId w:val="6"/>
  </w:num>
  <w:num w:numId="6" w16cid:durableId="1584991624">
    <w:abstractNumId w:val="5"/>
  </w:num>
  <w:num w:numId="7" w16cid:durableId="855079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E71"/>
    <w:rsid w:val="00002C17"/>
    <w:rsid w:val="00004E7C"/>
    <w:rsid w:val="00007A27"/>
    <w:rsid w:val="00022C43"/>
    <w:rsid w:val="000258E0"/>
    <w:rsid w:val="000371F9"/>
    <w:rsid w:val="00037D50"/>
    <w:rsid w:val="00054C09"/>
    <w:rsid w:val="00061BB5"/>
    <w:rsid w:val="00075F98"/>
    <w:rsid w:val="00084CE3"/>
    <w:rsid w:val="000965DC"/>
    <w:rsid w:val="000A18C4"/>
    <w:rsid w:val="000A6B87"/>
    <w:rsid w:val="000C05E7"/>
    <w:rsid w:val="000C69C3"/>
    <w:rsid w:val="000E2C7E"/>
    <w:rsid w:val="000F7B92"/>
    <w:rsid w:val="00113FA0"/>
    <w:rsid w:val="0012304C"/>
    <w:rsid w:val="001273C5"/>
    <w:rsid w:val="001426B2"/>
    <w:rsid w:val="00162BB0"/>
    <w:rsid w:val="001657D8"/>
    <w:rsid w:val="00166253"/>
    <w:rsid w:val="00182167"/>
    <w:rsid w:val="001851D8"/>
    <w:rsid w:val="001A1601"/>
    <w:rsid w:val="001C55CF"/>
    <w:rsid w:val="001C59A3"/>
    <w:rsid w:val="001C5E52"/>
    <w:rsid w:val="001D54CB"/>
    <w:rsid w:val="001D5F80"/>
    <w:rsid w:val="001D5FFE"/>
    <w:rsid w:val="001D7D56"/>
    <w:rsid w:val="0020384B"/>
    <w:rsid w:val="00224160"/>
    <w:rsid w:val="00252B9F"/>
    <w:rsid w:val="00255FA7"/>
    <w:rsid w:val="00263A9B"/>
    <w:rsid w:val="00272653"/>
    <w:rsid w:val="00296E1B"/>
    <w:rsid w:val="002B0F75"/>
    <w:rsid w:val="002B3301"/>
    <w:rsid w:val="002D4693"/>
    <w:rsid w:val="002E3152"/>
    <w:rsid w:val="002F483E"/>
    <w:rsid w:val="002F5523"/>
    <w:rsid w:val="00302A40"/>
    <w:rsid w:val="0030784D"/>
    <w:rsid w:val="00334CF2"/>
    <w:rsid w:val="00337AA5"/>
    <w:rsid w:val="00347A27"/>
    <w:rsid w:val="00350136"/>
    <w:rsid w:val="00352DBB"/>
    <w:rsid w:val="003869D8"/>
    <w:rsid w:val="0039495C"/>
    <w:rsid w:val="003B1B3D"/>
    <w:rsid w:val="003B6C4C"/>
    <w:rsid w:val="003C1FC7"/>
    <w:rsid w:val="003E3ABA"/>
    <w:rsid w:val="003E79FA"/>
    <w:rsid w:val="004012A6"/>
    <w:rsid w:val="004019B5"/>
    <w:rsid w:val="00406833"/>
    <w:rsid w:val="00435BBE"/>
    <w:rsid w:val="00441787"/>
    <w:rsid w:val="0045018D"/>
    <w:rsid w:val="004505ED"/>
    <w:rsid w:val="0045678D"/>
    <w:rsid w:val="00462DE5"/>
    <w:rsid w:val="00465A05"/>
    <w:rsid w:val="004877AF"/>
    <w:rsid w:val="00487B7F"/>
    <w:rsid w:val="004954B5"/>
    <w:rsid w:val="004A07A0"/>
    <w:rsid w:val="004A6962"/>
    <w:rsid w:val="004B0A8B"/>
    <w:rsid w:val="004E79E7"/>
    <w:rsid w:val="004F4DA4"/>
    <w:rsid w:val="00513527"/>
    <w:rsid w:val="00531FEB"/>
    <w:rsid w:val="00542440"/>
    <w:rsid w:val="005625B9"/>
    <w:rsid w:val="005776BF"/>
    <w:rsid w:val="00584E16"/>
    <w:rsid w:val="00587CBA"/>
    <w:rsid w:val="005925B8"/>
    <w:rsid w:val="00594656"/>
    <w:rsid w:val="00595056"/>
    <w:rsid w:val="005A2BDA"/>
    <w:rsid w:val="005C72D6"/>
    <w:rsid w:val="005D2C08"/>
    <w:rsid w:val="005E1A26"/>
    <w:rsid w:val="005E1ACE"/>
    <w:rsid w:val="005E1EE3"/>
    <w:rsid w:val="005E44A1"/>
    <w:rsid w:val="005F23AC"/>
    <w:rsid w:val="00622CB4"/>
    <w:rsid w:val="00624341"/>
    <w:rsid w:val="00633932"/>
    <w:rsid w:val="006558B1"/>
    <w:rsid w:val="00674327"/>
    <w:rsid w:val="006A3723"/>
    <w:rsid w:val="006C1BA9"/>
    <w:rsid w:val="006D23A8"/>
    <w:rsid w:val="006E353B"/>
    <w:rsid w:val="006E4A45"/>
    <w:rsid w:val="00702487"/>
    <w:rsid w:val="007569F8"/>
    <w:rsid w:val="00790326"/>
    <w:rsid w:val="00794386"/>
    <w:rsid w:val="007A1DAB"/>
    <w:rsid w:val="007A2A29"/>
    <w:rsid w:val="007C4116"/>
    <w:rsid w:val="007F6E4C"/>
    <w:rsid w:val="008059AB"/>
    <w:rsid w:val="00845EC6"/>
    <w:rsid w:val="00846114"/>
    <w:rsid w:val="008608BD"/>
    <w:rsid w:val="00863246"/>
    <w:rsid w:val="008714C0"/>
    <w:rsid w:val="00875668"/>
    <w:rsid w:val="0087765D"/>
    <w:rsid w:val="008814B0"/>
    <w:rsid w:val="008A1218"/>
    <w:rsid w:val="008A5BD9"/>
    <w:rsid w:val="008B72B0"/>
    <w:rsid w:val="008D20E9"/>
    <w:rsid w:val="00917C29"/>
    <w:rsid w:val="0092294A"/>
    <w:rsid w:val="0093242C"/>
    <w:rsid w:val="00937DD8"/>
    <w:rsid w:val="00940936"/>
    <w:rsid w:val="009508AE"/>
    <w:rsid w:val="0095381B"/>
    <w:rsid w:val="00957C28"/>
    <w:rsid w:val="009652EF"/>
    <w:rsid w:val="009A1C5A"/>
    <w:rsid w:val="009A2374"/>
    <w:rsid w:val="009B4D5C"/>
    <w:rsid w:val="009C2D13"/>
    <w:rsid w:val="009D376E"/>
    <w:rsid w:val="009D3C48"/>
    <w:rsid w:val="009D7333"/>
    <w:rsid w:val="009F0D58"/>
    <w:rsid w:val="00A42D49"/>
    <w:rsid w:val="00A43B08"/>
    <w:rsid w:val="00A50D22"/>
    <w:rsid w:val="00A764EF"/>
    <w:rsid w:val="00A818EB"/>
    <w:rsid w:val="00A95428"/>
    <w:rsid w:val="00AA331A"/>
    <w:rsid w:val="00AA6B85"/>
    <w:rsid w:val="00AB23E4"/>
    <w:rsid w:val="00AB27B3"/>
    <w:rsid w:val="00AB6F56"/>
    <w:rsid w:val="00AC26B2"/>
    <w:rsid w:val="00AE71B7"/>
    <w:rsid w:val="00B46649"/>
    <w:rsid w:val="00B74BD0"/>
    <w:rsid w:val="00B8206A"/>
    <w:rsid w:val="00B8336A"/>
    <w:rsid w:val="00B939E7"/>
    <w:rsid w:val="00B93A8E"/>
    <w:rsid w:val="00BB6736"/>
    <w:rsid w:val="00BB7C9C"/>
    <w:rsid w:val="00BC1115"/>
    <w:rsid w:val="00BC22A3"/>
    <w:rsid w:val="00BD622D"/>
    <w:rsid w:val="00BD7271"/>
    <w:rsid w:val="00BE15ED"/>
    <w:rsid w:val="00BE3F70"/>
    <w:rsid w:val="00BE6F2A"/>
    <w:rsid w:val="00BF02E6"/>
    <w:rsid w:val="00BF3326"/>
    <w:rsid w:val="00C075AF"/>
    <w:rsid w:val="00C11E71"/>
    <w:rsid w:val="00C17627"/>
    <w:rsid w:val="00C17995"/>
    <w:rsid w:val="00C23F71"/>
    <w:rsid w:val="00C4427A"/>
    <w:rsid w:val="00C5666E"/>
    <w:rsid w:val="00C737CE"/>
    <w:rsid w:val="00CF1420"/>
    <w:rsid w:val="00D10AD6"/>
    <w:rsid w:val="00D17C35"/>
    <w:rsid w:val="00D271FF"/>
    <w:rsid w:val="00D31982"/>
    <w:rsid w:val="00D456A6"/>
    <w:rsid w:val="00D64613"/>
    <w:rsid w:val="00D90CE1"/>
    <w:rsid w:val="00DA275F"/>
    <w:rsid w:val="00DB5886"/>
    <w:rsid w:val="00DB6361"/>
    <w:rsid w:val="00DC32C1"/>
    <w:rsid w:val="00DC60EE"/>
    <w:rsid w:val="00DD694F"/>
    <w:rsid w:val="00DE0C7B"/>
    <w:rsid w:val="00DE27AF"/>
    <w:rsid w:val="00DE4D93"/>
    <w:rsid w:val="00DF47EF"/>
    <w:rsid w:val="00E004A8"/>
    <w:rsid w:val="00E24A78"/>
    <w:rsid w:val="00E35035"/>
    <w:rsid w:val="00E406F0"/>
    <w:rsid w:val="00E46A5D"/>
    <w:rsid w:val="00E60B8A"/>
    <w:rsid w:val="00E93F8F"/>
    <w:rsid w:val="00E94A80"/>
    <w:rsid w:val="00EA0393"/>
    <w:rsid w:val="00EA6739"/>
    <w:rsid w:val="00EC4B2A"/>
    <w:rsid w:val="00EC543D"/>
    <w:rsid w:val="00ED397B"/>
    <w:rsid w:val="00ED5AE4"/>
    <w:rsid w:val="00EE05E9"/>
    <w:rsid w:val="00EF21C4"/>
    <w:rsid w:val="00F14B35"/>
    <w:rsid w:val="00F37F6E"/>
    <w:rsid w:val="00F456F7"/>
    <w:rsid w:val="00F85F78"/>
    <w:rsid w:val="00F95888"/>
    <w:rsid w:val="00FA19F3"/>
    <w:rsid w:val="00FA50C1"/>
    <w:rsid w:val="00FA6037"/>
    <w:rsid w:val="00FB75D1"/>
    <w:rsid w:val="00FD287E"/>
    <w:rsid w:val="00FD3D11"/>
    <w:rsid w:val="00FF0737"/>
    <w:rsid w:val="00FF1EDE"/>
    <w:rsid w:val="00FF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E8200"/>
  <w15:docId w15:val="{BDC852FC-4B5B-4346-91E3-68DF4335E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11E71"/>
    <w:rPr>
      <w:sz w:val="24"/>
    </w:rPr>
  </w:style>
  <w:style w:type="paragraph" w:styleId="Antrat1">
    <w:name w:val="heading 1"/>
    <w:basedOn w:val="prastasis"/>
    <w:next w:val="prastasis"/>
    <w:qFormat/>
    <w:rsid w:val="00C11E71"/>
    <w:pPr>
      <w:keepNext/>
      <w:jc w:val="center"/>
      <w:outlineLvl w:val="0"/>
    </w:pPr>
    <w:rPr>
      <w:b/>
      <w:lang w:val="en-US"/>
    </w:rPr>
  </w:style>
  <w:style w:type="paragraph" w:styleId="Antrat3">
    <w:name w:val="heading 3"/>
    <w:basedOn w:val="prastasis"/>
    <w:next w:val="prastasis"/>
    <w:qFormat/>
    <w:rsid w:val="00C11E71"/>
    <w:pPr>
      <w:keepNext/>
      <w:jc w:val="center"/>
      <w:outlineLvl w:val="2"/>
    </w:pPr>
    <w:rPr>
      <w:b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C11E71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rsid w:val="00C11E71"/>
    <w:pPr>
      <w:tabs>
        <w:tab w:val="center" w:pos="4153"/>
        <w:tab w:val="right" w:pos="8306"/>
      </w:tabs>
    </w:pPr>
  </w:style>
  <w:style w:type="character" w:styleId="Hipersaitas">
    <w:name w:val="Hyperlink"/>
    <w:rsid w:val="00C11E71"/>
    <w:rPr>
      <w:color w:val="auto"/>
      <w:u w:val="none"/>
    </w:rPr>
  </w:style>
  <w:style w:type="character" w:styleId="Puslapionumeris">
    <w:name w:val="page number"/>
    <w:basedOn w:val="Numatytasispastraiposriftas"/>
    <w:rsid w:val="00C11E71"/>
  </w:style>
  <w:style w:type="paragraph" w:styleId="Pagrindiniotekstotrauka">
    <w:name w:val="Body Text Indent"/>
    <w:basedOn w:val="prastasis"/>
    <w:rsid w:val="00C11E71"/>
    <w:pPr>
      <w:ind w:firstLine="851"/>
    </w:pPr>
  </w:style>
  <w:style w:type="paragraph" w:styleId="Pagrindinistekstas">
    <w:name w:val="Body Text"/>
    <w:basedOn w:val="prastasis"/>
    <w:rsid w:val="00C11E71"/>
    <w:pPr>
      <w:jc w:val="both"/>
    </w:pPr>
  </w:style>
  <w:style w:type="paragraph" w:styleId="Pavadinimas">
    <w:name w:val="Title"/>
    <w:basedOn w:val="prastasis"/>
    <w:qFormat/>
    <w:rsid w:val="00C11E71"/>
    <w:pPr>
      <w:jc w:val="center"/>
    </w:pPr>
    <w:rPr>
      <w:b/>
      <w:bCs/>
      <w:szCs w:val="24"/>
      <w:lang w:val="en-US"/>
    </w:rPr>
  </w:style>
  <w:style w:type="paragraph" w:styleId="Pagrindiniotekstotrauka2">
    <w:name w:val="Body Text Indent 2"/>
    <w:basedOn w:val="prastasis"/>
    <w:rsid w:val="00C11E71"/>
    <w:pPr>
      <w:spacing w:before="120" w:after="120"/>
      <w:ind w:firstLine="720"/>
      <w:jc w:val="both"/>
    </w:pPr>
    <w:rPr>
      <w:szCs w:val="24"/>
    </w:rPr>
  </w:style>
  <w:style w:type="paragraph" w:styleId="Pagrindinistekstas2">
    <w:name w:val="Body Text 2"/>
    <w:basedOn w:val="prastasis"/>
    <w:rsid w:val="00C11E71"/>
    <w:pPr>
      <w:jc w:val="both"/>
    </w:pPr>
    <w:rPr>
      <w:sz w:val="22"/>
    </w:rPr>
  </w:style>
  <w:style w:type="character" w:customStyle="1" w:styleId="AntratsDiagrama">
    <w:name w:val="Antraštės Diagrama"/>
    <w:link w:val="Antrats"/>
    <w:uiPriority w:val="99"/>
    <w:rsid w:val="002F5523"/>
    <w:rPr>
      <w:sz w:val="24"/>
    </w:rPr>
  </w:style>
  <w:style w:type="paragraph" w:styleId="Sraopastraipa">
    <w:name w:val="List Paragraph"/>
    <w:basedOn w:val="prastasis"/>
    <w:qFormat/>
    <w:rsid w:val="001657D8"/>
    <w:pPr>
      <w:ind w:left="720"/>
      <w:contextualSpacing/>
    </w:pPr>
  </w:style>
  <w:style w:type="table" w:styleId="Lentelstinklelis">
    <w:name w:val="Table Grid"/>
    <w:basedOn w:val="prastojilentel"/>
    <w:rsid w:val="00531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viesus">
    <w:name w:val="Grid Table Light"/>
    <w:basedOn w:val="prastojilentel"/>
    <w:rsid w:val="006E35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erirtashipersaitas">
    <w:name w:val="FollowedHyperlink"/>
    <w:basedOn w:val="Numatytasispastraiposriftas"/>
    <w:rsid w:val="00E24A78"/>
    <w:rPr>
      <w:color w:val="954F72" w:themeColor="followedHyperlink"/>
      <w:u w:val="single"/>
    </w:rPr>
  </w:style>
  <w:style w:type="paragraph" w:customStyle="1" w:styleId="Default">
    <w:name w:val="Default"/>
    <w:rsid w:val="00252B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14">
    <w:name w:val="Font Style14"/>
    <w:rsid w:val="00DA275F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
                 Target="https://www.jurbarkosc.lt/svietimo-centras/menesio-renginiu-planai"
                 TargetMode="External"
                 Type="http://schemas.openxmlformats.org/officeDocument/2006/relationships/hyperlink"/>
   <Relationship Id="rId11" Target="header1.xml"
                 Type="http://schemas.openxmlformats.org/officeDocument/2006/relationships/header"/>
   <Relationship Id="rId12" Target="header2.xml"
                 Type="http://schemas.openxmlformats.org/officeDocument/2006/relationships/header"/>
   <Relationship Id="rId13" Target="fontTable.xml"
                 Type="http://schemas.openxmlformats.org/officeDocument/2006/relationships/fontTable"/>
   <Relationship Id="rId14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media/image1.jpeg"
                 Type="http://schemas.openxmlformats.org/officeDocument/2006/relationships/image"/>
   <Relationship Id="rId9" Target="https://jurbarkas.lt/index.php?2042471230"
                 TargetMode="External"
                 Type="http://schemas.openxmlformats.org/officeDocument/2006/relationships/hyperlink"/>
</Relationships>
</file>

<file path=word/_rels/settings.xml.rels><?xml version="1.0" encoding="UTF-8" standalone="yes"?>
<Relationships xmlns="http://schemas.openxmlformats.org/package/2006/relationships">
   <Relationship Id="rId1"
                 Target="file:///C:/Program%20Files/Microsoft%20Office/Templates/atsakymas.dot"
                 TargetMode="External"
                 Type="http://schemas.openxmlformats.org/officeDocument/2006/relationships/attachedTemplat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1F784-F787-488A-BAC5-9DF7AEE88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atsakymas</Template>
  <TotalTime>84</TotalTime>
  <Pages>9</Pages>
  <Words>11470</Words>
  <Characters>6538</Characters>
  <Application>Microsoft Office Word</Application>
  <DocSecurity>0</DocSecurity>
  <Lines>54</Lines>
  <Paragraphs>35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Del</vt:lpstr>
      <vt:lpstr>Del</vt:lpstr>
    </vt:vector>
  </TitlesOfParts>
  <Company>Sveikatos apsaugos ministerija</Company>
  <LinksUpToDate>false</LinksUpToDate>
  <CharactersWithSpaces>17973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2025-03-31T08:04:00Z</dcterms:created>
  <dc:creator>Egle</dc:creator>
  <cp:lastModifiedBy>Daiva Jokimienė</cp:lastModifiedBy>
  <cp:lastPrinted>2024-04-03T08:42:00Z</cp:lastPrinted>
  <dcterms:modified xsi:type="dcterms:W3CDTF">2025-04-01T06:37:00Z</dcterms:modified>
  <cp:revision>6</cp:revision>
  <dc:title>Del</dc:title>
</cp:coreProperties>
</file>