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117B1" w14:textId="77777777" w:rsidR="00040674" w:rsidRDefault="00040674" w:rsidP="00960200">
      <w:pPr>
        <w:ind w:left="2977" w:firstLine="1843"/>
        <w:rPr>
          <w:b/>
          <w:bCs/>
          <w:szCs w:val="24"/>
        </w:rPr>
      </w:pPr>
    </w:p>
    <w:p w14:paraId="5DD3E878" w14:textId="77777777" w:rsidR="00FB0E43" w:rsidRPr="00FB0E43" w:rsidRDefault="00FB0E43" w:rsidP="00FB0E43">
      <w:pPr>
        <w:pStyle w:val="Antrat"/>
        <w:ind w:left="4320" w:firstLine="720"/>
        <w:jc w:val="left"/>
        <w:rPr>
          <w:b w:val="0"/>
          <w:bCs w:val="0"/>
          <w:szCs w:val="24"/>
        </w:rPr>
      </w:pPr>
      <w:r w:rsidRPr="00FB0E43">
        <w:rPr>
          <w:b w:val="0"/>
          <w:bCs w:val="0"/>
          <w:szCs w:val="24"/>
        </w:rPr>
        <w:t>PATVIRTINTA</w:t>
      </w:r>
    </w:p>
    <w:p w14:paraId="258A29DF" w14:textId="77777777" w:rsidR="00FB0E43" w:rsidRPr="00FB0E43" w:rsidRDefault="00FB0E43" w:rsidP="00FB0E43">
      <w:pPr>
        <w:pStyle w:val="Antrat"/>
        <w:ind w:left="4320" w:firstLine="720"/>
        <w:jc w:val="left"/>
        <w:rPr>
          <w:b w:val="0"/>
          <w:bCs w:val="0"/>
          <w:szCs w:val="24"/>
        </w:rPr>
      </w:pPr>
      <w:r w:rsidRPr="00FB0E43">
        <w:rPr>
          <w:b w:val="0"/>
          <w:bCs w:val="0"/>
          <w:szCs w:val="24"/>
        </w:rPr>
        <w:t>Jurbarko r. Veliuonos Antano ir</w:t>
      </w:r>
    </w:p>
    <w:p w14:paraId="40752787" w14:textId="77777777" w:rsidR="00FB0E43" w:rsidRPr="00FB0E43" w:rsidRDefault="00FB0E43" w:rsidP="00FB0E43">
      <w:pPr>
        <w:pStyle w:val="Antrat"/>
        <w:ind w:left="4320" w:firstLine="720"/>
        <w:jc w:val="left"/>
        <w:rPr>
          <w:b w:val="0"/>
          <w:bCs w:val="0"/>
          <w:szCs w:val="24"/>
        </w:rPr>
      </w:pPr>
      <w:r w:rsidRPr="00FB0E43">
        <w:rPr>
          <w:b w:val="0"/>
          <w:bCs w:val="0"/>
          <w:szCs w:val="24"/>
        </w:rPr>
        <w:t>Jono Juškų gimnazijos direktoriaus</w:t>
      </w:r>
    </w:p>
    <w:p w14:paraId="697A45E0" w14:textId="1120B2C1" w:rsidR="00FB0E43" w:rsidRPr="00FB0E43" w:rsidRDefault="00FB0E43" w:rsidP="00FB0E43">
      <w:pPr>
        <w:pStyle w:val="Antrat"/>
        <w:ind w:left="4320" w:firstLine="720"/>
        <w:jc w:val="left"/>
        <w:rPr>
          <w:b w:val="0"/>
          <w:bCs w:val="0"/>
          <w:szCs w:val="24"/>
        </w:rPr>
      </w:pPr>
      <w:r w:rsidRPr="00FB0E43">
        <w:rPr>
          <w:b w:val="0"/>
          <w:bCs w:val="0"/>
          <w:szCs w:val="24"/>
        </w:rPr>
        <w:t>202</w:t>
      </w:r>
      <w:r>
        <w:rPr>
          <w:b w:val="0"/>
          <w:bCs w:val="0"/>
          <w:szCs w:val="24"/>
        </w:rPr>
        <w:t xml:space="preserve">6 </w:t>
      </w:r>
      <w:r w:rsidRPr="00FB0E43">
        <w:rPr>
          <w:b w:val="0"/>
          <w:bCs w:val="0"/>
          <w:szCs w:val="24"/>
        </w:rPr>
        <w:t xml:space="preserve">m. rugsėjo </w:t>
      </w:r>
      <w:r w:rsidR="00932344">
        <w:rPr>
          <w:b w:val="0"/>
          <w:bCs w:val="0"/>
          <w:szCs w:val="24"/>
        </w:rPr>
        <w:t>2</w:t>
      </w:r>
      <w:r w:rsidRPr="00FB0E43">
        <w:rPr>
          <w:b w:val="0"/>
          <w:bCs w:val="0"/>
          <w:szCs w:val="24"/>
        </w:rPr>
        <w:t xml:space="preserve">  d. įsakymu Nr. VK-</w:t>
      </w:r>
      <w:r w:rsidR="00932344">
        <w:rPr>
          <w:b w:val="0"/>
          <w:bCs w:val="0"/>
          <w:szCs w:val="24"/>
        </w:rPr>
        <w:t>243</w:t>
      </w:r>
    </w:p>
    <w:p w14:paraId="12D7886E" w14:textId="77777777" w:rsidR="00FB0E43" w:rsidRPr="00FB0E43" w:rsidRDefault="00FB0E43" w:rsidP="00FB0E43">
      <w:pPr>
        <w:pStyle w:val="Antrat"/>
        <w:ind w:firstLine="567"/>
        <w:jc w:val="left"/>
        <w:rPr>
          <w:b w:val="0"/>
          <w:bCs w:val="0"/>
          <w:szCs w:val="24"/>
        </w:rPr>
      </w:pPr>
    </w:p>
    <w:p w14:paraId="7199A692" w14:textId="77777777" w:rsidR="00FB0E43" w:rsidRPr="00FB0E43" w:rsidRDefault="00FB0E43" w:rsidP="00FB0E43">
      <w:pPr>
        <w:pStyle w:val="Antrat"/>
        <w:ind w:left="4320" w:firstLine="720"/>
        <w:jc w:val="left"/>
        <w:rPr>
          <w:b w:val="0"/>
          <w:bCs w:val="0"/>
          <w:szCs w:val="24"/>
        </w:rPr>
      </w:pPr>
      <w:r w:rsidRPr="00FB0E43">
        <w:rPr>
          <w:b w:val="0"/>
          <w:bCs w:val="0"/>
          <w:szCs w:val="24"/>
        </w:rPr>
        <w:t>SUDERINTA</w:t>
      </w:r>
    </w:p>
    <w:p w14:paraId="2E981B3D" w14:textId="77777777" w:rsidR="00FB0E43" w:rsidRPr="00FB0E43" w:rsidRDefault="00FB0E43" w:rsidP="00FB0E43">
      <w:pPr>
        <w:pStyle w:val="Antrat"/>
        <w:ind w:left="4320" w:firstLine="720"/>
        <w:jc w:val="left"/>
        <w:rPr>
          <w:b w:val="0"/>
          <w:bCs w:val="0"/>
          <w:szCs w:val="24"/>
        </w:rPr>
      </w:pPr>
      <w:r w:rsidRPr="00FB0E43">
        <w:rPr>
          <w:b w:val="0"/>
          <w:bCs w:val="0"/>
          <w:szCs w:val="24"/>
        </w:rPr>
        <w:t>Jurbarko rajono savivaldybės administracijos</w:t>
      </w:r>
    </w:p>
    <w:p w14:paraId="1C59B1BA" w14:textId="77777777" w:rsidR="00FB0E43" w:rsidRPr="00FB0E43" w:rsidRDefault="00FB0E43" w:rsidP="00FB0E43">
      <w:pPr>
        <w:pStyle w:val="Antrat"/>
        <w:ind w:left="4320" w:firstLine="720"/>
        <w:jc w:val="left"/>
        <w:rPr>
          <w:b w:val="0"/>
          <w:bCs w:val="0"/>
          <w:szCs w:val="24"/>
        </w:rPr>
      </w:pPr>
      <w:r w:rsidRPr="00FB0E43">
        <w:rPr>
          <w:b w:val="0"/>
          <w:bCs w:val="0"/>
          <w:szCs w:val="24"/>
        </w:rPr>
        <w:t>Švietimo, kultūros ir sporto skyriaus vedėjo</w:t>
      </w:r>
    </w:p>
    <w:p w14:paraId="3803F9BF" w14:textId="12ADD575" w:rsidR="00FB0E43" w:rsidRPr="00FB0E43" w:rsidRDefault="00FB0E43" w:rsidP="00FB0E43">
      <w:pPr>
        <w:pStyle w:val="Antrat"/>
        <w:ind w:left="4320" w:firstLine="720"/>
        <w:jc w:val="left"/>
        <w:rPr>
          <w:b w:val="0"/>
          <w:bCs w:val="0"/>
          <w:szCs w:val="24"/>
        </w:rPr>
      </w:pPr>
      <w:r w:rsidRPr="00FB0E43">
        <w:rPr>
          <w:b w:val="0"/>
          <w:bCs w:val="0"/>
          <w:szCs w:val="24"/>
        </w:rPr>
        <w:t>202</w:t>
      </w:r>
      <w:r>
        <w:rPr>
          <w:b w:val="0"/>
          <w:bCs w:val="0"/>
          <w:szCs w:val="24"/>
        </w:rPr>
        <w:t>6</w:t>
      </w:r>
      <w:r w:rsidRPr="00FB0E43">
        <w:rPr>
          <w:b w:val="0"/>
          <w:bCs w:val="0"/>
          <w:szCs w:val="24"/>
        </w:rPr>
        <w:t xml:space="preserve"> m. </w:t>
      </w:r>
      <w:r>
        <w:rPr>
          <w:b w:val="0"/>
          <w:bCs w:val="0"/>
          <w:szCs w:val="24"/>
        </w:rPr>
        <w:t>rugsėjo</w:t>
      </w:r>
      <w:r w:rsidRPr="00FB0E43">
        <w:rPr>
          <w:b w:val="0"/>
          <w:bCs w:val="0"/>
          <w:szCs w:val="24"/>
        </w:rPr>
        <w:t xml:space="preserve"> </w:t>
      </w:r>
      <w:r>
        <w:rPr>
          <w:b w:val="0"/>
          <w:bCs w:val="0"/>
          <w:szCs w:val="24"/>
        </w:rPr>
        <w:t>1</w:t>
      </w:r>
      <w:r w:rsidRPr="00FB0E43">
        <w:rPr>
          <w:b w:val="0"/>
          <w:bCs w:val="0"/>
          <w:szCs w:val="24"/>
        </w:rPr>
        <w:t xml:space="preserve"> d. įsakymu Nr. ŠS6-13</w:t>
      </w:r>
      <w:r>
        <w:rPr>
          <w:b w:val="0"/>
          <w:bCs w:val="0"/>
          <w:szCs w:val="24"/>
        </w:rPr>
        <w:t>8</w:t>
      </w:r>
    </w:p>
    <w:p w14:paraId="0B90F1AD" w14:textId="77777777" w:rsidR="00FB0E43" w:rsidRPr="00FB0E43" w:rsidRDefault="00FB0E43" w:rsidP="00FB0E43">
      <w:pPr>
        <w:pStyle w:val="Antrat"/>
        <w:ind w:firstLine="567"/>
        <w:jc w:val="left"/>
        <w:rPr>
          <w:b w:val="0"/>
          <w:bCs w:val="0"/>
          <w:szCs w:val="24"/>
        </w:rPr>
      </w:pPr>
    </w:p>
    <w:p w14:paraId="529432CB" w14:textId="77777777" w:rsidR="00FB0E43" w:rsidRPr="00FB0E43" w:rsidRDefault="00FB0E43" w:rsidP="00FB0E43">
      <w:pPr>
        <w:pStyle w:val="Antrat"/>
        <w:ind w:left="4320" w:firstLine="720"/>
        <w:jc w:val="left"/>
        <w:rPr>
          <w:b w:val="0"/>
          <w:bCs w:val="0"/>
          <w:szCs w:val="24"/>
        </w:rPr>
      </w:pPr>
      <w:r w:rsidRPr="00FB0E43">
        <w:rPr>
          <w:b w:val="0"/>
          <w:bCs w:val="0"/>
          <w:szCs w:val="24"/>
        </w:rPr>
        <w:t>PRITARTA</w:t>
      </w:r>
    </w:p>
    <w:p w14:paraId="1A6D7163" w14:textId="143FCD41" w:rsidR="00FB0E43" w:rsidRPr="00FB0E43" w:rsidRDefault="00FB0E43" w:rsidP="00FB0E43">
      <w:pPr>
        <w:pStyle w:val="Antrat"/>
        <w:ind w:left="4320" w:firstLine="720"/>
        <w:jc w:val="left"/>
        <w:rPr>
          <w:b w:val="0"/>
          <w:bCs w:val="0"/>
          <w:szCs w:val="24"/>
        </w:rPr>
      </w:pPr>
      <w:r w:rsidRPr="00FB0E43">
        <w:rPr>
          <w:b w:val="0"/>
          <w:bCs w:val="0"/>
          <w:szCs w:val="24"/>
        </w:rPr>
        <w:t>Gimnazijos tarybos 202</w:t>
      </w:r>
      <w:r>
        <w:rPr>
          <w:b w:val="0"/>
          <w:bCs w:val="0"/>
          <w:szCs w:val="24"/>
        </w:rPr>
        <w:t>6</w:t>
      </w:r>
      <w:r w:rsidRPr="00FB0E43">
        <w:rPr>
          <w:b w:val="0"/>
          <w:bCs w:val="0"/>
          <w:szCs w:val="24"/>
        </w:rPr>
        <w:t xml:space="preserve"> m. </w:t>
      </w:r>
      <w:r>
        <w:rPr>
          <w:b w:val="0"/>
          <w:bCs w:val="0"/>
          <w:szCs w:val="24"/>
        </w:rPr>
        <w:t>birželio</w:t>
      </w:r>
      <w:r w:rsidRPr="00FB0E43">
        <w:rPr>
          <w:b w:val="0"/>
          <w:bCs w:val="0"/>
          <w:szCs w:val="24"/>
        </w:rPr>
        <w:t xml:space="preserve"> </w:t>
      </w:r>
      <w:r>
        <w:rPr>
          <w:b w:val="0"/>
          <w:bCs w:val="0"/>
          <w:szCs w:val="24"/>
        </w:rPr>
        <w:t>22</w:t>
      </w:r>
      <w:r w:rsidRPr="00FB0E43">
        <w:rPr>
          <w:b w:val="0"/>
          <w:bCs w:val="0"/>
          <w:szCs w:val="24"/>
        </w:rPr>
        <w:t xml:space="preserve"> d.</w:t>
      </w:r>
    </w:p>
    <w:p w14:paraId="73A39C0F" w14:textId="60AEB439" w:rsidR="00FB0E43" w:rsidRPr="00FB0E43" w:rsidRDefault="00FB0E43" w:rsidP="00FB0E43">
      <w:pPr>
        <w:pStyle w:val="Antrat"/>
        <w:ind w:firstLine="567"/>
        <w:jc w:val="left"/>
        <w:rPr>
          <w:b w:val="0"/>
          <w:bCs w:val="0"/>
          <w:szCs w:val="24"/>
        </w:rPr>
      </w:pPr>
      <w:r w:rsidRPr="00FB0E43">
        <w:rPr>
          <w:b w:val="0"/>
          <w:bCs w:val="0"/>
          <w:szCs w:val="24"/>
        </w:rPr>
        <w:t xml:space="preserve">      </w:t>
      </w:r>
      <w:r>
        <w:rPr>
          <w:b w:val="0"/>
          <w:bCs w:val="0"/>
          <w:szCs w:val="24"/>
        </w:rPr>
        <w:tab/>
      </w:r>
      <w:r>
        <w:rPr>
          <w:b w:val="0"/>
          <w:bCs w:val="0"/>
          <w:szCs w:val="24"/>
        </w:rPr>
        <w:tab/>
      </w:r>
      <w:r>
        <w:rPr>
          <w:b w:val="0"/>
          <w:bCs w:val="0"/>
          <w:szCs w:val="24"/>
        </w:rPr>
        <w:tab/>
      </w:r>
      <w:r>
        <w:rPr>
          <w:b w:val="0"/>
          <w:bCs w:val="0"/>
          <w:szCs w:val="24"/>
        </w:rPr>
        <w:tab/>
      </w:r>
      <w:r>
        <w:rPr>
          <w:b w:val="0"/>
          <w:bCs w:val="0"/>
          <w:szCs w:val="24"/>
        </w:rPr>
        <w:tab/>
      </w:r>
      <w:r>
        <w:rPr>
          <w:b w:val="0"/>
          <w:bCs w:val="0"/>
          <w:szCs w:val="24"/>
        </w:rPr>
        <w:tab/>
      </w:r>
      <w:r w:rsidRPr="00FB0E43">
        <w:rPr>
          <w:b w:val="0"/>
          <w:bCs w:val="0"/>
          <w:szCs w:val="24"/>
        </w:rPr>
        <w:t>posėdžio (protokolo Nr. M1-</w:t>
      </w:r>
      <w:r>
        <w:rPr>
          <w:b w:val="0"/>
          <w:bCs w:val="0"/>
          <w:szCs w:val="24"/>
        </w:rPr>
        <w:t>7</w:t>
      </w:r>
      <w:r w:rsidRPr="00FB0E43">
        <w:rPr>
          <w:b w:val="0"/>
          <w:bCs w:val="0"/>
          <w:szCs w:val="24"/>
        </w:rPr>
        <w:t>) nutarimu Nr.1</w:t>
      </w:r>
    </w:p>
    <w:p w14:paraId="68AA0047" w14:textId="77777777" w:rsidR="00A5677F" w:rsidRDefault="00A5677F" w:rsidP="00A5677F">
      <w:pPr>
        <w:pStyle w:val="Antrat"/>
        <w:spacing w:before="0" w:after="0"/>
        <w:ind w:firstLine="567"/>
        <w:jc w:val="right"/>
        <w:rPr>
          <w:szCs w:val="24"/>
        </w:rPr>
      </w:pPr>
    </w:p>
    <w:p w14:paraId="0C4927D8" w14:textId="7B517239" w:rsidR="009A1A40" w:rsidRPr="00525C33" w:rsidRDefault="009A1A40" w:rsidP="009A1A40">
      <w:pPr>
        <w:pStyle w:val="Antrat"/>
        <w:spacing w:before="0" w:after="0"/>
        <w:ind w:firstLine="567"/>
        <w:rPr>
          <w:szCs w:val="24"/>
        </w:rPr>
      </w:pPr>
      <w:r w:rsidRPr="00525C33">
        <w:rPr>
          <w:szCs w:val="24"/>
        </w:rPr>
        <w:t>JURBARKO R. VELIUONOS ANTANO IR JONO JUŠKŲ GIMNAZIJOS</w:t>
      </w:r>
    </w:p>
    <w:p w14:paraId="6D8A3440" w14:textId="572998F1" w:rsidR="009A1A40" w:rsidRPr="00525C33" w:rsidRDefault="009A1A40" w:rsidP="009A1A40">
      <w:pPr>
        <w:pStyle w:val="Antrat"/>
        <w:spacing w:before="0" w:after="0"/>
        <w:ind w:firstLine="567"/>
        <w:rPr>
          <w:szCs w:val="24"/>
        </w:rPr>
      </w:pPr>
      <w:r w:rsidRPr="00525C33">
        <w:rPr>
          <w:szCs w:val="24"/>
        </w:rPr>
        <w:t>202</w:t>
      </w:r>
      <w:r w:rsidR="00A5677F">
        <w:rPr>
          <w:szCs w:val="24"/>
        </w:rPr>
        <w:t>6</w:t>
      </w:r>
      <w:r w:rsidRPr="00525C33">
        <w:rPr>
          <w:szCs w:val="24"/>
        </w:rPr>
        <w:t>–202</w:t>
      </w:r>
      <w:r w:rsidR="00A5677F">
        <w:rPr>
          <w:szCs w:val="24"/>
        </w:rPr>
        <w:t>7</w:t>
      </w:r>
      <w:r w:rsidRPr="00525C33">
        <w:rPr>
          <w:szCs w:val="24"/>
        </w:rPr>
        <w:t xml:space="preserve"> MOKSLO METŲ PRADINIO, PAGRINDINIO IR VIDURINIO UGDYMO PROGRAMŲ UGDYMO PLANAS</w:t>
      </w:r>
    </w:p>
    <w:p w14:paraId="6A037096" w14:textId="77777777" w:rsidR="009A1A40" w:rsidRPr="00525C33" w:rsidRDefault="009A1A40" w:rsidP="009A1A40">
      <w:pPr>
        <w:pStyle w:val="Antrat"/>
        <w:spacing w:before="0" w:after="0"/>
        <w:ind w:firstLine="567"/>
        <w:rPr>
          <w:szCs w:val="24"/>
        </w:rPr>
      </w:pPr>
    </w:p>
    <w:p w14:paraId="210315B7" w14:textId="77777777" w:rsidR="009A1A40" w:rsidRPr="00525C33" w:rsidRDefault="009A1A40" w:rsidP="009A1A40">
      <w:pPr>
        <w:pStyle w:val="Antrat"/>
        <w:spacing w:before="0" w:after="0"/>
        <w:ind w:firstLine="567"/>
        <w:rPr>
          <w:szCs w:val="24"/>
        </w:rPr>
      </w:pPr>
      <w:r w:rsidRPr="00525C33">
        <w:rPr>
          <w:szCs w:val="24"/>
        </w:rPr>
        <w:t xml:space="preserve">I </w:t>
      </w:r>
      <w:r w:rsidRPr="0012190A">
        <w:rPr>
          <w:rFonts w:eastAsia="Calibri"/>
          <w:bCs w:val="0"/>
          <w:color w:val="000000"/>
          <w:szCs w:val="24"/>
        </w:rPr>
        <w:t>SKYRIUS</w:t>
      </w:r>
    </w:p>
    <w:p w14:paraId="0E64E48D" w14:textId="77777777" w:rsidR="009A1A40" w:rsidRPr="00525C33" w:rsidRDefault="009A1A40" w:rsidP="009A1A40">
      <w:pPr>
        <w:pStyle w:val="Skyrius"/>
        <w:spacing w:before="0" w:after="0"/>
        <w:ind w:firstLine="567"/>
      </w:pPr>
      <w:r w:rsidRPr="00525C33">
        <w:t>BENDROSIOS NUOSTATOS</w:t>
      </w:r>
    </w:p>
    <w:p w14:paraId="4FA0AB3F" w14:textId="77777777" w:rsidR="009A1A40" w:rsidRPr="00525C33" w:rsidRDefault="009A1A40" w:rsidP="009A1A40">
      <w:pPr>
        <w:pStyle w:val="Skyrius"/>
        <w:spacing w:before="0" w:after="0"/>
        <w:ind w:firstLine="567"/>
      </w:pPr>
    </w:p>
    <w:p w14:paraId="61D6684D" w14:textId="60BF52C3" w:rsidR="009A1A40" w:rsidRPr="00525C33" w:rsidRDefault="00DC4B1D" w:rsidP="008C0A94">
      <w:pPr>
        <w:pStyle w:val="Pagrindinis"/>
        <w:autoSpaceDE w:val="0"/>
        <w:autoSpaceDN w:val="0"/>
        <w:adjustRightInd w:val="0"/>
        <w:spacing w:before="0" w:after="0"/>
        <w:rPr>
          <w:color w:val="auto"/>
        </w:rPr>
      </w:pPr>
      <w:r>
        <w:rPr>
          <w:color w:val="auto"/>
        </w:rPr>
        <w:fldChar w:fldCharType="begin"/>
      </w:r>
      <w:r w:rsidR="00F82181">
        <w:rPr>
          <w:color w:val="auto"/>
        </w:rPr>
        <w:instrText>LISTNUM</w:instrText>
      </w:r>
      <w:r>
        <w:rPr>
          <w:color w:val="auto"/>
        </w:rPr>
        <w:instrText xml:space="preserve"> sar_A \l </w:instrText>
      </w:r>
      <w:r w:rsidR="008C0A94">
        <w:rPr>
          <w:color w:val="auto"/>
        </w:rPr>
        <w:instrText>1</w:instrText>
      </w:r>
      <w:r>
        <w:rPr>
          <w:color w:val="auto"/>
        </w:rPr>
        <w:fldChar w:fldCharType="separate"/>
      </w:r>
      <w:r>
        <w:rPr>
          <w:color w:val="auto"/>
        </w:rPr>
        <w:fldChar w:fldCharType="end"/>
      </w:r>
      <w:r>
        <w:rPr>
          <w:color w:val="auto"/>
        </w:rPr>
        <w:t xml:space="preserve"> </w:t>
      </w:r>
      <w:r w:rsidR="009A1A40" w:rsidRPr="00525C33">
        <w:rPr>
          <w:color w:val="auto"/>
        </w:rPr>
        <w:t>Jurbarko r. Veliuonos Antano ir Jono Juškų gimnazijos 202</w:t>
      </w:r>
      <w:r w:rsidR="00A5677F">
        <w:rPr>
          <w:color w:val="auto"/>
        </w:rPr>
        <w:t>6</w:t>
      </w:r>
      <w:r w:rsidR="009A1A40" w:rsidRPr="00525C33">
        <w:rPr>
          <w:color w:val="auto"/>
        </w:rPr>
        <w:t>–202</w:t>
      </w:r>
      <w:r w:rsidR="00A5677F">
        <w:rPr>
          <w:color w:val="auto"/>
        </w:rPr>
        <w:t>7</w:t>
      </w:r>
      <w:r w:rsidR="009A1A40" w:rsidRPr="00525C33">
        <w:rPr>
          <w:color w:val="auto"/>
        </w:rPr>
        <w:t xml:space="preserve"> mokslo metų pradinio, pagrindinio ir vidurinio ugdymo programų ugdymo planas reglamentuoja pradinio, pagrindinio, vidurinio ugdymo programų įgyvendinimą Jurbarko r. Veliuonos Antano ir Jono Juškų gimnazijoje. Planas parengtas vadovaujantis 202</w:t>
      </w:r>
      <w:r w:rsidR="00DB5DBD" w:rsidRPr="00525C33">
        <w:rPr>
          <w:color w:val="auto"/>
        </w:rPr>
        <w:t>5</w:t>
      </w:r>
      <w:r w:rsidR="009A1A40" w:rsidRPr="00525C33">
        <w:rPr>
          <w:color w:val="auto"/>
        </w:rPr>
        <w:t>–202</w:t>
      </w:r>
      <w:r w:rsidR="00DB5DBD" w:rsidRPr="00525C33">
        <w:rPr>
          <w:color w:val="auto"/>
        </w:rPr>
        <w:t>6</w:t>
      </w:r>
      <w:r w:rsidR="009A1A40" w:rsidRPr="00525C33">
        <w:rPr>
          <w:color w:val="auto"/>
        </w:rPr>
        <w:t xml:space="preserve"> ir 202</w:t>
      </w:r>
      <w:r w:rsidR="00DB5DBD" w:rsidRPr="00525C33">
        <w:rPr>
          <w:color w:val="auto"/>
        </w:rPr>
        <w:t>6</w:t>
      </w:r>
      <w:r w:rsidR="009A1A40" w:rsidRPr="00525C33">
        <w:rPr>
          <w:color w:val="auto"/>
        </w:rPr>
        <w:t>–202</w:t>
      </w:r>
      <w:r w:rsidR="00DB5DBD" w:rsidRPr="00525C33">
        <w:rPr>
          <w:color w:val="auto"/>
        </w:rPr>
        <w:t>7</w:t>
      </w:r>
      <w:r w:rsidR="009A1A40" w:rsidRPr="00525C33">
        <w:rPr>
          <w:color w:val="auto"/>
        </w:rPr>
        <w:t xml:space="preserve"> mokslo metų pradinio, pagrindinio ir vidurinio ugdymo programų bendraisiais ugdymo planais patvirtintais Lietuvos Respublikos švietimo, mokslo ir sporto ministro 202</w:t>
      </w:r>
      <w:r w:rsidR="00C31EDD" w:rsidRPr="00525C33">
        <w:rPr>
          <w:color w:val="auto"/>
        </w:rPr>
        <w:t>5</w:t>
      </w:r>
      <w:r w:rsidR="009A1A40" w:rsidRPr="00525C33">
        <w:rPr>
          <w:color w:val="auto"/>
        </w:rPr>
        <w:t xml:space="preserve"> m. </w:t>
      </w:r>
      <w:r w:rsidR="00C31EDD" w:rsidRPr="00525C33">
        <w:rPr>
          <w:color w:val="auto"/>
        </w:rPr>
        <w:t>gegužės</w:t>
      </w:r>
      <w:r w:rsidR="009A1A40" w:rsidRPr="00525C33">
        <w:rPr>
          <w:color w:val="auto"/>
        </w:rPr>
        <w:t xml:space="preserve"> 2</w:t>
      </w:r>
      <w:r w:rsidR="0023523B" w:rsidRPr="00525C33">
        <w:rPr>
          <w:color w:val="auto"/>
        </w:rPr>
        <w:t>1</w:t>
      </w:r>
      <w:r w:rsidR="009A1A40" w:rsidRPr="00525C33">
        <w:rPr>
          <w:color w:val="auto"/>
        </w:rPr>
        <w:t>d. įsakymu Nr.V-5</w:t>
      </w:r>
      <w:r w:rsidR="0023523B" w:rsidRPr="00525C33">
        <w:rPr>
          <w:color w:val="auto"/>
        </w:rPr>
        <w:t>59</w:t>
      </w:r>
      <w:r w:rsidR="009A1A40" w:rsidRPr="00525C33">
        <w:rPr>
          <w:color w:val="auto"/>
        </w:rPr>
        <w:t>.</w:t>
      </w:r>
    </w:p>
    <w:p w14:paraId="2D3F18DD" w14:textId="13184ACC" w:rsidR="009A1A40" w:rsidRPr="00525C33" w:rsidRDefault="00DC4B1D" w:rsidP="0012190A">
      <w:pPr>
        <w:pStyle w:val="Pagrindinis"/>
        <w:autoSpaceDE w:val="0"/>
        <w:autoSpaceDN w:val="0"/>
        <w:adjustRightInd w:val="0"/>
        <w:spacing w:before="0" w:after="0"/>
        <w:rPr>
          <w:color w:val="auto"/>
        </w:rPr>
      </w:pPr>
      <w:r w:rsidRPr="00DC4B1D">
        <w:rPr>
          <w:color w:val="auto"/>
        </w:rPr>
        <w:fldChar w:fldCharType="begin"/>
      </w:r>
      <w:r w:rsidR="00F82181">
        <w:rPr>
          <w:color w:val="auto"/>
        </w:rPr>
        <w:instrText>LISTNUM</w:instrText>
      </w:r>
      <w:r w:rsidRPr="00DC4B1D">
        <w:rPr>
          <w:color w:val="auto"/>
        </w:rPr>
        <w:instrText xml:space="preserve"> sar_A \l 1</w:instrText>
      </w:r>
      <w:r w:rsidRPr="00DC4B1D">
        <w:rPr>
          <w:color w:val="auto"/>
        </w:rPr>
        <w:fldChar w:fldCharType="separate"/>
      </w:r>
      <w:r w:rsidRPr="00DC4B1D">
        <w:rPr>
          <w:color w:val="auto"/>
        </w:rPr>
        <w:fldChar w:fldCharType="end"/>
      </w:r>
      <w:r w:rsidRPr="00DC4B1D">
        <w:rPr>
          <w:color w:val="auto"/>
        </w:rPr>
        <w:t xml:space="preserve"> </w:t>
      </w:r>
      <w:r w:rsidR="009A1A40" w:rsidRPr="00525C33">
        <w:rPr>
          <w:color w:val="auto"/>
        </w:rPr>
        <w:t xml:space="preserve">Gimnazijos ugdymo plano tikslas – apibrėžti pradinio, pagrindinio ir vidurinio ugdymo programų vykdymo reikalavimus, formuoti ugdymo turinį bei ugdymo procesą organizuoti gimnazijoje, sudarant galimybes kiekvienam mokiniui siekti asmeninės pažangos ir įgyti mokymuisi visą gyvenimą būtinų kompetencijų. </w:t>
      </w:r>
      <w:r w:rsidR="005B79B2" w:rsidRPr="00525C33">
        <w:rPr>
          <w:color w:val="auto"/>
        </w:rPr>
        <w:t xml:space="preserve">Gimnazijos ugdymo plane pateiktos esminės nuostatos </w:t>
      </w:r>
      <w:r w:rsidR="00026A26" w:rsidRPr="00525C33">
        <w:rPr>
          <w:color w:val="auto"/>
        </w:rPr>
        <w:t>ugdymo procesui gimnazijoje organizuoti</w:t>
      </w:r>
      <w:r w:rsidR="00A711F1" w:rsidRPr="00525C33">
        <w:rPr>
          <w:color w:val="auto"/>
        </w:rPr>
        <w:t>, bei nurodytas pamokų skaičius, skirtas ugdymo programoms įgyvendinti</w:t>
      </w:r>
      <w:r w:rsidR="00A42458" w:rsidRPr="00525C33">
        <w:rPr>
          <w:color w:val="auto"/>
        </w:rPr>
        <w:t>.</w:t>
      </w:r>
    </w:p>
    <w:p w14:paraId="68A9AA21" w14:textId="77777777" w:rsidR="009A1A40" w:rsidRPr="00525C33" w:rsidRDefault="009A1A40" w:rsidP="009A1A40">
      <w:pPr>
        <w:pStyle w:val="Pagrindinis"/>
        <w:autoSpaceDE w:val="0"/>
        <w:autoSpaceDN w:val="0"/>
        <w:adjustRightInd w:val="0"/>
        <w:spacing w:before="0" w:after="0"/>
        <w:ind w:left="567"/>
        <w:jc w:val="center"/>
        <w:rPr>
          <w:b/>
        </w:rPr>
      </w:pPr>
      <w:r w:rsidRPr="00525C33">
        <w:rPr>
          <w:b/>
        </w:rPr>
        <w:t>II SKYRIUS</w:t>
      </w:r>
    </w:p>
    <w:p w14:paraId="4FF097A4" w14:textId="77777777" w:rsidR="009A1A40" w:rsidRPr="00525C33" w:rsidRDefault="009A1A40" w:rsidP="009A1A40">
      <w:pPr>
        <w:pStyle w:val="Pagrindinis"/>
        <w:autoSpaceDE w:val="0"/>
        <w:autoSpaceDN w:val="0"/>
        <w:adjustRightInd w:val="0"/>
        <w:spacing w:before="0" w:after="0"/>
        <w:ind w:left="567"/>
        <w:jc w:val="center"/>
        <w:rPr>
          <w:b/>
        </w:rPr>
      </w:pPr>
      <w:r w:rsidRPr="00525C33">
        <w:rPr>
          <w:b/>
        </w:rPr>
        <w:t>UGDYMO PROCESO ORGANIZAVIMAS</w:t>
      </w:r>
    </w:p>
    <w:p w14:paraId="5BF65EBF" w14:textId="77777777" w:rsidR="009A1A40" w:rsidRPr="00525C33" w:rsidRDefault="009A1A40" w:rsidP="009A1A40">
      <w:pPr>
        <w:pStyle w:val="Pagrindinis"/>
        <w:autoSpaceDE w:val="0"/>
        <w:autoSpaceDN w:val="0"/>
        <w:adjustRightInd w:val="0"/>
        <w:spacing w:before="0" w:after="0"/>
        <w:ind w:left="567"/>
        <w:jc w:val="center"/>
        <w:rPr>
          <w:b/>
          <w:color w:val="auto"/>
        </w:rPr>
      </w:pPr>
    </w:p>
    <w:p w14:paraId="159D9C02" w14:textId="77777777" w:rsidR="009A1A40" w:rsidRPr="00525C33" w:rsidRDefault="009A1A40" w:rsidP="009A1A40">
      <w:pPr>
        <w:pStyle w:val="Pagrindinis"/>
        <w:autoSpaceDE w:val="0"/>
        <w:autoSpaceDN w:val="0"/>
        <w:adjustRightInd w:val="0"/>
        <w:spacing w:before="0" w:after="0"/>
        <w:ind w:left="567"/>
        <w:jc w:val="center"/>
        <w:rPr>
          <w:b/>
          <w:color w:val="auto"/>
        </w:rPr>
      </w:pPr>
      <w:r w:rsidRPr="00525C33">
        <w:rPr>
          <w:b/>
          <w:color w:val="auto"/>
        </w:rPr>
        <w:t xml:space="preserve">PIRMASIS </w:t>
      </w:r>
      <w:r w:rsidRPr="0012190A">
        <w:rPr>
          <w:b/>
        </w:rPr>
        <w:t>SKIRSNIS</w:t>
      </w:r>
    </w:p>
    <w:p w14:paraId="5A76AB4D" w14:textId="77777777" w:rsidR="009A1A40" w:rsidRPr="00525C33" w:rsidRDefault="009A1A40" w:rsidP="009A1A40">
      <w:pPr>
        <w:pStyle w:val="Pagrindinis"/>
        <w:autoSpaceDE w:val="0"/>
        <w:autoSpaceDN w:val="0"/>
        <w:adjustRightInd w:val="0"/>
        <w:spacing w:before="0" w:after="0"/>
        <w:ind w:left="567"/>
        <w:jc w:val="center"/>
        <w:rPr>
          <w:b/>
          <w:color w:val="auto"/>
          <w:lang w:val="pt-BR"/>
        </w:rPr>
      </w:pPr>
      <w:r w:rsidRPr="00525C33">
        <w:rPr>
          <w:b/>
          <w:color w:val="auto"/>
          <w:lang w:val="pt-BR"/>
        </w:rPr>
        <w:t>MOKSLO METŲ TRUKMĖ IR STRUKTŪRA</w:t>
      </w:r>
    </w:p>
    <w:p w14:paraId="15969A1E" w14:textId="77777777" w:rsidR="009A1A40" w:rsidRPr="00525C33" w:rsidRDefault="009A1A40" w:rsidP="009A1A40">
      <w:pPr>
        <w:pStyle w:val="Pagrindinis"/>
        <w:autoSpaceDE w:val="0"/>
        <w:autoSpaceDN w:val="0"/>
        <w:adjustRightInd w:val="0"/>
        <w:spacing w:before="0" w:after="0"/>
        <w:ind w:left="567"/>
        <w:jc w:val="center"/>
        <w:rPr>
          <w:b/>
          <w:color w:val="auto"/>
        </w:rPr>
      </w:pPr>
    </w:p>
    <w:p w14:paraId="48EC7227" w14:textId="6DA80998" w:rsidR="003B2E44" w:rsidRPr="00525C33" w:rsidRDefault="00DC4B1D" w:rsidP="00DC4B1D">
      <w:pPr>
        <w:pStyle w:val="Pagrindinis"/>
        <w:autoSpaceDE w:val="0"/>
        <w:autoSpaceDN w:val="0"/>
        <w:adjustRightInd w:val="0"/>
        <w:spacing w:before="0" w:after="0"/>
        <w:rPr>
          <w:color w:val="auto"/>
        </w:rPr>
      </w:pPr>
      <w:r w:rsidRPr="00DC4B1D">
        <w:rPr>
          <w:color w:val="auto"/>
        </w:rPr>
        <w:fldChar w:fldCharType="begin"/>
      </w:r>
      <w:r w:rsidR="00F82181">
        <w:rPr>
          <w:color w:val="auto"/>
        </w:rPr>
        <w:instrText>LISTNUM</w:instrText>
      </w:r>
      <w:r w:rsidRPr="00DC4B1D">
        <w:rPr>
          <w:color w:val="auto"/>
        </w:rPr>
        <w:instrText xml:space="preserve"> sar_A \l 1</w:instrText>
      </w:r>
      <w:r w:rsidRPr="00DC4B1D">
        <w:rPr>
          <w:color w:val="auto"/>
        </w:rPr>
        <w:fldChar w:fldCharType="separate"/>
      </w:r>
      <w:r w:rsidRPr="00DC4B1D">
        <w:rPr>
          <w:color w:val="auto"/>
        </w:rPr>
        <w:fldChar w:fldCharType="end"/>
      </w:r>
      <w:r w:rsidRPr="00DC4B1D">
        <w:rPr>
          <w:color w:val="auto"/>
        </w:rPr>
        <w:t xml:space="preserve"> </w:t>
      </w:r>
      <w:r w:rsidR="003B2E44" w:rsidRPr="00525C33">
        <w:rPr>
          <w:color w:val="auto"/>
        </w:rPr>
        <w:t>Mokslo metus sudaro laikas, skirtas mokinių mokymuisi ir poilsiui – atostogoms. Mokiniams skiriamos rudens, žiemos (Kalėdų), žiemos, pavasario (Velykų) ir vasaros atostogos.</w:t>
      </w:r>
    </w:p>
    <w:p w14:paraId="31E42167" w14:textId="255CDB6E" w:rsidR="003B2E44" w:rsidRPr="00525C33" w:rsidRDefault="00DC4B1D" w:rsidP="00DC4B1D">
      <w:pPr>
        <w:pStyle w:val="Pagrindinis"/>
        <w:autoSpaceDE w:val="0"/>
        <w:autoSpaceDN w:val="0"/>
        <w:adjustRightInd w:val="0"/>
        <w:spacing w:before="0" w:after="0"/>
        <w:rPr>
          <w:color w:val="auto"/>
        </w:rPr>
      </w:pPr>
      <w:r w:rsidRPr="00DC4B1D">
        <w:rPr>
          <w:color w:val="auto"/>
        </w:rPr>
        <w:fldChar w:fldCharType="begin"/>
      </w:r>
      <w:r w:rsidR="00F82181">
        <w:rPr>
          <w:color w:val="auto"/>
        </w:rPr>
        <w:instrText>LISTNUM</w:instrText>
      </w:r>
      <w:r w:rsidRPr="00DC4B1D">
        <w:rPr>
          <w:color w:val="auto"/>
        </w:rPr>
        <w:instrText xml:space="preserve"> sar_A \l 1</w:instrText>
      </w:r>
      <w:r w:rsidRPr="00DC4B1D">
        <w:rPr>
          <w:color w:val="auto"/>
        </w:rPr>
        <w:fldChar w:fldCharType="separate"/>
      </w:r>
      <w:r w:rsidRPr="00DC4B1D">
        <w:rPr>
          <w:color w:val="auto"/>
        </w:rPr>
        <w:fldChar w:fldCharType="end"/>
      </w:r>
      <w:r w:rsidRPr="00DC4B1D">
        <w:rPr>
          <w:color w:val="auto"/>
        </w:rPr>
        <w:t xml:space="preserve"> </w:t>
      </w:r>
      <w:r w:rsidR="003B2E44" w:rsidRPr="00525C33">
        <w:rPr>
          <w:color w:val="auto"/>
        </w:rPr>
        <w:t>Mokslo metų ugdymo proceso trukmė apibrėžiama ugdymo dienų skaičiumi.</w:t>
      </w:r>
    </w:p>
    <w:p w14:paraId="17E24117" w14:textId="17590609" w:rsidR="003B2E44" w:rsidRPr="00525C33" w:rsidRDefault="00DC4B1D" w:rsidP="00DC4B1D">
      <w:pPr>
        <w:pStyle w:val="Pagrindinis"/>
        <w:autoSpaceDE w:val="0"/>
        <w:autoSpaceDN w:val="0"/>
        <w:adjustRightInd w:val="0"/>
        <w:spacing w:before="0" w:after="0"/>
        <w:rPr>
          <w:color w:val="auto"/>
        </w:rPr>
      </w:pPr>
      <w:r w:rsidRPr="00DC4B1D">
        <w:rPr>
          <w:color w:val="auto"/>
        </w:rPr>
        <w:fldChar w:fldCharType="begin"/>
      </w:r>
      <w:r w:rsidR="00F82181">
        <w:rPr>
          <w:color w:val="auto"/>
        </w:rPr>
        <w:instrText>LISTNUM</w:instrText>
      </w:r>
      <w:r w:rsidRPr="00DC4B1D">
        <w:rPr>
          <w:color w:val="auto"/>
        </w:rPr>
        <w:instrText xml:space="preserve"> sar_A \l 1</w:instrText>
      </w:r>
      <w:r w:rsidRPr="00DC4B1D">
        <w:rPr>
          <w:color w:val="auto"/>
        </w:rPr>
        <w:fldChar w:fldCharType="separate"/>
      </w:r>
      <w:r w:rsidRPr="00DC4B1D">
        <w:rPr>
          <w:color w:val="auto"/>
        </w:rPr>
        <w:fldChar w:fldCharType="end"/>
      </w:r>
      <w:r w:rsidRPr="00DC4B1D">
        <w:rPr>
          <w:color w:val="auto"/>
        </w:rPr>
        <w:t xml:space="preserve"> </w:t>
      </w:r>
      <w:r w:rsidR="003B2E44" w:rsidRPr="00525C33">
        <w:rPr>
          <w:color w:val="auto"/>
        </w:rPr>
        <w:t>Ugdymo proceso trukmė, priklausomai nuo mokinių amžiaus, pagal ugdymo programą nustatoma skirtinga.</w:t>
      </w:r>
    </w:p>
    <w:p w14:paraId="0656B4A0" w14:textId="107E9F1C" w:rsidR="007413AD" w:rsidRPr="00525C33" w:rsidRDefault="00DC4B1D" w:rsidP="00DC4B1D">
      <w:pPr>
        <w:pStyle w:val="Pagrindinis"/>
        <w:autoSpaceDE w:val="0"/>
        <w:autoSpaceDN w:val="0"/>
        <w:adjustRightInd w:val="0"/>
        <w:spacing w:before="0" w:after="0"/>
        <w:rPr>
          <w:color w:val="auto"/>
        </w:rPr>
      </w:pPr>
      <w:r w:rsidRPr="00DC4B1D">
        <w:rPr>
          <w:color w:val="auto"/>
        </w:rPr>
        <w:fldChar w:fldCharType="begin"/>
      </w:r>
      <w:r w:rsidR="00F82181">
        <w:rPr>
          <w:color w:val="auto"/>
        </w:rPr>
        <w:instrText>LISTNUM</w:instrText>
      </w:r>
      <w:r w:rsidRPr="00DC4B1D">
        <w:rPr>
          <w:color w:val="auto"/>
        </w:rPr>
        <w:instrText xml:space="preserve"> sar_A \l </w:instrText>
      </w:r>
      <w:r w:rsidR="008C0A94">
        <w:rPr>
          <w:color w:val="auto"/>
        </w:rPr>
        <w:instrText>1</w:instrText>
      </w:r>
      <w:r w:rsidRPr="00DC4B1D">
        <w:rPr>
          <w:color w:val="auto"/>
        </w:rPr>
        <w:fldChar w:fldCharType="separate"/>
      </w:r>
      <w:r w:rsidRPr="00DC4B1D">
        <w:rPr>
          <w:color w:val="auto"/>
        </w:rPr>
        <w:fldChar w:fldCharType="end"/>
      </w:r>
      <w:r w:rsidRPr="00DC4B1D">
        <w:rPr>
          <w:color w:val="auto"/>
        </w:rPr>
        <w:t xml:space="preserve"> </w:t>
      </w:r>
      <w:r w:rsidR="003B2E44" w:rsidRPr="00525C33">
        <w:rPr>
          <w:color w:val="auto"/>
        </w:rPr>
        <w:t>202</w:t>
      </w:r>
      <w:r w:rsidR="005B17DA">
        <w:rPr>
          <w:color w:val="auto"/>
        </w:rPr>
        <w:t>6</w:t>
      </w:r>
      <w:r w:rsidR="003B2E44" w:rsidRPr="00525C33">
        <w:rPr>
          <w:color w:val="auto"/>
        </w:rPr>
        <w:t>–202</w:t>
      </w:r>
      <w:r w:rsidR="005B17DA">
        <w:rPr>
          <w:color w:val="auto"/>
        </w:rPr>
        <w:t>7</w:t>
      </w:r>
      <w:r w:rsidR="003B2E44" w:rsidRPr="00525C33">
        <w:rPr>
          <w:color w:val="auto"/>
        </w:rPr>
        <w:t xml:space="preserve"> mokslo metų pradžia – 202</w:t>
      </w:r>
      <w:r w:rsidR="005B17DA">
        <w:rPr>
          <w:color w:val="auto"/>
        </w:rPr>
        <w:t>6</w:t>
      </w:r>
      <w:r w:rsidR="003B2E44" w:rsidRPr="00525C33">
        <w:rPr>
          <w:color w:val="auto"/>
        </w:rPr>
        <w:t xml:space="preserve"> m. rugsėjo 1 d. Ugdymo proceso trukmė dienomis pagal ugdymo programas:</w:t>
      </w:r>
    </w:p>
    <w:p w14:paraId="393A557D" w14:textId="02CCB1B4" w:rsidR="007413AD" w:rsidRPr="00525C33" w:rsidRDefault="00DC4B1D" w:rsidP="00DC4B1D">
      <w:pPr>
        <w:pStyle w:val="Pagrindinis"/>
        <w:autoSpaceDE w:val="0"/>
        <w:autoSpaceDN w:val="0"/>
        <w:adjustRightInd w:val="0"/>
        <w:spacing w:before="0" w:after="0"/>
        <w:rPr>
          <w:color w:val="auto"/>
        </w:rPr>
      </w:pPr>
      <w:r w:rsidRPr="00DC4B1D">
        <w:rPr>
          <w:color w:val="auto"/>
        </w:rPr>
        <w:fldChar w:fldCharType="begin"/>
      </w:r>
      <w:r w:rsidR="00F82181">
        <w:rPr>
          <w:color w:val="auto"/>
        </w:rPr>
        <w:instrText>LISTNUM</w:instrText>
      </w:r>
      <w:r w:rsidRPr="00DC4B1D">
        <w:rPr>
          <w:color w:val="auto"/>
        </w:rPr>
        <w:instrText xml:space="preserve"> sar_A \l </w:instrText>
      </w:r>
      <w:r>
        <w:rPr>
          <w:color w:val="auto"/>
        </w:rPr>
        <w:instrText>2</w:instrText>
      </w:r>
      <w:r w:rsidRPr="00DC4B1D">
        <w:rPr>
          <w:color w:val="auto"/>
        </w:rPr>
        <w:fldChar w:fldCharType="separate"/>
      </w:r>
      <w:r w:rsidRPr="00DC4B1D">
        <w:rPr>
          <w:color w:val="auto"/>
        </w:rPr>
        <w:fldChar w:fldCharType="end"/>
      </w:r>
      <w:r w:rsidRPr="00DC4B1D">
        <w:rPr>
          <w:color w:val="auto"/>
        </w:rPr>
        <w:t xml:space="preserve"> </w:t>
      </w:r>
      <w:r w:rsidR="003B2E44" w:rsidRPr="00525C33">
        <w:rPr>
          <w:color w:val="auto"/>
        </w:rPr>
        <w:t>pradinio ugdymo programa – 175</w:t>
      </w:r>
      <w:r w:rsidR="003B2E44" w:rsidRPr="008C0A94">
        <w:t xml:space="preserve"> </w:t>
      </w:r>
      <w:r w:rsidR="003B2E44" w:rsidRPr="00525C33">
        <w:rPr>
          <w:color w:val="auto"/>
        </w:rPr>
        <w:t>d.;</w:t>
      </w:r>
    </w:p>
    <w:p w14:paraId="083FD0F0" w14:textId="46E4CBE6" w:rsidR="00BE1833" w:rsidRPr="00525C33" w:rsidRDefault="00DC4B1D" w:rsidP="00DC4B1D">
      <w:pPr>
        <w:pStyle w:val="Pagrindinis"/>
        <w:autoSpaceDE w:val="0"/>
        <w:autoSpaceDN w:val="0"/>
        <w:adjustRightInd w:val="0"/>
        <w:spacing w:before="0" w:after="0"/>
        <w:rPr>
          <w:color w:val="auto"/>
        </w:rPr>
      </w:pPr>
      <w:r w:rsidRPr="00DC4B1D">
        <w:rPr>
          <w:color w:val="auto"/>
        </w:rPr>
        <w:fldChar w:fldCharType="begin"/>
      </w:r>
      <w:r w:rsidR="00F82181">
        <w:rPr>
          <w:color w:val="auto"/>
        </w:rPr>
        <w:instrText>LISTNUM</w:instrText>
      </w:r>
      <w:r w:rsidRPr="00DC4B1D">
        <w:rPr>
          <w:color w:val="auto"/>
        </w:rPr>
        <w:instrText xml:space="preserve"> sar_A \l </w:instrText>
      </w:r>
      <w:r>
        <w:rPr>
          <w:color w:val="auto"/>
        </w:rPr>
        <w:instrText>2</w:instrText>
      </w:r>
      <w:r w:rsidRPr="00DC4B1D">
        <w:rPr>
          <w:color w:val="auto"/>
        </w:rPr>
        <w:fldChar w:fldCharType="separate"/>
      </w:r>
      <w:r w:rsidRPr="00DC4B1D">
        <w:rPr>
          <w:color w:val="auto"/>
        </w:rPr>
        <w:fldChar w:fldCharType="end"/>
      </w:r>
      <w:r w:rsidRPr="00DC4B1D">
        <w:rPr>
          <w:color w:val="auto"/>
        </w:rPr>
        <w:t xml:space="preserve"> </w:t>
      </w:r>
      <w:r w:rsidR="003B2E44" w:rsidRPr="00525C33">
        <w:rPr>
          <w:color w:val="auto"/>
        </w:rPr>
        <w:t>pagrindinio ugdymo programa</w:t>
      </w:r>
      <w:r w:rsidR="008D7028">
        <w:rPr>
          <w:color w:val="auto"/>
        </w:rPr>
        <w:t xml:space="preserve"> </w:t>
      </w:r>
      <w:r w:rsidR="003B2E44" w:rsidRPr="00525C33">
        <w:rPr>
          <w:color w:val="auto"/>
        </w:rPr>
        <w:t>– 180 d.;</w:t>
      </w:r>
    </w:p>
    <w:p w14:paraId="7A3A2C1E" w14:textId="470B02FD" w:rsidR="003B2E44" w:rsidRPr="00525C33" w:rsidRDefault="00DC4B1D" w:rsidP="00DC4B1D">
      <w:pPr>
        <w:pStyle w:val="Pagrindinis"/>
        <w:autoSpaceDE w:val="0"/>
        <w:autoSpaceDN w:val="0"/>
        <w:adjustRightInd w:val="0"/>
        <w:spacing w:before="0" w:after="0"/>
        <w:rPr>
          <w:color w:val="auto"/>
        </w:rPr>
      </w:pPr>
      <w:r w:rsidRPr="00DC4B1D">
        <w:rPr>
          <w:color w:val="auto"/>
        </w:rPr>
        <w:fldChar w:fldCharType="begin"/>
      </w:r>
      <w:r w:rsidR="00F82181">
        <w:rPr>
          <w:color w:val="auto"/>
        </w:rPr>
        <w:instrText>LISTNUM</w:instrText>
      </w:r>
      <w:r w:rsidRPr="00DC4B1D">
        <w:rPr>
          <w:color w:val="auto"/>
        </w:rPr>
        <w:instrText xml:space="preserve"> sar_A \l </w:instrText>
      </w:r>
      <w:r>
        <w:rPr>
          <w:color w:val="auto"/>
        </w:rPr>
        <w:instrText>2</w:instrText>
      </w:r>
      <w:r w:rsidRPr="00DC4B1D">
        <w:rPr>
          <w:color w:val="auto"/>
        </w:rPr>
        <w:fldChar w:fldCharType="separate"/>
      </w:r>
      <w:r w:rsidRPr="00DC4B1D">
        <w:rPr>
          <w:color w:val="auto"/>
        </w:rPr>
        <w:fldChar w:fldCharType="end"/>
      </w:r>
      <w:r w:rsidRPr="00DC4B1D">
        <w:rPr>
          <w:color w:val="auto"/>
        </w:rPr>
        <w:t xml:space="preserve"> </w:t>
      </w:r>
      <w:r w:rsidR="003B2E44" w:rsidRPr="00525C33">
        <w:rPr>
          <w:color w:val="auto"/>
        </w:rPr>
        <w:t>vidurinio ugdymo programa: III</w:t>
      </w:r>
      <w:r w:rsidR="00F602FB">
        <w:rPr>
          <w:color w:val="auto"/>
        </w:rPr>
        <w:t>G</w:t>
      </w:r>
      <w:r w:rsidR="003B2E44" w:rsidRPr="00525C33">
        <w:rPr>
          <w:color w:val="auto"/>
        </w:rPr>
        <w:t xml:space="preserve"> klasėje – 180 d., IV</w:t>
      </w:r>
      <w:r w:rsidR="00F602FB">
        <w:rPr>
          <w:color w:val="auto"/>
        </w:rPr>
        <w:t>G</w:t>
      </w:r>
      <w:r w:rsidR="003B2E44" w:rsidRPr="00525C33">
        <w:rPr>
          <w:color w:val="auto"/>
        </w:rPr>
        <w:t xml:space="preserve"> klasėje – 170 d.;</w:t>
      </w:r>
    </w:p>
    <w:p w14:paraId="0E80EC98" w14:textId="6A88AD7B" w:rsidR="008D559C" w:rsidRPr="00525C33" w:rsidRDefault="00DC4B1D" w:rsidP="00DC4B1D">
      <w:pPr>
        <w:pStyle w:val="Pagrindinis"/>
        <w:autoSpaceDE w:val="0"/>
        <w:autoSpaceDN w:val="0"/>
        <w:adjustRightInd w:val="0"/>
        <w:spacing w:before="0" w:after="0"/>
        <w:rPr>
          <w:color w:val="auto"/>
        </w:rPr>
      </w:pPr>
      <w:r w:rsidRPr="00DC4B1D">
        <w:rPr>
          <w:color w:val="auto"/>
        </w:rPr>
        <w:fldChar w:fldCharType="begin"/>
      </w:r>
      <w:r w:rsidR="00F82181">
        <w:rPr>
          <w:color w:val="auto"/>
        </w:rPr>
        <w:instrText>LISTNUM</w:instrText>
      </w:r>
      <w:r w:rsidRPr="00DC4B1D">
        <w:rPr>
          <w:color w:val="auto"/>
        </w:rPr>
        <w:instrText xml:space="preserve"> sar_A \l </w:instrText>
      </w:r>
      <w:r w:rsidR="008C0A94">
        <w:rPr>
          <w:color w:val="auto"/>
        </w:rPr>
        <w:instrText>2</w:instrText>
      </w:r>
      <w:r w:rsidRPr="00DC4B1D">
        <w:rPr>
          <w:color w:val="auto"/>
        </w:rPr>
        <w:fldChar w:fldCharType="separate"/>
      </w:r>
      <w:r w:rsidRPr="00DC4B1D">
        <w:rPr>
          <w:color w:val="auto"/>
        </w:rPr>
        <w:fldChar w:fldCharType="end"/>
      </w:r>
      <w:r w:rsidRPr="00DC4B1D">
        <w:rPr>
          <w:color w:val="auto"/>
        </w:rPr>
        <w:t xml:space="preserve"> </w:t>
      </w:r>
      <w:r w:rsidR="008D559C" w:rsidRPr="00525C33">
        <w:rPr>
          <w:color w:val="auto"/>
        </w:rPr>
        <w:t>atostogos ugdymo procese: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492"/>
      </w:tblGrid>
      <w:tr w:rsidR="0086464C" w:rsidRPr="00525C33" w14:paraId="7F16F516" w14:textId="77777777" w:rsidTr="00AD25C4">
        <w:trPr>
          <w:jc w:val="center"/>
        </w:trPr>
        <w:tc>
          <w:tcPr>
            <w:tcW w:w="2864" w:type="dxa"/>
          </w:tcPr>
          <w:p w14:paraId="118B067C" w14:textId="77777777" w:rsidR="0086464C" w:rsidRPr="00525C33" w:rsidRDefault="0086464C" w:rsidP="00AD25C4">
            <w:pPr>
              <w:shd w:val="clear" w:color="000000" w:fill="auto"/>
              <w:ind w:left="-112" w:firstLine="112"/>
              <w:rPr>
                <w:szCs w:val="24"/>
              </w:rPr>
            </w:pPr>
            <w:r w:rsidRPr="00525C33">
              <w:rPr>
                <w:szCs w:val="24"/>
              </w:rPr>
              <w:t>Rudens atostogos</w:t>
            </w:r>
          </w:p>
        </w:tc>
        <w:tc>
          <w:tcPr>
            <w:tcW w:w="6492" w:type="dxa"/>
          </w:tcPr>
          <w:p w14:paraId="1D847F5E" w14:textId="71471E52" w:rsidR="0086464C" w:rsidRPr="00525C33" w:rsidRDefault="00255CBC" w:rsidP="00AD25C4">
            <w:pPr>
              <w:ind w:firstLine="7"/>
              <w:jc w:val="both"/>
              <w:rPr>
                <w:szCs w:val="24"/>
              </w:rPr>
            </w:pPr>
            <w:r>
              <w:t>2026 m. lapkričio 2 d. – 2026 m. lapkričio 8 d.</w:t>
            </w:r>
          </w:p>
        </w:tc>
      </w:tr>
      <w:tr w:rsidR="0086464C" w:rsidRPr="00525C33" w14:paraId="370F2182" w14:textId="77777777" w:rsidTr="00AD25C4">
        <w:trPr>
          <w:jc w:val="center"/>
        </w:trPr>
        <w:tc>
          <w:tcPr>
            <w:tcW w:w="2864" w:type="dxa"/>
          </w:tcPr>
          <w:p w14:paraId="2EC5592F" w14:textId="77777777" w:rsidR="0086464C" w:rsidRPr="00525C33" w:rsidRDefault="0086464C" w:rsidP="00AD25C4">
            <w:pPr>
              <w:shd w:val="clear" w:color="000000" w:fill="auto"/>
              <w:rPr>
                <w:szCs w:val="24"/>
              </w:rPr>
            </w:pPr>
            <w:r w:rsidRPr="00525C33">
              <w:rPr>
                <w:szCs w:val="24"/>
              </w:rPr>
              <w:t>Žiemos (Kalėdų) atostogos</w:t>
            </w:r>
          </w:p>
        </w:tc>
        <w:tc>
          <w:tcPr>
            <w:tcW w:w="6492" w:type="dxa"/>
          </w:tcPr>
          <w:p w14:paraId="63FB3438" w14:textId="0F9DE4ED" w:rsidR="0086464C" w:rsidRPr="00525C33" w:rsidRDefault="005B6A5C" w:rsidP="00AD25C4">
            <w:pPr>
              <w:ind w:firstLine="7"/>
              <w:jc w:val="both"/>
              <w:rPr>
                <w:szCs w:val="24"/>
              </w:rPr>
            </w:pPr>
            <w:r>
              <w:t>2026 m. gruodžio 2</w:t>
            </w:r>
            <w:r w:rsidR="00D855BA">
              <w:t>1</w:t>
            </w:r>
            <w:r>
              <w:t xml:space="preserve"> d. – 2027 m. sausio 3 d.</w:t>
            </w:r>
          </w:p>
        </w:tc>
      </w:tr>
      <w:tr w:rsidR="0086464C" w:rsidRPr="00525C33" w14:paraId="7F3BCCB1" w14:textId="77777777" w:rsidTr="00AD25C4">
        <w:trPr>
          <w:jc w:val="center"/>
        </w:trPr>
        <w:tc>
          <w:tcPr>
            <w:tcW w:w="2864" w:type="dxa"/>
          </w:tcPr>
          <w:p w14:paraId="5A8557E9" w14:textId="77777777" w:rsidR="0086464C" w:rsidRPr="00525C33" w:rsidRDefault="0086464C" w:rsidP="00AD25C4">
            <w:pPr>
              <w:shd w:val="clear" w:color="000000" w:fill="auto"/>
              <w:rPr>
                <w:szCs w:val="24"/>
              </w:rPr>
            </w:pPr>
            <w:r w:rsidRPr="00525C33">
              <w:rPr>
                <w:szCs w:val="24"/>
              </w:rPr>
              <w:lastRenderedPageBreak/>
              <w:t>Žiemos atostogos</w:t>
            </w:r>
          </w:p>
        </w:tc>
        <w:tc>
          <w:tcPr>
            <w:tcW w:w="6492" w:type="dxa"/>
          </w:tcPr>
          <w:p w14:paraId="488A5DC3" w14:textId="0BFD0ED0" w:rsidR="0086464C" w:rsidRPr="00525C33" w:rsidRDefault="007529B2" w:rsidP="00AD25C4">
            <w:pPr>
              <w:ind w:firstLine="7"/>
              <w:jc w:val="both"/>
              <w:rPr>
                <w:szCs w:val="24"/>
              </w:rPr>
            </w:pPr>
            <w:r>
              <w:t>2027 m. vasario 15 d. – 2027 m. vasario 21 d.</w:t>
            </w:r>
          </w:p>
        </w:tc>
      </w:tr>
      <w:tr w:rsidR="0086464C" w:rsidRPr="00525C33" w14:paraId="3AC98D30" w14:textId="77777777" w:rsidTr="00AD25C4">
        <w:trPr>
          <w:jc w:val="center"/>
        </w:trPr>
        <w:tc>
          <w:tcPr>
            <w:tcW w:w="2864" w:type="dxa"/>
          </w:tcPr>
          <w:p w14:paraId="34288DC0" w14:textId="1AE98CC1" w:rsidR="0086464C" w:rsidRPr="00525C33" w:rsidRDefault="0086464C" w:rsidP="006218F9">
            <w:pPr>
              <w:rPr>
                <w:szCs w:val="24"/>
              </w:rPr>
            </w:pPr>
            <w:r w:rsidRPr="00525C33">
              <w:rPr>
                <w:szCs w:val="24"/>
              </w:rPr>
              <w:t>Pavasario (Velykų) atostogos</w:t>
            </w:r>
            <w:r w:rsidR="00B00B27">
              <w:rPr>
                <w:szCs w:val="24"/>
              </w:rPr>
              <w:t xml:space="preserve"> (</w:t>
            </w:r>
            <w:r w:rsidR="006218F9">
              <w:rPr>
                <w:sz w:val="20"/>
              </w:rPr>
              <w:t>mokiniams, besimokantiems pagal pradinio ir pagrindinio ugdymo programą)</w:t>
            </w:r>
          </w:p>
        </w:tc>
        <w:tc>
          <w:tcPr>
            <w:tcW w:w="6492" w:type="dxa"/>
          </w:tcPr>
          <w:p w14:paraId="12D2C483" w14:textId="288F965F" w:rsidR="0086464C" w:rsidRPr="00525C33" w:rsidRDefault="002E32EF" w:rsidP="00AD25C4">
            <w:pPr>
              <w:jc w:val="both"/>
              <w:rPr>
                <w:szCs w:val="24"/>
              </w:rPr>
            </w:pPr>
            <w:r>
              <w:t>2027 m. kovo 22 d. – 2027 m. kovo 2</w:t>
            </w:r>
            <w:r w:rsidR="006A4191">
              <w:t>9</w:t>
            </w:r>
            <w:r>
              <w:t xml:space="preserve"> d.</w:t>
            </w:r>
          </w:p>
        </w:tc>
      </w:tr>
      <w:tr w:rsidR="00B00B27" w:rsidRPr="00525C33" w14:paraId="4A587CD3" w14:textId="77777777" w:rsidTr="00AD25C4">
        <w:trPr>
          <w:jc w:val="center"/>
        </w:trPr>
        <w:tc>
          <w:tcPr>
            <w:tcW w:w="2864" w:type="dxa"/>
          </w:tcPr>
          <w:p w14:paraId="791453DC" w14:textId="406BAD1F" w:rsidR="00B00B27" w:rsidRPr="00525C33" w:rsidRDefault="009D4922" w:rsidP="00AD25C4">
            <w:pPr>
              <w:shd w:val="clear" w:color="000000" w:fill="auto"/>
              <w:rPr>
                <w:szCs w:val="24"/>
              </w:rPr>
            </w:pPr>
            <w:r w:rsidRPr="00525C33">
              <w:rPr>
                <w:szCs w:val="24"/>
              </w:rPr>
              <w:t>Pavasario (Velykų) atostogos</w:t>
            </w:r>
            <w:r>
              <w:rPr>
                <w:szCs w:val="24"/>
              </w:rPr>
              <w:t xml:space="preserve"> (</w:t>
            </w:r>
            <w:r>
              <w:rPr>
                <w:sz w:val="20"/>
              </w:rPr>
              <w:t>mokiniams, besimokantiems pagal vidurinio ugdymo programą)</w:t>
            </w:r>
          </w:p>
        </w:tc>
        <w:tc>
          <w:tcPr>
            <w:tcW w:w="6492" w:type="dxa"/>
          </w:tcPr>
          <w:p w14:paraId="1BE20EA4" w14:textId="3F5A2433" w:rsidR="00B00B27" w:rsidRDefault="007976C1" w:rsidP="00AD25C4">
            <w:pPr>
              <w:jc w:val="both"/>
            </w:pPr>
            <w:r>
              <w:t>2027 m. kovo 29 d. – 2027 m. balandžio 4 d.</w:t>
            </w:r>
          </w:p>
        </w:tc>
      </w:tr>
    </w:tbl>
    <w:p w14:paraId="06063C09" w14:textId="3F080BDF" w:rsidR="00AF574E" w:rsidRPr="00525C33" w:rsidRDefault="008C0A94" w:rsidP="00DC4B1D">
      <w:pPr>
        <w:pStyle w:val="Pagrindinis"/>
        <w:autoSpaceDE w:val="0"/>
        <w:autoSpaceDN w:val="0"/>
        <w:adjustRightInd w:val="0"/>
        <w:spacing w:before="0" w:after="0"/>
        <w:rPr>
          <w:color w:val="auto"/>
        </w:rPr>
      </w:pPr>
      <w:r w:rsidRPr="008C0A94">
        <w:rPr>
          <w:color w:val="auto"/>
        </w:rPr>
        <w:fldChar w:fldCharType="begin"/>
      </w:r>
      <w:r w:rsidR="00F82181">
        <w:rPr>
          <w:color w:val="auto"/>
        </w:rPr>
        <w:instrText>LISTNUM</w:instrText>
      </w:r>
      <w:r w:rsidRPr="008C0A94">
        <w:rPr>
          <w:color w:val="auto"/>
        </w:rPr>
        <w:instrText xml:space="preserve"> sar_A \l 1</w:instrText>
      </w:r>
      <w:r w:rsidRPr="008C0A94">
        <w:rPr>
          <w:color w:val="auto"/>
        </w:rPr>
        <w:fldChar w:fldCharType="separate"/>
      </w:r>
      <w:r w:rsidRPr="008C0A94">
        <w:rPr>
          <w:color w:val="auto"/>
        </w:rPr>
        <w:fldChar w:fldCharType="end"/>
      </w:r>
      <w:r w:rsidRPr="008C0A94">
        <w:rPr>
          <w:color w:val="auto"/>
        </w:rPr>
        <w:t xml:space="preserve"> </w:t>
      </w:r>
      <w:r w:rsidR="00AF574E" w:rsidRPr="00525C33">
        <w:rPr>
          <w:color w:val="auto"/>
        </w:rPr>
        <w:t>Pasibaigus nustatytos trukmės ugdymo procesui 202</w:t>
      </w:r>
      <w:r w:rsidR="000B6A91">
        <w:rPr>
          <w:color w:val="auto"/>
        </w:rPr>
        <w:t>6</w:t>
      </w:r>
      <w:r w:rsidR="00AF574E" w:rsidRPr="00525C33">
        <w:rPr>
          <w:color w:val="auto"/>
        </w:rPr>
        <w:t>–202</w:t>
      </w:r>
      <w:r w:rsidR="000B6A91">
        <w:rPr>
          <w:color w:val="auto"/>
        </w:rPr>
        <w:t>7</w:t>
      </w:r>
      <w:r w:rsidR="00387A2C" w:rsidRPr="00525C33">
        <w:rPr>
          <w:color w:val="auto"/>
        </w:rPr>
        <w:t xml:space="preserve"> </w:t>
      </w:r>
      <w:r w:rsidR="00AF574E" w:rsidRPr="00525C33">
        <w:rPr>
          <w:color w:val="auto"/>
        </w:rPr>
        <w:t>mokslo metais, skiriamos vasaros atostogos, kurios trunka nuo ugdymo proceso pabaigos iki kitų mokslo metų ugdymo proceso pradžios.</w:t>
      </w:r>
    </w:p>
    <w:p w14:paraId="0843E930" w14:textId="6BEF84EC" w:rsidR="000C22CC" w:rsidRDefault="008C0A94" w:rsidP="00DC4B1D">
      <w:pPr>
        <w:pStyle w:val="Pagrindinis"/>
        <w:autoSpaceDE w:val="0"/>
        <w:autoSpaceDN w:val="0"/>
        <w:adjustRightInd w:val="0"/>
        <w:spacing w:before="0" w:after="0"/>
        <w:rPr>
          <w:color w:val="auto"/>
        </w:rPr>
      </w:pPr>
      <w:r w:rsidRPr="008C0A94">
        <w:rPr>
          <w:color w:val="auto"/>
        </w:rPr>
        <w:fldChar w:fldCharType="begin"/>
      </w:r>
      <w:r w:rsidR="00F82181">
        <w:rPr>
          <w:color w:val="auto"/>
        </w:rPr>
        <w:instrText>LISTNUM</w:instrText>
      </w:r>
      <w:r w:rsidRPr="008C0A94">
        <w:rPr>
          <w:color w:val="auto"/>
        </w:rPr>
        <w:instrText xml:space="preserve"> sar_A \l 1</w:instrText>
      </w:r>
      <w:r w:rsidRPr="008C0A94">
        <w:rPr>
          <w:color w:val="auto"/>
        </w:rPr>
        <w:fldChar w:fldCharType="separate"/>
      </w:r>
      <w:r w:rsidRPr="008C0A94">
        <w:rPr>
          <w:color w:val="auto"/>
        </w:rPr>
        <w:fldChar w:fldCharType="end"/>
      </w:r>
      <w:r>
        <w:rPr>
          <w:color w:val="auto"/>
        </w:rPr>
        <w:t xml:space="preserve"> </w:t>
      </w:r>
      <w:r w:rsidR="00AF574E" w:rsidRPr="00525C33">
        <w:rPr>
          <w:color w:val="auto"/>
        </w:rPr>
        <w:t>Ugdymo organizavimas valstybinių brandos egzaminų vykdymo metu</w:t>
      </w:r>
      <w:r w:rsidR="00D203F5">
        <w:rPr>
          <w:color w:val="auto"/>
        </w:rPr>
        <w:t xml:space="preserve"> IIIG klasės mokiniams</w:t>
      </w:r>
      <w:r w:rsidR="00AF574E" w:rsidRPr="00525C33">
        <w:rPr>
          <w:color w:val="auto"/>
        </w:rPr>
        <w:t>:</w:t>
      </w:r>
    </w:p>
    <w:p w14:paraId="4069C89D" w14:textId="3416EF5B" w:rsidR="00907F90" w:rsidRPr="00907F90" w:rsidRDefault="008C0A94" w:rsidP="00DC4B1D">
      <w:pPr>
        <w:pStyle w:val="Pagrindinis"/>
        <w:autoSpaceDE w:val="0"/>
        <w:autoSpaceDN w:val="0"/>
        <w:adjustRightInd w:val="0"/>
        <w:spacing w:before="0" w:after="0"/>
        <w:rPr>
          <w:color w:val="auto"/>
        </w:rPr>
      </w:pPr>
      <w:r>
        <w:rPr>
          <w:color w:val="auto"/>
        </w:rPr>
        <w:fldChar w:fldCharType="begin"/>
      </w:r>
      <w:r w:rsidR="00F82181">
        <w:rPr>
          <w:color w:val="auto"/>
        </w:rPr>
        <w:instrText>LISTNUM</w:instrText>
      </w:r>
      <w:r>
        <w:rPr>
          <w:color w:val="auto"/>
        </w:rPr>
        <w:instrText xml:space="preserve"> sar_A \l 2</w:instrText>
      </w:r>
      <w:r>
        <w:rPr>
          <w:color w:val="auto"/>
        </w:rPr>
        <w:fldChar w:fldCharType="separate"/>
      </w:r>
      <w:r>
        <w:rPr>
          <w:color w:val="auto"/>
        </w:rPr>
        <w:fldChar w:fldCharType="end"/>
      </w:r>
      <w:r>
        <w:rPr>
          <w:color w:val="auto"/>
        </w:rPr>
        <w:t xml:space="preserve"> </w:t>
      </w:r>
      <w:r w:rsidR="000C22CC" w:rsidRPr="000C22CC">
        <w:t xml:space="preserve">2027 m. kovo mėn. </w:t>
      </w:r>
      <w:r w:rsidR="000C22CC" w:rsidRPr="00DC4B1D">
        <w:rPr>
          <w:color w:val="auto"/>
        </w:rPr>
        <w:t>vykstanti</w:t>
      </w:r>
      <w:r w:rsidR="000C22CC" w:rsidRPr="000C22CC">
        <w:t xml:space="preserve"> valstybinių brandos egzaminų sesija (5 dienos) įskaitoma į ugdymo dienas. Šiomis </w:t>
      </w:r>
      <w:r w:rsidR="000C22CC" w:rsidRPr="00DC4B1D">
        <w:rPr>
          <w:color w:val="auto"/>
        </w:rPr>
        <w:t>dienomis</w:t>
      </w:r>
      <w:r w:rsidR="000C22CC" w:rsidRPr="000C22CC">
        <w:t xml:space="preserve"> mokiniams organizuojamos pamokos pagal tvarkaraštį, kurios skiriamos žinioms ir gebėjimams kartoti, įtvirtinti ir patikrinti, konsultacijos. Mokinys, kuris laiko lietuvių kalbos ir literatūros (A) arba lietuvių kalbos ir literatūros (B) valstybinio brandos egzamino pirmąją dalį, tą dieną pamokose ir (ar) konsultacijose nedalyvauja, taip pat gali nedalyvauti pamokose ir (ar) konsultacijose vieną dieną prieš laikomą lietuvių kalbos ir literatūros (A) arba lietuvių kalbos ir literatūros (B) valstybinio brandos egzamino pirmąją dalį;</w:t>
      </w:r>
    </w:p>
    <w:p w14:paraId="0744D8BA" w14:textId="06E4A527" w:rsidR="00340ECE" w:rsidRDefault="008C0A94" w:rsidP="00DC4B1D">
      <w:pPr>
        <w:pStyle w:val="Pagrindinis"/>
        <w:autoSpaceDE w:val="0"/>
        <w:autoSpaceDN w:val="0"/>
        <w:adjustRightInd w:val="0"/>
        <w:spacing w:before="0" w:after="0"/>
      </w:pPr>
      <w:r>
        <w:rPr>
          <w:color w:val="auto"/>
        </w:rPr>
        <w:fldChar w:fldCharType="begin"/>
      </w:r>
      <w:r w:rsidR="00F82181">
        <w:rPr>
          <w:color w:val="auto"/>
        </w:rPr>
        <w:instrText>LISTNUM</w:instrText>
      </w:r>
      <w:r>
        <w:rPr>
          <w:color w:val="auto"/>
        </w:rPr>
        <w:instrText xml:space="preserve"> sar_A \l 2</w:instrText>
      </w:r>
      <w:r>
        <w:rPr>
          <w:color w:val="auto"/>
        </w:rPr>
        <w:fldChar w:fldCharType="separate"/>
      </w:r>
      <w:r>
        <w:rPr>
          <w:color w:val="auto"/>
        </w:rPr>
        <w:fldChar w:fldCharType="end"/>
      </w:r>
      <w:r>
        <w:rPr>
          <w:color w:val="auto"/>
        </w:rPr>
        <w:t xml:space="preserve"> </w:t>
      </w:r>
      <w:r w:rsidR="000C22CC" w:rsidRPr="00340ECE">
        <w:t xml:space="preserve">2027 m. </w:t>
      </w:r>
      <w:r w:rsidR="000C22CC" w:rsidRPr="00DC4B1D">
        <w:rPr>
          <w:color w:val="auto"/>
        </w:rPr>
        <w:t>birželio</w:t>
      </w:r>
      <w:r w:rsidR="000C22CC" w:rsidRPr="00340ECE">
        <w:t xml:space="preserve"> mėn. vykstanti valstybinių brandos egzaminų sesija (11 dienų) įskaitoma į ugdymo dienas. III gimnazijos klasėms vidurinio ugdymo bendrosiose programose numatytas mokymo(</w:t>
      </w:r>
      <w:proofErr w:type="spellStart"/>
      <w:r w:rsidR="000C22CC" w:rsidRPr="00340ECE">
        <w:t>si</w:t>
      </w:r>
      <w:proofErr w:type="spellEnd"/>
      <w:r w:rsidR="000C22CC" w:rsidRPr="00340ECE">
        <w:t>) turinys išdėstomas iki 2027 m. gegužės 31 d., o nuo 2027 m. birželio 1–15 d. mokiniams organizuojamos pamokos pagal tvarkaraštį, kurios skiriamos žinioms ir</w:t>
      </w:r>
      <w:r w:rsidR="000C22CC" w:rsidRPr="00340ECE">
        <w:rPr>
          <w:b/>
          <w:bCs/>
        </w:rPr>
        <w:t xml:space="preserve"> </w:t>
      </w:r>
      <w:r w:rsidR="000C22CC" w:rsidRPr="00340ECE">
        <w:t>gebėjimams kartoti, įtvirtinti ir patikrinti, konsultacijoms. Mokinys, kuris laiko valstybinio brandos egzamino</w:t>
      </w:r>
      <w:r w:rsidR="000C22CC" w:rsidRPr="00340ECE">
        <w:rPr>
          <w:b/>
          <w:bCs/>
        </w:rPr>
        <w:t xml:space="preserve"> </w:t>
      </w:r>
      <w:r w:rsidR="000C22CC" w:rsidRPr="00340ECE">
        <w:t>pirmąją dalį, tą</w:t>
      </w:r>
      <w:r w:rsidR="000C22CC" w:rsidRPr="00340ECE">
        <w:rPr>
          <w:b/>
          <w:bCs/>
        </w:rPr>
        <w:t xml:space="preserve"> </w:t>
      </w:r>
      <w:r w:rsidR="000C22CC" w:rsidRPr="00340ECE">
        <w:t>dieną pamokose ir (ar) konsultacijose nedalyvauja, taip pat gali nedalyvauti pamokose ir (ar) konsultacijose vieną dieną prieš laikomą valstybinio brandos egzamino pirmąją dalį;</w:t>
      </w:r>
    </w:p>
    <w:p w14:paraId="2831E3F8" w14:textId="516155D9" w:rsidR="000C22CC" w:rsidRDefault="008C0A94" w:rsidP="00DC4B1D">
      <w:pPr>
        <w:pStyle w:val="Pagrindinis"/>
        <w:autoSpaceDE w:val="0"/>
        <w:autoSpaceDN w:val="0"/>
        <w:adjustRightInd w:val="0"/>
        <w:spacing w:before="0" w:after="0"/>
      </w:pPr>
      <w:r>
        <w:rPr>
          <w:color w:val="auto"/>
        </w:rPr>
        <w:fldChar w:fldCharType="begin"/>
      </w:r>
      <w:r w:rsidR="00F82181">
        <w:rPr>
          <w:color w:val="auto"/>
        </w:rPr>
        <w:instrText>LISTNUM</w:instrText>
      </w:r>
      <w:r>
        <w:rPr>
          <w:color w:val="auto"/>
        </w:rPr>
        <w:instrText xml:space="preserve"> sar_A \l 2</w:instrText>
      </w:r>
      <w:r>
        <w:rPr>
          <w:color w:val="auto"/>
        </w:rPr>
        <w:fldChar w:fldCharType="separate"/>
      </w:r>
      <w:r>
        <w:rPr>
          <w:color w:val="auto"/>
        </w:rPr>
        <w:fldChar w:fldCharType="end"/>
      </w:r>
      <w:r>
        <w:rPr>
          <w:color w:val="auto"/>
        </w:rPr>
        <w:t xml:space="preserve"> </w:t>
      </w:r>
      <w:r w:rsidR="000C22CC" w:rsidRPr="00340ECE">
        <w:t xml:space="preserve">vasaros </w:t>
      </w:r>
      <w:r w:rsidR="000C22CC" w:rsidRPr="00DC4B1D">
        <w:rPr>
          <w:color w:val="auto"/>
        </w:rPr>
        <w:t>atostogos</w:t>
      </w:r>
      <w:r w:rsidR="000C22CC" w:rsidRPr="00340ECE">
        <w:t xml:space="preserve"> skiriamos pasibaigus 2026–2027 mokslo metų valstybinių brandos egzaminų pagrindinei sesijai, o mokiniams, kuriems valstybinio brandos egzamino pirmos dalies laikymas buvo atidėtas pakartotinei sesijai, – pasibaigus valstybinių brandos egzaminų pakartotinei sesijai.</w:t>
      </w:r>
    </w:p>
    <w:p w14:paraId="3A26E55B" w14:textId="16181C98" w:rsidR="00141B1E" w:rsidRDefault="00636B31" w:rsidP="00DC4B1D">
      <w:pPr>
        <w:pStyle w:val="Pagrindinis"/>
        <w:autoSpaceDE w:val="0"/>
        <w:autoSpaceDN w:val="0"/>
        <w:adjustRightInd w:val="0"/>
        <w:spacing w:before="0" w:after="0"/>
      </w:pPr>
      <w:r>
        <w:rPr>
          <w:color w:val="auto"/>
        </w:rPr>
        <w:fldChar w:fldCharType="begin"/>
      </w:r>
      <w:r w:rsidR="00F82181">
        <w:rPr>
          <w:color w:val="auto"/>
        </w:rPr>
        <w:instrText>LISTNUM</w:instrText>
      </w:r>
      <w:r>
        <w:rPr>
          <w:color w:val="auto"/>
        </w:rPr>
        <w:instrText xml:space="preserve"> sar_A \l 1</w:instrText>
      </w:r>
      <w:r>
        <w:rPr>
          <w:color w:val="auto"/>
        </w:rPr>
        <w:fldChar w:fldCharType="separate"/>
      </w:r>
      <w:r>
        <w:rPr>
          <w:color w:val="auto"/>
        </w:rPr>
        <w:fldChar w:fldCharType="end"/>
      </w:r>
      <w:r>
        <w:rPr>
          <w:color w:val="auto"/>
        </w:rPr>
        <w:t xml:space="preserve"> </w:t>
      </w:r>
      <w:r w:rsidR="00BD5C01" w:rsidRPr="000C22CC">
        <w:t xml:space="preserve">Ugdymo </w:t>
      </w:r>
      <w:r w:rsidR="00BD5C01" w:rsidRPr="00DC4B1D">
        <w:rPr>
          <w:color w:val="auto"/>
        </w:rPr>
        <w:t>organizavimas</w:t>
      </w:r>
      <w:r w:rsidR="00BD5C01" w:rsidRPr="000C22CC">
        <w:t xml:space="preserve"> valstybinių brandos egzaminų vykdymo metu</w:t>
      </w:r>
      <w:r w:rsidR="00BD5C01" w:rsidRPr="00CA5D24">
        <w:t xml:space="preserve"> IV</w:t>
      </w:r>
      <w:r w:rsidR="00BD5C01">
        <w:t xml:space="preserve">G </w:t>
      </w:r>
      <w:r w:rsidR="00BD5C01" w:rsidRPr="00CA5D24">
        <w:t>klasės mokiniams:</w:t>
      </w:r>
    </w:p>
    <w:p w14:paraId="38D82FE0" w14:textId="71AFD858" w:rsidR="00C6175F" w:rsidRDefault="00774807" w:rsidP="00DC4B1D">
      <w:pPr>
        <w:pStyle w:val="Pagrindinis"/>
        <w:autoSpaceDE w:val="0"/>
        <w:autoSpaceDN w:val="0"/>
        <w:adjustRightInd w:val="0"/>
        <w:spacing w:before="0" w:after="0"/>
      </w:pPr>
      <w:r>
        <w:rPr>
          <w:color w:val="auto"/>
        </w:rPr>
        <w:fldChar w:fldCharType="begin"/>
      </w:r>
      <w:r>
        <w:rPr>
          <w:color w:val="auto"/>
        </w:rPr>
        <w:instrText>LISTNUM sar_A \l 2</w:instrText>
      </w:r>
      <w:r>
        <w:rPr>
          <w:color w:val="auto"/>
        </w:rPr>
        <w:fldChar w:fldCharType="separate"/>
      </w:r>
      <w:r>
        <w:rPr>
          <w:color w:val="auto"/>
        </w:rPr>
        <w:fldChar w:fldCharType="end"/>
      </w:r>
      <w:r w:rsidR="00636B31">
        <w:rPr>
          <w:color w:val="auto"/>
        </w:rPr>
        <w:t xml:space="preserve"> </w:t>
      </w:r>
      <w:r w:rsidR="000C22CC" w:rsidRPr="00CA5D24">
        <w:t xml:space="preserve">2027 m. kovo </w:t>
      </w:r>
      <w:r w:rsidR="000C22CC" w:rsidRPr="00DC4B1D">
        <w:rPr>
          <w:color w:val="auto"/>
        </w:rPr>
        <w:t>mėn</w:t>
      </w:r>
      <w:r w:rsidR="000C22CC" w:rsidRPr="00CA5D24">
        <w:t xml:space="preserve">. vykstanti valstybinių brandos egzaminų sesija (3 dienos) įskaitoma į ugdymo dienas. Šiomis dienomis mokiniams organizuojamos pamokos pagal tvarkaraštį, kurios skiriamos žinioms ir gebėjimams kartoti, įtvirtinti ir patikrinti, konsultacijos. Mokinys, kuris laiko užsienio kalbos (anglų, vokiečių, prancūzų) valstybinio brandos egzamino antrosios dalies kalbėjimo dalį, tą dieną </w:t>
      </w:r>
      <w:r w:rsidR="000C22CC" w:rsidRPr="008E4489">
        <w:t>pamokose ir (ar) konsultacijose</w:t>
      </w:r>
      <w:r w:rsidR="000C22CC" w:rsidRPr="00CA5D24">
        <w:t xml:space="preserve"> nedalyvauja, taip pat gali nedalyvauti </w:t>
      </w:r>
      <w:r w:rsidR="000C22CC" w:rsidRPr="008E4489">
        <w:t xml:space="preserve">pamokose ir (ar) konsultacijose </w:t>
      </w:r>
      <w:r w:rsidR="000C22CC" w:rsidRPr="00CA5D24">
        <w:t>vieną dieną prieš laikomą užsienio kalbos (anglų, vokiečių, prancūzų) valstybinio brandos egzamino antrosios dalies kalbėjimo dalį;</w:t>
      </w:r>
    </w:p>
    <w:p w14:paraId="0A501B99" w14:textId="0FAE781B" w:rsidR="00C6175F" w:rsidRDefault="00636B31" w:rsidP="00DC4B1D">
      <w:pPr>
        <w:pStyle w:val="Pagrindinis"/>
        <w:autoSpaceDE w:val="0"/>
        <w:autoSpaceDN w:val="0"/>
        <w:adjustRightInd w:val="0"/>
        <w:spacing w:before="0" w:after="0"/>
      </w:pPr>
      <w:r>
        <w:rPr>
          <w:color w:val="auto"/>
        </w:rPr>
        <w:fldChar w:fldCharType="begin"/>
      </w:r>
      <w:r w:rsidR="00F82181">
        <w:rPr>
          <w:color w:val="auto"/>
        </w:rPr>
        <w:instrText>LISTNUM</w:instrText>
      </w:r>
      <w:r>
        <w:rPr>
          <w:color w:val="auto"/>
        </w:rPr>
        <w:instrText xml:space="preserve"> sar_A \l 2</w:instrText>
      </w:r>
      <w:r>
        <w:rPr>
          <w:color w:val="auto"/>
        </w:rPr>
        <w:fldChar w:fldCharType="separate"/>
      </w:r>
      <w:r>
        <w:rPr>
          <w:color w:val="auto"/>
        </w:rPr>
        <w:fldChar w:fldCharType="end"/>
      </w:r>
      <w:r>
        <w:rPr>
          <w:color w:val="auto"/>
        </w:rPr>
        <w:t xml:space="preserve"> </w:t>
      </w:r>
      <w:r w:rsidR="000C22CC" w:rsidRPr="00CA5D24">
        <w:t xml:space="preserve">vasaros </w:t>
      </w:r>
      <w:r w:rsidR="000C22CC" w:rsidRPr="00DC4B1D">
        <w:rPr>
          <w:color w:val="auto"/>
        </w:rPr>
        <w:t>atostogos</w:t>
      </w:r>
      <w:r w:rsidR="000C22CC" w:rsidRPr="00CA5D24">
        <w:t xml:space="preserve"> skiriamos pasibaigus 2026–2027 mokslo metų valstybinių brandos egzaminų pagrindinei sesijai, o mokiniams, kuriems valstybinio brandos egzamino pirmos dalies laikymas buvo atidėtas pakartotinei sesijai, – pasibaigus valstybinių brandos egzaminų pakartotinei sesijai.“</w:t>
      </w:r>
    </w:p>
    <w:p w14:paraId="084FAA37" w14:textId="2F3EBD0B" w:rsidR="00AF574E" w:rsidRPr="00525C33" w:rsidRDefault="00AF574E" w:rsidP="005503C5">
      <w:pPr>
        <w:pStyle w:val="Pagrindinis"/>
        <w:autoSpaceDE w:val="0"/>
        <w:autoSpaceDN w:val="0"/>
        <w:adjustRightInd w:val="0"/>
        <w:spacing w:before="0" w:after="0"/>
        <w:ind w:left="567" w:firstLine="0"/>
        <w:rPr>
          <w:color w:val="auto"/>
        </w:rPr>
      </w:pPr>
    </w:p>
    <w:p w14:paraId="6422A79E" w14:textId="77777777" w:rsidR="009A1A40" w:rsidRPr="00525C33" w:rsidRDefault="009A1A40" w:rsidP="009A1A40">
      <w:pPr>
        <w:pStyle w:val="Pagrindinis"/>
        <w:autoSpaceDE w:val="0"/>
        <w:autoSpaceDN w:val="0"/>
        <w:adjustRightInd w:val="0"/>
        <w:spacing w:before="0" w:after="0"/>
        <w:ind w:left="567"/>
        <w:jc w:val="center"/>
        <w:rPr>
          <w:b/>
          <w:color w:val="auto"/>
        </w:rPr>
      </w:pPr>
      <w:r w:rsidRPr="00525C33">
        <w:rPr>
          <w:b/>
          <w:color w:val="auto"/>
        </w:rPr>
        <w:t xml:space="preserve">ANTRASIS </w:t>
      </w:r>
      <w:r w:rsidRPr="0012190A">
        <w:rPr>
          <w:b/>
        </w:rPr>
        <w:t>SKIRSNIS</w:t>
      </w:r>
    </w:p>
    <w:p w14:paraId="353AADEA" w14:textId="5D0DD9A4" w:rsidR="009A1A40" w:rsidRDefault="009A1A40" w:rsidP="009A1A40">
      <w:pPr>
        <w:pStyle w:val="Pagrindinis"/>
        <w:autoSpaceDE w:val="0"/>
        <w:autoSpaceDN w:val="0"/>
        <w:adjustRightInd w:val="0"/>
        <w:spacing w:before="0" w:after="0"/>
        <w:ind w:left="567"/>
        <w:jc w:val="center"/>
        <w:rPr>
          <w:b/>
          <w:color w:val="auto"/>
          <w:lang w:val="pt-BR"/>
        </w:rPr>
      </w:pPr>
      <w:r w:rsidRPr="00525C33">
        <w:rPr>
          <w:b/>
          <w:color w:val="auto"/>
          <w:lang w:val="pt-BR"/>
        </w:rPr>
        <w:t>GIMNAZIJOS UGDYMO PLANAS</w:t>
      </w:r>
    </w:p>
    <w:p w14:paraId="0CF8256D" w14:textId="77777777" w:rsidR="004C28E3" w:rsidRPr="00525C33" w:rsidRDefault="004C28E3" w:rsidP="009A1A40">
      <w:pPr>
        <w:pStyle w:val="Pagrindinis"/>
        <w:autoSpaceDE w:val="0"/>
        <w:autoSpaceDN w:val="0"/>
        <w:adjustRightInd w:val="0"/>
        <w:spacing w:before="0" w:after="0"/>
        <w:ind w:left="567"/>
        <w:jc w:val="center"/>
        <w:rPr>
          <w:b/>
          <w:color w:val="auto"/>
          <w:lang w:val="pt-BR"/>
        </w:rPr>
      </w:pPr>
    </w:p>
    <w:p w14:paraId="44FCB941" w14:textId="1132B32E" w:rsidR="00893469" w:rsidRPr="00525C33"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1</w:instrText>
      </w:r>
      <w:r>
        <w:rPr>
          <w:color w:val="auto"/>
        </w:rPr>
        <w:fldChar w:fldCharType="separate"/>
      </w:r>
      <w:r>
        <w:rPr>
          <w:color w:val="auto"/>
        </w:rPr>
        <w:fldChar w:fldCharType="end"/>
      </w:r>
      <w:r>
        <w:rPr>
          <w:color w:val="auto"/>
        </w:rPr>
        <w:t xml:space="preserve"> </w:t>
      </w:r>
      <w:r w:rsidR="007461E9" w:rsidRPr="00525C33">
        <w:t xml:space="preserve">Gimnazijos ugdymo </w:t>
      </w:r>
      <w:r w:rsidR="007461E9" w:rsidRPr="00DC4B1D">
        <w:t>planas</w:t>
      </w:r>
      <w:r w:rsidR="007461E9" w:rsidRPr="00525C33">
        <w:t xml:space="preserve"> rengiamas 202</w:t>
      </w:r>
      <w:r w:rsidR="00E30016">
        <w:t>6</w:t>
      </w:r>
      <w:r w:rsidR="007461E9" w:rsidRPr="00525C33">
        <w:t>-202</w:t>
      </w:r>
      <w:r w:rsidR="00E30016">
        <w:t>7</w:t>
      </w:r>
      <w:r w:rsidR="007461E9" w:rsidRPr="00525C33">
        <w:t xml:space="preserve"> m. m. </w:t>
      </w:r>
    </w:p>
    <w:p w14:paraId="741E8051" w14:textId="5727B58E" w:rsidR="00F43226" w:rsidRPr="00525C33"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1</w:instrText>
      </w:r>
      <w:r>
        <w:rPr>
          <w:color w:val="auto"/>
        </w:rPr>
        <w:fldChar w:fldCharType="separate"/>
      </w:r>
      <w:r>
        <w:rPr>
          <w:color w:val="auto"/>
        </w:rPr>
        <w:fldChar w:fldCharType="end"/>
      </w:r>
      <w:r>
        <w:rPr>
          <w:color w:val="auto"/>
        </w:rPr>
        <w:t xml:space="preserve"> </w:t>
      </w:r>
      <w:r w:rsidR="00F43226" w:rsidRPr="00525C33">
        <w:t xml:space="preserve">Esant ugdymo </w:t>
      </w:r>
      <w:r w:rsidR="00F43226" w:rsidRPr="00DC4B1D">
        <w:t>organizavimo</w:t>
      </w:r>
      <w:r w:rsidR="00F43226" w:rsidRPr="00525C33">
        <w:t xml:space="preserve"> pokyčiams</w:t>
      </w:r>
      <w:r w:rsidR="005F0DA6">
        <w:t xml:space="preserve"> ar pakeitus </w:t>
      </w:r>
      <w:r w:rsidR="00934F0B">
        <w:t>Bendruosius ugdymo planus</w:t>
      </w:r>
      <w:r w:rsidR="00F43226" w:rsidRPr="00525C33">
        <w:t xml:space="preserve">, </w:t>
      </w:r>
      <w:r w:rsidR="00A10572" w:rsidRPr="00525C33">
        <w:t>gimnazijos</w:t>
      </w:r>
      <w:r w:rsidR="00F43226" w:rsidRPr="00525C33">
        <w:t xml:space="preserve"> ugdymo planas gali būti keičiamas ir prasidėjus mokslo metams.</w:t>
      </w:r>
    </w:p>
    <w:p w14:paraId="512DA833" w14:textId="5D192B1A" w:rsidR="00F43226" w:rsidRPr="00DC4B1D"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1</w:instrText>
      </w:r>
      <w:r>
        <w:rPr>
          <w:color w:val="auto"/>
        </w:rPr>
        <w:fldChar w:fldCharType="separate"/>
      </w:r>
      <w:r>
        <w:rPr>
          <w:color w:val="auto"/>
        </w:rPr>
        <w:fldChar w:fldCharType="end"/>
      </w:r>
      <w:r>
        <w:rPr>
          <w:color w:val="auto"/>
        </w:rPr>
        <w:t xml:space="preserve"> </w:t>
      </w:r>
      <w:r w:rsidR="00F43226" w:rsidRPr="00525C33">
        <w:t xml:space="preserve">Rengdama ugdymo planą </w:t>
      </w:r>
      <w:r w:rsidR="00893469" w:rsidRPr="00525C33">
        <w:t>gimnazija</w:t>
      </w:r>
      <w:r w:rsidR="00F43226" w:rsidRPr="00525C33">
        <w:t xml:space="preserve"> vadovaujasi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w:t>
      </w:r>
      <w:r w:rsidR="008D7028">
        <w:t xml:space="preserve"> </w:t>
      </w:r>
      <w:r w:rsidR="00F43226" w:rsidRPr="00525C33">
        <w:t>biudžetų finansuojamų neformaliojo švietimo programų kriterijų aprašo patvirtinimo“.</w:t>
      </w:r>
      <w:r w:rsidR="008D7028">
        <w:t xml:space="preserve"> </w:t>
      </w:r>
    </w:p>
    <w:p w14:paraId="5F9A8145" w14:textId="4473EED6" w:rsidR="00F43226" w:rsidRPr="00525C33"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1</w:instrText>
      </w:r>
      <w:r>
        <w:rPr>
          <w:color w:val="auto"/>
        </w:rPr>
        <w:fldChar w:fldCharType="separate"/>
      </w:r>
      <w:r>
        <w:rPr>
          <w:color w:val="auto"/>
        </w:rPr>
        <w:fldChar w:fldCharType="end"/>
      </w:r>
      <w:r>
        <w:rPr>
          <w:color w:val="auto"/>
        </w:rPr>
        <w:t xml:space="preserve"> </w:t>
      </w:r>
      <w:r w:rsidR="007922D7" w:rsidRPr="00525C33">
        <w:t>Gimnazijos</w:t>
      </w:r>
      <w:r w:rsidR="00F43226" w:rsidRPr="00525C33">
        <w:t xml:space="preserve"> </w:t>
      </w:r>
      <w:r w:rsidR="00F43226" w:rsidRPr="00DC4B1D">
        <w:t>ugdymo</w:t>
      </w:r>
      <w:r w:rsidR="00F43226" w:rsidRPr="00525C33">
        <w:t xml:space="preserve"> plane numatomas ugdymo proceso organizavimas 202</w:t>
      </w:r>
      <w:r w:rsidR="00E30016">
        <w:t>6</w:t>
      </w:r>
      <w:r w:rsidR="00F43226" w:rsidRPr="00525C33">
        <w:t>–202</w:t>
      </w:r>
      <w:r w:rsidR="00E30016">
        <w:t>7</w:t>
      </w:r>
      <w:r w:rsidR="00F43226" w:rsidRPr="00525C33">
        <w:t xml:space="preserve"> mokslo metais pagal Pradinio, pagrindinio ir vidurinio ugdymo bendrąsias programas, patvirtintas Lietuvos Respublikos švietimo, mokslo ir sporto ministro 2022 m. rugpjūčio 24 d. įsakymu Nr. V-1269 „Dėl Priešmokyklinio, pradinio, pagrindinio ir vidurinio ugdymo bendrųjų programų patvirtinimo“ (toliau – Bendrosios programos).</w:t>
      </w:r>
    </w:p>
    <w:p w14:paraId="4B5616B7" w14:textId="68FB6C79" w:rsidR="002243AE" w:rsidRPr="00525C33" w:rsidRDefault="00BE1667" w:rsidP="00DC4B1D">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sidR="00636B31">
        <w:rPr>
          <w:color w:val="auto"/>
        </w:rPr>
        <w:t xml:space="preserve"> </w:t>
      </w:r>
      <w:r w:rsidR="00467C1D" w:rsidRPr="00525C33">
        <w:t>Rengiant ugdymo planą yra susitarta dėl:</w:t>
      </w:r>
    </w:p>
    <w:p w14:paraId="1529069B" w14:textId="497469F6" w:rsidR="00BD0C33" w:rsidRPr="008123C6"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2</w:instrText>
      </w:r>
      <w:r>
        <w:rPr>
          <w:color w:val="auto"/>
        </w:rPr>
        <w:fldChar w:fldCharType="separate"/>
      </w:r>
      <w:r>
        <w:rPr>
          <w:color w:val="auto"/>
        </w:rPr>
        <w:fldChar w:fldCharType="end"/>
      </w:r>
      <w:r>
        <w:rPr>
          <w:color w:val="auto"/>
        </w:rPr>
        <w:t xml:space="preserve"> </w:t>
      </w:r>
      <w:r w:rsidR="00F43226" w:rsidRPr="008123C6">
        <w:t xml:space="preserve">ugdymo proceso </w:t>
      </w:r>
      <w:r w:rsidR="00F43226" w:rsidRPr="00DC4B1D">
        <w:t>organizavimo</w:t>
      </w:r>
      <w:r w:rsidR="00F43226" w:rsidRPr="008123C6">
        <w:t xml:space="preserve"> kalendor</w:t>
      </w:r>
      <w:r w:rsidR="00975B52" w:rsidRPr="008123C6">
        <w:t>iaus</w:t>
      </w:r>
      <w:r w:rsidR="009A51BC" w:rsidRPr="008123C6">
        <w:t xml:space="preserve"> </w:t>
      </w:r>
      <w:r w:rsidR="00AB23FB" w:rsidRPr="008123C6">
        <w:t xml:space="preserve">(patvirtinta </w:t>
      </w:r>
      <w:r w:rsidR="0030378E" w:rsidRPr="008123C6">
        <w:t>202</w:t>
      </w:r>
      <w:r w:rsidR="00646FC3">
        <w:t>6</w:t>
      </w:r>
      <w:r w:rsidR="0030378E" w:rsidRPr="008123C6">
        <w:t>-0</w:t>
      </w:r>
      <w:r w:rsidR="00646FC3">
        <w:t>6</w:t>
      </w:r>
      <w:r w:rsidR="0030378E" w:rsidRPr="008123C6">
        <w:t>-</w:t>
      </w:r>
      <w:r w:rsidR="005D4F2B">
        <w:t>2</w:t>
      </w:r>
      <w:r w:rsidR="003C1942">
        <w:t>3</w:t>
      </w:r>
      <w:r w:rsidR="00D70E6A" w:rsidRPr="008123C6">
        <w:t xml:space="preserve"> </w:t>
      </w:r>
      <w:r w:rsidR="00AB23FB" w:rsidRPr="008123C6">
        <w:t xml:space="preserve">direktoriaus įsakymu </w:t>
      </w:r>
      <w:r w:rsidR="00060E69">
        <w:t>Nr.</w:t>
      </w:r>
      <w:r w:rsidR="00815571">
        <w:t xml:space="preserve"> </w:t>
      </w:r>
      <w:r w:rsidR="00D70E6A" w:rsidRPr="008123C6">
        <w:t>VK-23</w:t>
      </w:r>
      <w:r w:rsidR="003C1942">
        <w:t>7</w:t>
      </w:r>
      <w:r w:rsidR="000C3CC2" w:rsidRPr="008123C6">
        <w:t>)</w:t>
      </w:r>
      <w:r w:rsidR="00D70E6A" w:rsidRPr="008123C6">
        <w:t>;</w:t>
      </w:r>
    </w:p>
    <w:p w14:paraId="345FFDA6" w14:textId="31534DCF" w:rsidR="00F43226" w:rsidRPr="002F7CB5"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2</w:instrText>
      </w:r>
      <w:r>
        <w:rPr>
          <w:color w:val="auto"/>
        </w:rPr>
        <w:fldChar w:fldCharType="separate"/>
      </w:r>
      <w:r>
        <w:rPr>
          <w:color w:val="auto"/>
        </w:rPr>
        <w:fldChar w:fldCharType="end"/>
      </w:r>
      <w:r>
        <w:rPr>
          <w:color w:val="auto"/>
        </w:rPr>
        <w:t xml:space="preserve"> </w:t>
      </w:r>
      <w:r w:rsidR="00F43226" w:rsidRPr="002F7CB5">
        <w:t xml:space="preserve">užsienio kalbų, dalyko modulių (dalyko moduliu toliau </w:t>
      </w:r>
      <w:r w:rsidR="002F7CB5" w:rsidRPr="002F7CB5">
        <w:t>Gimnazijos</w:t>
      </w:r>
      <w:r w:rsidR="00F43226" w:rsidRPr="002F7CB5">
        <w:t xml:space="preserve"> ugdymo plane</w:t>
      </w:r>
      <w:r w:rsidR="008D7028">
        <w:t xml:space="preserve"> </w:t>
      </w:r>
      <w:r w:rsidR="00F43226" w:rsidRPr="002F7CB5">
        <w:t>vadinamas apibrėžtas mokymosi turinys, papildantis dalyko programą ir skirtas programoje numatytoms kompetencijoms gilinti), pasirenkamųjų dalykų, neformaliojo vaikų švietimo programų pasiūl</w:t>
      </w:r>
      <w:r w:rsidR="002439A0">
        <w:t>os</w:t>
      </w:r>
      <w:r w:rsidR="00F43226" w:rsidRPr="002F7CB5">
        <w:t xml:space="preserve"> mokiniams</w:t>
      </w:r>
      <w:r w:rsidR="00996F60">
        <w:t xml:space="preserve"> (patvirtinta 2025-07-03</w:t>
      </w:r>
      <w:r w:rsidR="00060E69">
        <w:t xml:space="preserve"> direktoriaus įsakymu Nr.</w:t>
      </w:r>
      <w:r w:rsidR="00996F60">
        <w:t xml:space="preserve"> VK-</w:t>
      </w:r>
      <w:r w:rsidR="004C70EE">
        <w:t>235</w:t>
      </w:r>
      <w:r w:rsidR="00060E69">
        <w:t>)</w:t>
      </w:r>
      <w:r w:rsidR="00F43226" w:rsidRPr="002F7CB5">
        <w:t xml:space="preserve">; </w:t>
      </w:r>
    </w:p>
    <w:p w14:paraId="718A7B75" w14:textId="6E9B04EE" w:rsidR="00593272" w:rsidRPr="00593272"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2</w:instrText>
      </w:r>
      <w:r>
        <w:rPr>
          <w:color w:val="auto"/>
        </w:rPr>
        <w:fldChar w:fldCharType="separate"/>
      </w:r>
      <w:r>
        <w:rPr>
          <w:color w:val="auto"/>
        </w:rPr>
        <w:fldChar w:fldCharType="end"/>
      </w:r>
      <w:r>
        <w:rPr>
          <w:color w:val="auto"/>
        </w:rPr>
        <w:t xml:space="preserve"> </w:t>
      </w:r>
      <w:r w:rsidR="00BD0C33" w:rsidRPr="00593272">
        <w:t xml:space="preserve">švietimo pagalbos </w:t>
      </w:r>
      <w:r w:rsidR="00BD0C33" w:rsidRPr="00DC4B1D">
        <w:t>teikim</w:t>
      </w:r>
      <w:r w:rsidR="00593272" w:rsidRPr="00DC4B1D">
        <w:t>o</w:t>
      </w:r>
      <w:r w:rsidR="00815571" w:rsidRPr="00593272">
        <w:t xml:space="preserve"> </w:t>
      </w:r>
      <w:r w:rsidR="00136E81" w:rsidRPr="00593272">
        <w:t>(patvirtinta 2025-07-03 direktoriaus įsakymu Nr. VK-23</w:t>
      </w:r>
      <w:r w:rsidR="00960C6C" w:rsidRPr="00593272">
        <w:t>3</w:t>
      </w:r>
      <w:r w:rsidR="00136E81" w:rsidRPr="00593272">
        <w:t>)</w:t>
      </w:r>
      <w:r w:rsidR="00BD0C33" w:rsidRPr="00593272">
        <w:t>;</w:t>
      </w:r>
    </w:p>
    <w:p w14:paraId="10060AAA" w14:textId="76228679" w:rsidR="00AC4179" w:rsidRPr="00593272"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2</w:instrText>
      </w:r>
      <w:r>
        <w:rPr>
          <w:color w:val="auto"/>
        </w:rPr>
        <w:fldChar w:fldCharType="separate"/>
      </w:r>
      <w:r>
        <w:rPr>
          <w:color w:val="auto"/>
        </w:rPr>
        <w:fldChar w:fldCharType="end"/>
      </w:r>
      <w:r>
        <w:rPr>
          <w:color w:val="auto"/>
        </w:rPr>
        <w:t xml:space="preserve"> </w:t>
      </w:r>
      <w:r w:rsidR="00AC4179" w:rsidRPr="00593272">
        <w:t>mokinio pasirinkto dalyko, kurso, dalyko modulio, kalbos mokėjimo lygio, technologijų ir informatikos modulių programų keitimo tvark</w:t>
      </w:r>
      <w:r w:rsidR="002439A0">
        <w:t xml:space="preserve">os </w:t>
      </w:r>
      <w:r w:rsidR="000F3E8A">
        <w:t>(patvirtinta 2025-07-03 direktoriaus įsakymu</w:t>
      </w:r>
      <w:r w:rsidR="00A25574">
        <w:t xml:space="preserve"> Nr. VK-</w:t>
      </w:r>
      <w:r w:rsidR="00433A8E">
        <w:t>237</w:t>
      </w:r>
      <w:r w:rsidR="00150C00">
        <w:t>);</w:t>
      </w:r>
      <w:r w:rsidR="000F3E8A">
        <w:t xml:space="preserve"> </w:t>
      </w:r>
    </w:p>
    <w:p w14:paraId="07C822C9" w14:textId="485E55EC" w:rsidR="000C5BCC" w:rsidRPr="002A145A"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2</w:instrText>
      </w:r>
      <w:r>
        <w:rPr>
          <w:color w:val="auto"/>
        </w:rPr>
        <w:fldChar w:fldCharType="separate"/>
      </w:r>
      <w:r>
        <w:rPr>
          <w:color w:val="auto"/>
        </w:rPr>
        <w:fldChar w:fldCharType="end"/>
      </w:r>
      <w:r>
        <w:rPr>
          <w:color w:val="auto"/>
        </w:rPr>
        <w:t xml:space="preserve"> </w:t>
      </w:r>
      <w:r w:rsidR="000C5BCC" w:rsidRPr="002A145A">
        <w:t xml:space="preserve">mokinių </w:t>
      </w:r>
      <w:r w:rsidR="000C5BCC" w:rsidRPr="00DC4B1D">
        <w:t>mokymosi</w:t>
      </w:r>
      <w:r w:rsidR="000C5BCC" w:rsidRPr="002A145A">
        <w:t xml:space="preserve"> krūvių </w:t>
      </w:r>
      <w:r w:rsidR="00177C33" w:rsidRPr="002A145A">
        <w:t>reguliavimo tvarkos</w:t>
      </w:r>
      <w:r w:rsidR="00C13AA7" w:rsidRPr="002A145A">
        <w:t xml:space="preserve"> (patvirtinta 2025-07-</w:t>
      </w:r>
      <w:r w:rsidR="00237E6C" w:rsidRPr="002A145A">
        <w:t>03 direktoriaus įsakymu Nr. VK-232)</w:t>
      </w:r>
      <w:r w:rsidR="00177C33" w:rsidRPr="002A145A">
        <w:t>;</w:t>
      </w:r>
    </w:p>
    <w:p w14:paraId="0178BC41" w14:textId="031BCE2D" w:rsidR="00177C33" w:rsidRPr="002A145A"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2</w:instrText>
      </w:r>
      <w:r>
        <w:rPr>
          <w:color w:val="auto"/>
        </w:rPr>
        <w:fldChar w:fldCharType="separate"/>
      </w:r>
      <w:r>
        <w:rPr>
          <w:color w:val="auto"/>
        </w:rPr>
        <w:fldChar w:fldCharType="end"/>
      </w:r>
      <w:r>
        <w:t xml:space="preserve"> </w:t>
      </w:r>
      <w:r w:rsidR="0024754F" w:rsidRPr="002A145A">
        <w:t xml:space="preserve">ugdymo ne </w:t>
      </w:r>
      <w:r w:rsidR="0024754F" w:rsidRPr="00DC4B1D">
        <w:t>mokyklos</w:t>
      </w:r>
      <w:r w:rsidR="0024754F" w:rsidRPr="002A145A">
        <w:t xml:space="preserve"> aplinkoje</w:t>
      </w:r>
      <w:r w:rsidR="003E4E7B" w:rsidRPr="002A145A">
        <w:t xml:space="preserve"> (patvirtinta 2025-07-03 direktoriaus </w:t>
      </w:r>
      <w:r w:rsidR="00DF12DC" w:rsidRPr="002A145A">
        <w:t>įsakymu Nr. 238)</w:t>
      </w:r>
      <w:r w:rsidR="0024754F" w:rsidRPr="002A145A">
        <w:t>;</w:t>
      </w:r>
    </w:p>
    <w:p w14:paraId="3A5559DF" w14:textId="7ED610D9" w:rsidR="0024754F" w:rsidRPr="002A145A"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2</w:instrText>
      </w:r>
      <w:r>
        <w:rPr>
          <w:color w:val="auto"/>
        </w:rPr>
        <w:fldChar w:fldCharType="separate"/>
      </w:r>
      <w:r>
        <w:rPr>
          <w:color w:val="auto"/>
        </w:rPr>
        <w:fldChar w:fldCharType="end"/>
      </w:r>
      <w:r>
        <w:rPr>
          <w:color w:val="auto"/>
        </w:rPr>
        <w:t xml:space="preserve"> </w:t>
      </w:r>
      <w:r w:rsidR="004A4E54" w:rsidRPr="002A145A">
        <w:t xml:space="preserve">socialinės </w:t>
      </w:r>
      <w:r w:rsidR="004A4E54" w:rsidRPr="00DC4B1D">
        <w:t>pilietinės</w:t>
      </w:r>
      <w:r w:rsidR="004A4E54" w:rsidRPr="002A145A">
        <w:t xml:space="preserve"> veiklos organizavimo tvarkos</w:t>
      </w:r>
      <w:r w:rsidR="00DF12DC" w:rsidRPr="002A145A">
        <w:t xml:space="preserve"> (patvirtinta 2025-07-03 direktoriaus įsakymu Nr. 236);</w:t>
      </w:r>
    </w:p>
    <w:p w14:paraId="265CFF96" w14:textId="4B915384" w:rsidR="004A4E54" w:rsidRPr="002A145A"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2</w:instrText>
      </w:r>
      <w:r>
        <w:rPr>
          <w:color w:val="auto"/>
        </w:rPr>
        <w:fldChar w:fldCharType="separate"/>
      </w:r>
      <w:r>
        <w:rPr>
          <w:color w:val="auto"/>
        </w:rPr>
        <w:fldChar w:fldCharType="end"/>
      </w:r>
      <w:r>
        <w:t xml:space="preserve"> </w:t>
      </w:r>
      <w:r w:rsidR="00221E2E" w:rsidRPr="002A145A">
        <w:t>vertinimo</w:t>
      </w:r>
      <w:r w:rsidR="008D3CFF" w:rsidRPr="002A145A">
        <w:t xml:space="preserve"> (</w:t>
      </w:r>
      <w:r w:rsidR="008D3CFF" w:rsidRPr="00DC4B1D">
        <w:t>patvirtinta</w:t>
      </w:r>
      <w:r w:rsidR="008D3CFF" w:rsidRPr="002A145A">
        <w:t xml:space="preserve"> </w:t>
      </w:r>
      <w:r w:rsidR="00FE5C9E" w:rsidRPr="002A145A">
        <w:t>2024-02-02 direktoriaus įsakymu Nr. VK-36);</w:t>
      </w:r>
    </w:p>
    <w:p w14:paraId="49260493" w14:textId="5C9D0AC6" w:rsidR="00221E2E" w:rsidRPr="002A145A"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2</w:instrText>
      </w:r>
      <w:r>
        <w:rPr>
          <w:color w:val="auto"/>
        </w:rPr>
        <w:fldChar w:fldCharType="separate"/>
      </w:r>
      <w:r>
        <w:rPr>
          <w:color w:val="auto"/>
        </w:rPr>
        <w:fldChar w:fldCharType="end"/>
      </w:r>
      <w:r>
        <w:rPr>
          <w:color w:val="auto"/>
        </w:rPr>
        <w:t xml:space="preserve"> </w:t>
      </w:r>
      <w:r w:rsidR="00221E2E" w:rsidRPr="002A145A">
        <w:t>lankomumo</w:t>
      </w:r>
      <w:r w:rsidR="00FE5C9E" w:rsidRPr="002A145A">
        <w:t xml:space="preserve"> (</w:t>
      </w:r>
      <w:r w:rsidR="00FE5C9E" w:rsidRPr="00DC4B1D">
        <w:t>patvirtinta</w:t>
      </w:r>
      <w:r w:rsidR="00FE5C9E" w:rsidRPr="002A145A">
        <w:t xml:space="preserve"> 2024-</w:t>
      </w:r>
      <w:r w:rsidR="007C4DD4" w:rsidRPr="002A145A">
        <w:t xml:space="preserve">09-15 direktoriaus </w:t>
      </w:r>
      <w:r w:rsidR="002A145A" w:rsidRPr="002A145A">
        <w:t>įsakymu</w:t>
      </w:r>
      <w:r w:rsidR="007C4DD4" w:rsidRPr="002A145A">
        <w:t xml:space="preserve"> </w:t>
      </w:r>
      <w:r w:rsidR="002A145A" w:rsidRPr="002A145A">
        <w:t>Nr. VK-322).</w:t>
      </w:r>
    </w:p>
    <w:p w14:paraId="2DEA4659" w14:textId="6BFA4955" w:rsidR="00F43226" w:rsidRPr="00525C33"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1</w:instrText>
      </w:r>
      <w:r>
        <w:rPr>
          <w:color w:val="auto"/>
        </w:rPr>
        <w:fldChar w:fldCharType="separate"/>
      </w:r>
      <w:r>
        <w:rPr>
          <w:color w:val="auto"/>
        </w:rPr>
        <w:fldChar w:fldCharType="end"/>
      </w:r>
      <w:r>
        <w:rPr>
          <w:color w:val="auto"/>
        </w:rPr>
        <w:t xml:space="preserve"> </w:t>
      </w:r>
      <w:r w:rsidR="001C0C2D" w:rsidRPr="00525C33">
        <w:t>Gimnazijos</w:t>
      </w:r>
      <w:r w:rsidR="00F43226" w:rsidRPr="00525C33">
        <w:t xml:space="preserve"> </w:t>
      </w:r>
      <w:r w:rsidR="00F43226" w:rsidRPr="00DC4B1D">
        <w:t>ugdymo</w:t>
      </w:r>
      <w:r w:rsidR="00F43226" w:rsidRPr="00525C33">
        <w:t xml:space="preserve"> plano projektas suderinamas su mokyklos taryba, taip pat su </w:t>
      </w:r>
      <w:r w:rsidR="00F43226" w:rsidRPr="00DC4B1D">
        <w:t xml:space="preserve">savininko teises ir pareigas įgyvendinančia institucija. </w:t>
      </w:r>
    </w:p>
    <w:p w14:paraId="04D0E9A3" w14:textId="4A47C3BD" w:rsidR="009A1A40" w:rsidRPr="00525C33"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1</w:instrText>
      </w:r>
      <w:r>
        <w:rPr>
          <w:color w:val="auto"/>
        </w:rPr>
        <w:fldChar w:fldCharType="separate"/>
      </w:r>
      <w:r>
        <w:rPr>
          <w:color w:val="auto"/>
        </w:rPr>
        <w:fldChar w:fldCharType="end"/>
      </w:r>
      <w:r>
        <w:rPr>
          <w:color w:val="auto"/>
        </w:rPr>
        <w:t xml:space="preserve"> </w:t>
      </w:r>
      <w:r w:rsidR="002A07BF" w:rsidRPr="00525C33">
        <w:t>V</w:t>
      </w:r>
      <w:r w:rsidR="00F43226" w:rsidRPr="00525C33">
        <w:t xml:space="preserve">adovas </w:t>
      </w:r>
      <w:r w:rsidR="00CC66F0" w:rsidRPr="00DC4B1D">
        <w:t>gimnazijos</w:t>
      </w:r>
      <w:r w:rsidR="00F43226" w:rsidRPr="00525C33">
        <w:t xml:space="preserve"> ugdymo planą tvirtina iki </w:t>
      </w:r>
      <w:r w:rsidR="002A07BF" w:rsidRPr="00525C33">
        <w:t>202</w:t>
      </w:r>
      <w:r w:rsidR="00AA0F27">
        <w:t>6</w:t>
      </w:r>
      <w:r w:rsidR="002A07BF" w:rsidRPr="00525C33">
        <w:t>-202</w:t>
      </w:r>
      <w:r w:rsidR="00AA0F27">
        <w:t>7</w:t>
      </w:r>
      <w:r w:rsidR="002A07BF" w:rsidRPr="00525C33">
        <w:t xml:space="preserve"> </w:t>
      </w:r>
      <w:r w:rsidR="00F43226" w:rsidRPr="00525C33">
        <w:t>mokslo metų pradžios.</w:t>
      </w:r>
    </w:p>
    <w:p w14:paraId="5D9FC457" w14:textId="77777777" w:rsidR="009A1A40" w:rsidRPr="00525C33" w:rsidRDefault="009A1A40" w:rsidP="009A1A40">
      <w:pPr>
        <w:pStyle w:val="Pagrindinis"/>
        <w:autoSpaceDE w:val="0"/>
        <w:autoSpaceDN w:val="0"/>
        <w:adjustRightInd w:val="0"/>
        <w:spacing w:before="0" w:after="0"/>
        <w:ind w:left="426" w:firstLine="0"/>
        <w:rPr>
          <w:color w:val="auto"/>
        </w:rPr>
      </w:pPr>
    </w:p>
    <w:p w14:paraId="553C2B4D" w14:textId="77777777" w:rsidR="009A1A40" w:rsidRPr="004E13ED" w:rsidRDefault="009A1A40" w:rsidP="009A1A40">
      <w:pPr>
        <w:pStyle w:val="Pagrindinis"/>
        <w:autoSpaceDE w:val="0"/>
        <w:autoSpaceDN w:val="0"/>
        <w:adjustRightInd w:val="0"/>
        <w:spacing w:before="0" w:after="0"/>
        <w:ind w:left="567"/>
        <w:jc w:val="center"/>
        <w:rPr>
          <w:b/>
          <w:color w:val="auto"/>
        </w:rPr>
      </w:pPr>
      <w:r w:rsidRPr="004E13ED">
        <w:rPr>
          <w:b/>
          <w:color w:val="auto"/>
        </w:rPr>
        <w:t xml:space="preserve">TREČIASIS </w:t>
      </w:r>
      <w:r w:rsidRPr="0012190A">
        <w:rPr>
          <w:b/>
        </w:rPr>
        <w:t>SKIRSNIS</w:t>
      </w:r>
    </w:p>
    <w:p w14:paraId="0055FFD2" w14:textId="77777777" w:rsidR="009A1A40" w:rsidRDefault="009A1A40" w:rsidP="009A1A40">
      <w:pPr>
        <w:pStyle w:val="Pagrindinis"/>
        <w:autoSpaceDE w:val="0"/>
        <w:autoSpaceDN w:val="0"/>
        <w:adjustRightInd w:val="0"/>
        <w:spacing w:before="0" w:after="0"/>
        <w:ind w:left="567"/>
        <w:jc w:val="center"/>
        <w:rPr>
          <w:b/>
          <w:color w:val="auto"/>
          <w:lang w:val="pt-BR"/>
        </w:rPr>
      </w:pPr>
      <w:r w:rsidRPr="004E13ED">
        <w:rPr>
          <w:b/>
          <w:color w:val="auto"/>
          <w:lang w:val="pt-BR"/>
        </w:rPr>
        <w:t>UGDYMO PROGRAMŲ ĮGYVENDINIMO ORGANIZAVIMAS</w:t>
      </w:r>
    </w:p>
    <w:p w14:paraId="42C4494E" w14:textId="77777777" w:rsidR="004C28E3" w:rsidRPr="00525C33" w:rsidRDefault="004C28E3" w:rsidP="009A1A40">
      <w:pPr>
        <w:pStyle w:val="Pagrindinis"/>
        <w:autoSpaceDE w:val="0"/>
        <w:autoSpaceDN w:val="0"/>
        <w:adjustRightInd w:val="0"/>
        <w:spacing w:before="0" w:after="0"/>
        <w:ind w:left="567"/>
        <w:jc w:val="center"/>
        <w:rPr>
          <w:b/>
          <w:color w:val="auto"/>
          <w:lang w:val="pt-BR"/>
        </w:rPr>
      </w:pPr>
    </w:p>
    <w:p w14:paraId="4BB6287A" w14:textId="625EBAFA" w:rsidR="00216FBA"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1</w:instrText>
      </w:r>
      <w:r>
        <w:rPr>
          <w:color w:val="auto"/>
        </w:rPr>
        <w:fldChar w:fldCharType="separate"/>
      </w:r>
      <w:r>
        <w:rPr>
          <w:color w:val="auto"/>
        </w:rPr>
        <w:fldChar w:fldCharType="end"/>
      </w:r>
      <w:r>
        <w:rPr>
          <w:color w:val="auto"/>
        </w:rPr>
        <w:t xml:space="preserve"> </w:t>
      </w:r>
      <w:r w:rsidR="00216FBA" w:rsidRPr="00525C33">
        <w:t xml:space="preserve">Bendruosiuose </w:t>
      </w:r>
      <w:r w:rsidR="00216FBA" w:rsidRPr="00DC4B1D">
        <w:rPr>
          <w:color w:val="auto"/>
        </w:rPr>
        <w:t>ugdymo</w:t>
      </w:r>
      <w:r w:rsidR="00216FBA" w:rsidRPr="00525C33">
        <w:t xml:space="preserve"> planuose nustatytas ugdymo procesui skirtas laikas per mokslo metus</w:t>
      </w:r>
      <w:r w:rsidR="00DC4B1D">
        <w:t xml:space="preserve"> </w:t>
      </w:r>
      <w:r w:rsidR="00216FBA" w:rsidRPr="00525C33">
        <w:t>proporcingai suskirstomas į pusmečius</w:t>
      </w:r>
      <w:r w:rsidR="00C46649">
        <w:t xml:space="preserve"> (Gimnazijos tarybos </w:t>
      </w:r>
      <w:r w:rsidR="0043383E">
        <w:t>2026-06-11 protokolas Nr.</w:t>
      </w:r>
      <w:r w:rsidR="00627E0A">
        <w:t xml:space="preserve"> </w:t>
      </w:r>
      <w:r w:rsidR="0043383E">
        <w:t>M1-6).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410"/>
        <w:gridCol w:w="2977"/>
      </w:tblGrid>
      <w:tr w:rsidR="00DF74C9" w:rsidRPr="00525C33" w14:paraId="7FB52C16" w14:textId="77777777" w:rsidTr="00636B31">
        <w:trPr>
          <w:jc w:val="center"/>
        </w:trPr>
        <w:tc>
          <w:tcPr>
            <w:tcW w:w="1559" w:type="dxa"/>
            <w:tcBorders>
              <w:top w:val="double" w:sz="4" w:space="0" w:color="auto"/>
              <w:left w:val="double" w:sz="4" w:space="0" w:color="auto"/>
            </w:tcBorders>
          </w:tcPr>
          <w:p w14:paraId="0A2C96E8" w14:textId="77777777" w:rsidR="00DF74C9" w:rsidRPr="00525C33" w:rsidRDefault="00DF74C9" w:rsidP="00636B31">
            <w:pPr>
              <w:pStyle w:val="Pagrindinis"/>
              <w:autoSpaceDE w:val="0"/>
              <w:autoSpaceDN w:val="0"/>
              <w:adjustRightInd w:val="0"/>
              <w:spacing w:before="0" w:after="0"/>
              <w:ind w:firstLine="0"/>
              <w:jc w:val="left"/>
              <w:rPr>
                <w:color w:val="auto"/>
              </w:rPr>
            </w:pPr>
            <w:r w:rsidRPr="00525C33">
              <w:rPr>
                <w:color w:val="auto"/>
              </w:rPr>
              <w:t>Pusmečiai</w:t>
            </w:r>
          </w:p>
        </w:tc>
        <w:tc>
          <w:tcPr>
            <w:tcW w:w="2410" w:type="dxa"/>
            <w:tcBorders>
              <w:top w:val="double" w:sz="4" w:space="0" w:color="auto"/>
              <w:right w:val="single" w:sz="4" w:space="0" w:color="auto"/>
            </w:tcBorders>
          </w:tcPr>
          <w:p w14:paraId="6BA5EAF7" w14:textId="77777777" w:rsidR="00DF74C9" w:rsidRPr="00525C33" w:rsidRDefault="00DF74C9" w:rsidP="00636B31">
            <w:pPr>
              <w:pStyle w:val="Pagrindinis"/>
              <w:autoSpaceDE w:val="0"/>
              <w:autoSpaceDN w:val="0"/>
              <w:adjustRightInd w:val="0"/>
              <w:spacing w:before="0" w:after="0"/>
              <w:ind w:firstLine="34"/>
              <w:jc w:val="center"/>
              <w:rPr>
                <w:color w:val="auto"/>
              </w:rPr>
            </w:pPr>
            <w:r w:rsidRPr="00525C33">
              <w:rPr>
                <w:color w:val="auto"/>
              </w:rPr>
              <w:t>Pradžia</w:t>
            </w:r>
          </w:p>
        </w:tc>
        <w:tc>
          <w:tcPr>
            <w:tcW w:w="2977" w:type="dxa"/>
            <w:tcBorders>
              <w:top w:val="double" w:sz="4" w:space="0" w:color="auto"/>
              <w:left w:val="single" w:sz="4" w:space="0" w:color="auto"/>
              <w:right w:val="double" w:sz="4" w:space="0" w:color="auto"/>
            </w:tcBorders>
          </w:tcPr>
          <w:p w14:paraId="5733F7C5" w14:textId="77777777" w:rsidR="00DF74C9" w:rsidRPr="00525C33" w:rsidRDefault="00DF74C9" w:rsidP="00636B31">
            <w:pPr>
              <w:pStyle w:val="Pagrindinis"/>
              <w:autoSpaceDE w:val="0"/>
              <w:autoSpaceDN w:val="0"/>
              <w:adjustRightInd w:val="0"/>
              <w:spacing w:before="0" w:after="0"/>
              <w:ind w:firstLine="34"/>
              <w:jc w:val="center"/>
              <w:rPr>
                <w:color w:val="auto"/>
              </w:rPr>
            </w:pPr>
            <w:r w:rsidRPr="00525C33">
              <w:rPr>
                <w:color w:val="auto"/>
              </w:rPr>
              <w:t>Pabaiga</w:t>
            </w:r>
          </w:p>
        </w:tc>
      </w:tr>
      <w:tr w:rsidR="00DF74C9" w:rsidRPr="00525C33" w14:paraId="7AA21477" w14:textId="77777777" w:rsidTr="00636B31">
        <w:trPr>
          <w:trHeight w:val="283"/>
          <w:jc w:val="center"/>
        </w:trPr>
        <w:tc>
          <w:tcPr>
            <w:tcW w:w="1559" w:type="dxa"/>
            <w:tcBorders>
              <w:left w:val="double" w:sz="4" w:space="0" w:color="auto"/>
            </w:tcBorders>
          </w:tcPr>
          <w:p w14:paraId="64693AEE" w14:textId="77777777" w:rsidR="00DF74C9" w:rsidRPr="00525C33" w:rsidRDefault="00DF74C9" w:rsidP="00636B31">
            <w:pPr>
              <w:rPr>
                <w:szCs w:val="24"/>
              </w:rPr>
            </w:pPr>
            <w:r w:rsidRPr="00525C33">
              <w:rPr>
                <w:szCs w:val="24"/>
              </w:rPr>
              <w:t>I pusmetis</w:t>
            </w:r>
          </w:p>
        </w:tc>
        <w:tc>
          <w:tcPr>
            <w:tcW w:w="2410" w:type="dxa"/>
            <w:tcBorders>
              <w:right w:val="single" w:sz="4" w:space="0" w:color="auto"/>
            </w:tcBorders>
            <w:vAlign w:val="center"/>
          </w:tcPr>
          <w:p w14:paraId="3406AEE1" w14:textId="77777777" w:rsidR="00DF74C9" w:rsidRPr="00525C33" w:rsidRDefault="00DF74C9" w:rsidP="00636B31">
            <w:pPr>
              <w:ind w:firstLine="34"/>
              <w:rPr>
                <w:szCs w:val="24"/>
              </w:rPr>
            </w:pPr>
            <w:r w:rsidRPr="00525C33">
              <w:rPr>
                <w:szCs w:val="24"/>
              </w:rPr>
              <w:t>202</w:t>
            </w:r>
            <w:r>
              <w:rPr>
                <w:szCs w:val="24"/>
              </w:rPr>
              <w:t>6</w:t>
            </w:r>
            <w:r w:rsidRPr="00525C33">
              <w:rPr>
                <w:szCs w:val="24"/>
              </w:rPr>
              <w:t xml:space="preserve"> m. rugsėjo 1 d.</w:t>
            </w:r>
          </w:p>
        </w:tc>
        <w:tc>
          <w:tcPr>
            <w:tcW w:w="2977" w:type="dxa"/>
            <w:tcBorders>
              <w:left w:val="single" w:sz="4" w:space="0" w:color="auto"/>
              <w:right w:val="double" w:sz="4" w:space="0" w:color="auto"/>
            </w:tcBorders>
          </w:tcPr>
          <w:p w14:paraId="7F6FAF39" w14:textId="77777777" w:rsidR="00DF74C9" w:rsidRPr="00525C33" w:rsidRDefault="00DF74C9" w:rsidP="00636B31">
            <w:pPr>
              <w:ind w:firstLine="34"/>
              <w:rPr>
                <w:szCs w:val="24"/>
              </w:rPr>
            </w:pPr>
            <w:r w:rsidRPr="00525C33">
              <w:rPr>
                <w:szCs w:val="24"/>
              </w:rPr>
              <w:t>202</w:t>
            </w:r>
            <w:r>
              <w:rPr>
                <w:szCs w:val="24"/>
              </w:rPr>
              <w:t>7</w:t>
            </w:r>
            <w:r w:rsidRPr="00525C33">
              <w:rPr>
                <w:szCs w:val="24"/>
              </w:rPr>
              <w:t xml:space="preserve"> m. sausio </w:t>
            </w:r>
            <w:r>
              <w:rPr>
                <w:szCs w:val="24"/>
              </w:rPr>
              <w:t>15</w:t>
            </w:r>
            <w:r w:rsidRPr="00525C33">
              <w:rPr>
                <w:szCs w:val="24"/>
              </w:rPr>
              <w:t xml:space="preserve"> d.</w:t>
            </w:r>
          </w:p>
        </w:tc>
      </w:tr>
      <w:tr w:rsidR="00DF74C9" w:rsidRPr="00525C33" w14:paraId="30C03286" w14:textId="77777777" w:rsidTr="00636B31">
        <w:trPr>
          <w:jc w:val="center"/>
        </w:trPr>
        <w:tc>
          <w:tcPr>
            <w:tcW w:w="1559" w:type="dxa"/>
            <w:tcBorders>
              <w:left w:val="double" w:sz="4" w:space="0" w:color="auto"/>
              <w:bottom w:val="double" w:sz="4" w:space="0" w:color="auto"/>
            </w:tcBorders>
          </w:tcPr>
          <w:p w14:paraId="36F815B0" w14:textId="77777777" w:rsidR="00DF74C9" w:rsidRPr="00525C33" w:rsidRDefault="00DF74C9" w:rsidP="00636B31">
            <w:pPr>
              <w:rPr>
                <w:szCs w:val="24"/>
              </w:rPr>
            </w:pPr>
            <w:r w:rsidRPr="00525C33">
              <w:rPr>
                <w:szCs w:val="24"/>
              </w:rPr>
              <w:t>II pusmetis</w:t>
            </w:r>
          </w:p>
        </w:tc>
        <w:tc>
          <w:tcPr>
            <w:tcW w:w="2410" w:type="dxa"/>
            <w:tcBorders>
              <w:bottom w:val="double" w:sz="4" w:space="0" w:color="auto"/>
              <w:right w:val="single" w:sz="4" w:space="0" w:color="auto"/>
            </w:tcBorders>
          </w:tcPr>
          <w:p w14:paraId="6664CF89" w14:textId="77777777" w:rsidR="00DF74C9" w:rsidRPr="00525C33" w:rsidRDefault="00DF74C9" w:rsidP="00636B31">
            <w:pPr>
              <w:ind w:firstLine="34"/>
              <w:rPr>
                <w:szCs w:val="24"/>
              </w:rPr>
            </w:pPr>
            <w:r w:rsidRPr="00525C33">
              <w:rPr>
                <w:szCs w:val="24"/>
              </w:rPr>
              <w:t>202</w:t>
            </w:r>
            <w:r>
              <w:rPr>
                <w:szCs w:val="24"/>
              </w:rPr>
              <w:t>7</w:t>
            </w:r>
            <w:r w:rsidRPr="00525C33">
              <w:rPr>
                <w:szCs w:val="24"/>
              </w:rPr>
              <w:t xml:space="preserve"> m. sausio </w:t>
            </w:r>
            <w:r>
              <w:rPr>
                <w:szCs w:val="24"/>
              </w:rPr>
              <w:t>18</w:t>
            </w:r>
            <w:r w:rsidRPr="00525C33">
              <w:rPr>
                <w:szCs w:val="24"/>
              </w:rPr>
              <w:t xml:space="preserve"> d.</w:t>
            </w:r>
          </w:p>
        </w:tc>
        <w:tc>
          <w:tcPr>
            <w:tcW w:w="2977" w:type="dxa"/>
            <w:tcBorders>
              <w:left w:val="single" w:sz="4" w:space="0" w:color="auto"/>
              <w:bottom w:val="double" w:sz="4" w:space="0" w:color="auto"/>
              <w:right w:val="double" w:sz="4" w:space="0" w:color="auto"/>
            </w:tcBorders>
          </w:tcPr>
          <w:p w14:paraId="447AA95D" w14:textId="77777777" w:rsidR="00DF74C9" w:rsidRPr="00525C33" w:rsidRDefault="00DF74C9" w:rsidP="00636B31">
            <w:pPr>
              <w:ind w:firstLine="34"/>
              <w:rPr>
                <w:szCs w:val="24"/>
              </w:rPr>
            </w:pPr>
            <w:r w:rsidRPr="00525C33">
              <w:rPr>
                <w:szCs w:val="24"/>
              </w:rPr>
              <w:t>Ugdymo proceso pabaiga</w:t>
            </w:r>
          </w:p>
        </w:tc>
      </w:tr>
    </w:tbl>
    <w:p w14:paraId="677C242C" w14:textId="6946994D" w:rsidR="00CD14C4" w:rsidRPr="00CD14C4" w:rsidRDefault="00636B31" w:rsidP="00DC4B1D">
      <w:pPr>
        <w:pStyle w:val="Pagrindinis"/>
        <w:autoSpaceDE w:val="0"/>
        <w:autoSpaceDN w:val="0"/>
        <w:adjustRightInd w:val="0"/>
        <w:spacing w:before="0" w:after="200"/>
        <w:rPr>
          <w:b/>
          <w:bCs/>
        </w:rPr>
      </w:pPr>
      <w:r>
        <w:rPr>
          <w:color w:val="auto"/>
        </w:rPr>
        <w:fldChar w:fldCharType="begin"/>
      </w:r>
      <w:r w:rsidR="00F82181">
        <w:rPr>
          <w:color w:val="auto"/>
        </w:rPr>
        <w:instrText>LISTNUM</w:instrText>
      </w:r>
      <w:r>
        <w:rPr>
          <w:color w:val="auto"/>
        </w:rPr>
        <w:instrText xml:space="preserve"> sar_A \l 1</w:instrText>
      </w:r>
      <w:r>
        <w:rPr>
          <w:color w:val="auto"/>
        </w:rPr>
        <w:fldChar w:fldCharType="separate"/>
      </w:r>
      <w:r>
        <w:rPr>
          <w:color w:val="auto"/>
        </w:rPr>
        <w:fldChar w:fldCharType="end"/>
      </w:r>
      <w:r>
        <w:rPr>
          <w:color w:val="auto"/>
        </w:rPr>
        <w:t xml:space="preserve"> </w:t>
      </w:r>
      <w:r w:rsidR="00BD2E57" w:rsidRPr="00CD14C4">
        <w:t xml:space="preserve">Mokinių, kurie </w:t>
      </w:r>
      <w:r w:rsidR="00BD2E57" w:rsidRPr="00DC4B1D">
        <w:rPr>
          <w:color w:val="auto"/>
        </w:rPr>
        <w:t>mokosi</w:t>
      </w:r>
      <w:r w:rsidR="00BD2E57" w:rsidRPr="00CD14C4">
        <w:t xml:space="preserve"> pagal bendrojo ugdymo programas, </w:t>
      </w:r>
      <w:r w:rsidR="00BD2E57" w:rsidRPr="00CD14C4">
        <w:rPr>
          <w:shd w:val="clear" w:color="auto" w:fill="FFFFFF"/>
        </w:rPr>
        <w:t xml:space="preserve">per vieną dieną mokiniui tenkančių ugdomųjų veiklų </w:t>
      </w:r>
      <w:r w:rsidR="00BD2E57" w:rsidRPr="00DC4B1D">
        <w:rPr>
          <w:color w:val="auto"/>
        </w:rPr>
        <w:t>apimtis</w:t>
      </w:r>
      <w:r w:rsidR="002273A4" w:rsidRPr="00CD14C4">
        <w:t xml:space="preserve"> neviršija</w:t>
      </w:r>
      <w:r w:rsidR="00E85A08" w:rsidRPr="00CD14C4">
        <w:t xml:space="preserve"> </w:t>
      </w:r>
      <w:r w:rsidR="005F329E" w:rsidRPr="00CD14C4">
        <w:t>pradiniame ugdyme – 6 pamokų,</w:t>
      </w:r>
      <w:r w:rsidR="00E85A08" w:rsidRPr="00CD14C4">
        <w:t xml:space="preserve"> </w:t>
      </w:r>
      <w:r w:rsidR="005F329E" w:rsidRPr="00CD14C4">
        <w:t>pagrindiniame ir viduriniame ugdyme – 7 pamokų.</w:t>
      </w:r>
    </w:p>
    <w:p w14:paraId="5BE46294" w14:textId="03AF2C1D" w:rsidR="00216FBA" w:rsidRPr="00C628B0" w:rsidRDefault="00636B31" w:rsidP="00DC4B1D">
      <w:pPr>
        <w:pStyle w:val="Pagrindinis"/>
        <w:autoSpaceDE w:val="0"/>
        <w:autoSpaceDN w:val="0"/>
        <w:adjustRightInd w:val="0"/>
        <w:spacing w:before="0" w:after="200"/>
        <w:rPr>
          <w:b/>
          <w:bCs/>
        </w:rPr>
      </w:pPr>
      <w:r>
        <w:rPr>
          <w:color w:val="auto"/>
        </w:rPr>
        <w:fldChar w:fldCharType="begin"/>
      </w:r>
      <w:r w:rsidR="00F82181">
        <w:rPr>
          <w:color w:val="auto"/>
        </w:rPr>
        <w:instrText>LISTNUM</w:instrText>
      </w:r>
      <w:r>
        <w:rPr>
          <w:color w:val="auto"/>
        </w:rPr>
        <w:instrText xml:space="preserve"> sar_A \l 1</w:instrText>
      </w:r>
      <w:r>
        <w:rPr>
          <w:color w:val="auto"/>
        </w:rPr>
        <w:fldChar w:fldCharType="separate"/>
      </w:r>
      <w:r>
        <w:rPr>
          <w:color w:val="auto"/>
        </w:rPr>
        <w:fldChar w:fldCharType="end"/>
      </w:r>
      <w:r>
        <w:rPr>
          <w:color w:val="auto"/>
        </w:rPr>
        <w:t xml:space="preserve"> </w:t>
      </w:r>
      <w:r w:rsidR="00EC7398" w:rsidRPr="00CD14C4">
        <w:t>U</w:t>
      </w:r>
      <w:r w:rsidR="00CD14C4">
        <w:t>g</w:t>
      </w:r>
      <w:r w:rsidR="00216FBA" w:rsidRPr="00CD14C4">
        <w:t xml:space="preserve">dymo savaitė yra 5 </w:t>
      </w:r>
      <w:r w:rsidR="00216FBA" w:rsidRPr="00DC4B1D">
        <w:rPr>
          <w:color w:val="auto"/>
        </w:rPr>
        <w:t>darbo</w:t>
      </w:r>
      <w:r w:rsidR="00216FBA" w:rsidRPr="00CD14C4">
        <w:t xml:space="preserve"> dienų mokymosi periodas, cikliškai besikartojantis ugdymo procese, išskyrus tuos atvejus, kai mokiniams </w:t>
      </w:r>
      <w:r w:rsidR="0050268A" w:rsidRPr="00CD14C4">
        <w:t>gimnazijos</w:t>
      </w:r>
      <w:r w:rsidR="00216FBA" w:rsidRPr="00CD14C4">
        <w:t xml:space="preserve"> vadovo įsakymu laisvomis nuo ugdymo </w:t>
      </w:r>
      <w:r w:rsidR="00216FBA" w:rsidRPr="00C628B0">
        <w:t xml:space="preserve">dienomis organizuojamas ugdymo procesas (vyksta į ekskursijas, išvykas ar vykdomos kitokios ugdymo veiklos). Šios ugdymo dienos yra įskaitomos į mokinio ugdymo dienų skaičių, nustatytą mokslo metams. </w:t>
      </w:r>
    </w:p>
    <w:p w14:paraId="63A6BD7A" w14:textId="030F3825" w:rsidR="00216FBA" w:rsidRPr="00525C33"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1</w:instrText>
      </w:r>
      <w:r>
        <w:rPr>
          <w:color w:val="auto"/>
        </w:rPr>
        <w:fldChar w:fldCharType="separate"/>
      </w:r>
      <w:r>
        <w:rPr>
          <w:color w:val="auto"/>
        </w:rPr>
        <w:fldChar w:fldCharType="end"/>
      </w:r>
      <w:r>
        <w:rPr>
          <w:color w:val="auto"/>
        </w:rPr>
        <w:t xml:space="preserve"> </w:t>
      </w:r>
      <w:r w:rsidR="00216FBA" w:rsidRPr="00525C33">
        <w:t xml:space="preserve">Kiekvienai klasei </w:t>
      </w:r>
      <w:r w:rsidR="00216FBA" w:rsidRPr="00DC4B1D">
        <w:rPr>
          <w:color w:val="auto"/>
        </w:rPr>
        <w:t>rengiamas</w:t>
      </w:r>
      <w:r w:rsidR="00216FBA" w:rsidRPr="00525C33">
        <w:t xml:space="preserve"> pamokų tvarkaraštis Bendrosioms programoms įgyvendinti. Jame numatoma klasei skirtų pamokų organizavimo seka per dieną, savaitę. Pamokų tvarkaraštis per mokslo metus gali būti pertvarkomas, atsižvelgiant į ugdymo procesui keliamus uždavinius.</w:t>
      </w:r>
    </w:p>
    <w:p w14:paraId="7221F291" w14:textId="29A740E2" w:rsidR="00016184" w:rsidRPr="00525C33" w:rsidRDefault="00636B31" w:rsidP="00DC4B1D">
      <w:pPr>
        <w:pStyle w:val="Pagrindinis"/>
        <w:autoSpaceDE w:val="0"/>
        <w:autoSpaceDN w:val="0"/>
        <w:adjustRightInd w:val="0"/>
        <w:spacing w:before="0" w:after="200"/>
      </w:pPr>
      <w:r>
        <w:rPr>
          <w:color w:val="auto"/>
        </w:rPr>
        <w:fldChar w:fldCharType="begin"/>
      </w:r>
      <w:r w:rsidR="00F82181">
        <w:rPr>
          <w:color w:val="auto"/>
        </w:rPr>
        <w:instrText>LISTNUM</w:instrText>
      </w:r>
      <w:r>
        <w:rPr>
          <w:color w:val="auto"/>
        </w:rPr>
        <w:instrText xml:space="preserve"> sar_A \l 1</w:instrText>
      </w:r>
      <w:r>
        <w:rPr>
          <w:color w:val="auto"/>
        </w:rPr>
        <w:fldChar w:fldCharType="separate"/>
      </w:r>
      <w:r>
        <w:rPr>
          <w:color w:val="auto"/>
        </w:rPr>
        <w:fldChar w:fldCharType="end"/>
      </w:r>
      <w:r>
        <w:rPr>
          <w:color w:val="auto"/>
        </w:rPr>
        <w:t xml:space="preserve"> </w:t>
      </w:r>
      <w:r w:rsidR="00216FBA" w:rsidRPr="00525C33">
        <w:t xml:space="preserve">Pagal poreikį pamokų tvarkaraštyje </w:t>
      </w:r>
      <w:r w:rsidR="00EA3F20">
        <w:t>galima numatyti</w:t>
      </w:r>
      <w:r w:rsidR="00216FBA" w:rsidRPr="00525C33">
        <w:t xml:space="preserve"> iš eilės, viena po kitos, dvi arba daugiau to paties dalyko pamokų</w:t>
      </w:r>
      <w:r w:rsidR="00BC5C86">
        <w:t>,</w:t>
      </w:r>
      <w:r w:rsidR="00A956A7">
        <w:t xml:space="preserve"> </w:t>
      </w:r>
      <w:r w:rsidR="00BC5C86">
        <w:t>neviršijant</w:t>
      </w:r>
      <w:r w:rsidR="00A956A7">
        <w:t xml:space="preserve"> </w:t>
      </w:r>
      <w:r w:rsidR="00BC5C86">
        <w:t xml:space="preserve">mokiniui </w:t>
      </w:r>
      <w:r w:rsidR="00016184">
        <w:t>tenkan</w:t>
      </w:r>
      <w:r w:rsidR="000E4B00">
        <w:t xml:space="preserve">čių </w:t>
      </w:r>
      <w:r w:rsidR="00BC5C86">
        <w:t>ugdomųjų veiklų apimties per</w:t>
      </w:r>
      <w:r w:rsidR="000E4B00">
        <w:t xml:space="preserve"> dieną</w:t>
      </w:r>
      <w:r w:rsidR="00216FBA" w:rsidRPr="00525C33">
        <w:t>.</w:t>
      </w:r>
    </w:p>
    <w:p w14:paraId="70EFBDE6" w14:textId="10C28C97" w:rsidR="00216FBA" w:rsidRPr="00525C33" w:rsidRDefault="00F82181" w:rsidP="00636B3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216FBA" w:rsidRPr="00525C33">
        <w:t>Mokiniams, besimokantiems pagal pradinio ir pagrindinio ugdymo programas, sudarant tvarkaraštį nepaliekama pamokos trukmės laiko tarpų tarp pamokų</w:t>
      </w:r>
      <w:r w:rsidR="004600B3" w:rsidRPr="00525C33">
        <w:t>.</w:t>
      </w:r>
      <w:r w:rsidR="00216FBA" w:rsidRPr="00525C33">
        <w:t xml:space="preserve"> </w:t>
      </w:r>
    </w:p>
    <w:p w14:paraId="3855070F" w14:textId="770F55AE" w:rsidR="00216FBA" w:rsidRPr="00525C33" w:rsidRDefault="00F82181" w:rsidP="00DC4B1D">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4600B3" w:rsidRPr="00525C33">
        <w:t>Gimnazija</w:t>
      </w:r>
      <w:r w:rsidR="00216FBA" w:rsidRPr="00525C33">
        <w:t xml:space="preserve"> </w:t>
      </w:r>
      <w:r w:rsidR="00216FBA" w:rsidRPr="00DC4B1D">
        <w:rPr>
          <w:color w:val="auto"/>
        </w:rPr>
        <w:t>užtikrina</w:t>
      </w:r>
      <w:r w:rsidR="00216FBA" w:rsidRPr="00525C33">
        <w:t>, kad per mokslo metus ugdymo procese būtų organizuojamas Bendruosiuose ugdymo planuose nustatytas pamokų skaičius.</w:t>
      </w:r>
    </w:p>
    <w:p w14:paraId="30FC9082" w14:textId="64AF70F4" w:rsidR="00216FBA" w:rsidRPr="00525C33" w:rsidRDefault="00F82181" w:rsidP="00DC4B1D">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216FBA" w:rsidRPr="00525C33">
        <w:t xml:space="preserve">Intensyvinant tam tikrų dalykų mokymą, pamokų, organizuojamų per savaitę, skaičius gali skirtis nuo Bendruosiuose ugdymo planuose numatyto skaičiaus, tačiau metinis pamokų skaičius </w:t>
      </w:r>
      <w:r w:rsidR="004600B3" w:rsidRPr="00525C33">
        <w:t>išlaikomas</w:t>
      </w:r>
      <w:r w:rsidR="00216FBA" w:rsidRPr="00525C33">
        <w:t>.</w:t>
      </w:r>
    </w:p>
    <w:p w14:paraId="64409EB2" w14:textId="18BEA43D" w:rsidR="00216FBA" w:rsidRPr="00525C33" w:rsidRDefault="00F82181" w:rsidP="00DC4B1D">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216FBA" w:rsidRPr="00525C33">
        <w:t xml:space="preserve">Reguliuodama mokinių mokymosi krūvius, </w:t>
      </w:r>
      <w:r w:rsidR="004600B3" w:rsidRPr="00525C33">
        <w:t>gimnazi</w:t>
      </w:r>
      <w:r w:rsidR="0062488D" w:rsidRPr="00525C33">
        <w:t>ja</w:t>
      </w:r>
      <w:r w:rsidR="004600B3" w:rsidRPr="00525C33">
        <w:t>:</w:t>
      </w:r>
    </w:p>
    <w:p w14:paraId="663DCD6C" w14:textId="22224BB2" w:rsidR="00354804" w:rsidRPr="00525C33" w:rsidRDefault="00F82181" w:rsidP="00DC4B1D">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354804" w:rsidRPr="00525C33">
        <w:t xml:space="preserve">paskiria asmenį </w:t>
      </w:r>
      <w:r w:rsidR="005320DA" w:rsidRPr="00525C33">
        <w:t xml:space="preserve">planuoti ir stebėti, kaip paskirstomas mokinių mokymosi krūvis mokykloje, namuose ir atsiskaitomųjų darbų </w:t>
      </w:r>
      <w:r w:rsidR="005F4D3A">
        <w:t>dažnumą</w:t>
      </w:r>
      <w:r w:rsidR="008D6772" w:rsidRPr="00525C33">
        <w:t>;</w:t>
      </w:r>
    </w:p>
    <w:p w14:paraId="5789330F" w14:textId="4532AFAA" w:rsidR="008D6772" w:rsidRPr="00CD09AF" w:rsidRDefault="002915D0" w:rsidP="00DC4B1D">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62488D" w:rsidRPr="00CD09AF">
        <w:t>m</w:t>
      </w:r>
      <w:r w:rsidR="003C0D67" w:rsidRPr="00CD09AF">
        <w:t>okinių mokymosi krūviai reguliuojami laikantis „</w:t>
      </w:r>
      <w:r w:rsidR="00552375" w:rsidRPr="00CD09AF">
        <w:t>Mokinių mok</w:t>
      </w:r>
      <w:r w:rsidR="0062488D" w:rsidRPr="00CD09AF">
        <w:t>y</w:t>
      </w:r>
      <w:r w:rsidR="00552375" w:rsidRPr="00CD09AF">
        <w:t>mo(</w:t>
      </w:r>
      <w:proofErr w:type="spellStart"/>
      <w:r w:rsidR="00552375" w:rsidRPr="00CD09AF">
        <w:t>si</w:t>
      </w:r>
      <w:proofErr w:type="spellEnd"/>
      <w:r w:rsidR="00552375" w:rsidRPr="00CD09AF">
        <w:t>) krūvi</w:t>
      </w:r>
      <w:r w:rsidR="007B2781" w:rsidRPr="00CD09AF">
        <w:t>ų reguliavimo tvarka“ (</w:t>
      </w:r>
      <w:r w:rsidR="005F4D3A" w:rsidRPr="00CD09AF">
        <w:t xml:space="preserve">patvirtinta </w:t>
      </w:r>
      <w:r w:rsidR="004C0994" w:rsidRPr="00CD09AF">
        <w:t>2025-07-03 d</w:t>
      </w:r>
      <w:r w:rsidR="007B2781" w:rsidRPr="00CD09AF">
        <w:t>irektoriaus įsakym</w:t>
      </w:r>
      <w:r w:rsidR="004C0994" w:rsidRPr="00CD09AF">
        <w:t xml:space="preserve">u </w:t>
      </w:r>
      <w:r w:rsidR="00CD09AF" w:rsidRPr="00CD09AF">
        <w:t>Nr. VK-232</w:t>
      </w:r>
      <w:r w:rsidR="00567F71" w:rsidRPr="00CD09AF">
        <w:t>);</w:t>
      </w:r>
    </w:p>
    <w:p w14:paraId="610F3EB7" w14:textId="2AC60464" w:rsidR="00147B3F" w:rsidRDefault="004805F1" w:rsidP="00636B3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sidR="00F82181">
        <w:rPr>
          <w:color w:val="auto"/>
        </w:rPr>
        <w:t xml:space="preserve"> </w:t>
      </w:r>
      <w:r w:rsidR="005C56C3" w:rsidRPr="00525C33">
        <w:t xml:space="preserve">1–4 ir 5–8 </w:t>
      </w:r>
      <w:r w:rsidR="00D335B0" w:rsidRPr="00525C33">
        <w:t>bei IG</w:t>
      </w:r>
      <w:r w:rsidR="00F43C24" w:rsidRPr="00525C33">
        <w:t>–IIG</w:t>
      </w:r>
      <w:r w:rsidR="00D335B0" w:rsidRPr="00525C33">
        <w:t xml:space="preserve"> klasių m</w:t>
      </w:r>
      <w:r w:rsidR="00216FBA" w:rsidRPr="00525C33">
        <w:t>okiniams</w:t>
      </w:r>
      <w:r w:rsidR="008D7028">
        <w:t xml:space="preserve"> </w:t>
      </w:r>
      <w:r w:rsidR="00216FBA" w:rsidRPr="00525C33">
        <w:t>teikiamos</w:t>
      </w:r>
      <w:r w:rsidR="00D335B0" w:rsidRPr="00525C33">
        <w:t xml:space="preserve"> lietuvių kalbos ir literatūros</w:t>
      </w:r>
      <w:r w:rsidR="003D644D">
        <w:t xml:space="preserve">, </w:t>
      </w:r>
      <w:r w:rsidR="00346DF5">
        <w:t>u</w:t>
      </w:r>
      <w:r w:rsidR="00847658">
        <w:t>ž</w:t>
      </w:r>
      <w:r w:rsidR="00346DF5">
        <w:t>sienio kalbos (pirmos), užsienio kalbos (antros),</w:t>
      </w:r>
      <w:r w:rsidR="00F55F8A">
        <w:t xml:space="preserve"> </w:t>
      </w:r>
      <w:r w:rsidR="00D335B0" w:rsidRPr="00525C33">
        <w:t>matematikos</w:t>
      </w:r>
      <w:r w:rsidR="00F55F8A">
        <w:t xml:space="preserve">, informatikos, gamtos mokslų, </w:t>
      </w:r>
      <w:r w:rsidR="007240AA">
        <w:t>biologijos, chemijos, fizikos, istorijos ir geografijos</w:t>
      </w:r>
      <w:r w:rsidR="00F43C24" w:rsidRPr="00525C33">
        <w:t xml:space="preserve"> </w:t>
      </w:r>
      <w:r w:rsidR="00216FBA" w:rsidRPr="00525C33">
        <w:t>konsultacijos.</w:t>
      </w:r>
    </w:p>
    <w:p w14:paraId="6D942768" w14:textId="0C488623" w:rsidR="00434447" w:rsidRPr="00F73B69" w:rsidRDefault="002915D0" w:rsidP="00636B3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sidR="00F82181">
        <w:rPr>
          <w:color w:val="auto"/>
        </w:rPr>
        <w:t xml:space="preserve"> </w:t>
      </w:r>
      <w:r w:rsidR="00F43C24" w:rsidRPr="00147B3F">
        <w:t>Gimnazija</w:t>
      </w:r>
      <w:r w:rsidR="00216FBA" w:rsidRPr="00147B3F">
        <w:t xml:space="preserve"> sudaro individualų ugdymo planą mokini</w:t>
      </w:r>
      <w:r w:rsidR="00434447" w:rsidRPr="00147B3F">
        <w:t>ams</w:t>
      </w:r>
      <w:r w:rsidR="00216FBA" w:rsidRPr="00147B3F">
        <w:t>, kuris:</w:t>
      </w:r>
    </w:p>
    <w:p w14:paraId="05EF9515" w14:textId="0AD717B9" w:rsidR="009B366C" w:rsidRPr="00525C33" w:rsidRDefault="008C0644" w:rsidP="00636B3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216FBA" w:rsidRPr="00525C33">
        <w:t>mokosi pagal vidurinio ugdymo programą</w:t>
      </w:r>
      <w:r w:rsidR="00434447" w:rsidRPr="00525C33">
        <w:t xml:space="preserve"> (patvirtinta 202</w:t>
      </w:r>
      <w:r w:rsidR="003A7B54">
        <w:t>6-</w:t>
      </w:r>
      <w:r w:rsidR="00920DB2">
        <w:t>04-21</w:t>
      </w:r>
      <w:r w:rsidR="00DC4D1B" w:rsidRPr="00525C33">
        <w:t xml:space="preserve"> </w:t>
      </w:r>
      <w:r w:rsidR="0067286C">
        <w:t>d</w:t>
      </w:r>
      <w:r w:rsidR="00434447" w:rsidRPr="00525C33">
        <w:t>irektoriaus įsakymu</w:t>
      </w:r>
      <w:r w:rsidR="0067286C">
        <w:t xml:space="preserve"> Nr.</w:t>
      </w:r>
      <w:r w:rsidR="00DC4D1B" w:rsidRPr="00525C33">
        <w:t xml:space="preserve"> VK-</w:t>
      </w:r>
      <w:r w:rsidR="00965D7C" w:rsidRPr="00525C33">
        <w:t>1</w:t>
      </w:r>
      <w:r w:rsidR="00920DB2">
        <w:t>45</w:t>
      </w:r>
      <w:r w:rsidR="00965D7C" w:rsidRPr="00525C33">
        <w:t>)</w:t>
      </w:r>
      <w:r w:rsidR="00216FBA" w:rsidRPr="00525C33">
        <w:t>;</w:t>
      </w:r>
    </w:p>
    <w:p w14:paraId="75AA6980" w14:textId="2BFCD442" w:rsidR="009B366C" w:rsidRPr="00525C33" w:rsidRDefault="002915D0" w:rsidP="00636B3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F82181">
        <w:rPr>
          <w:color w:val="auto"/>
        </w:rPr>
        <w:t xml:space="preserve"> </w:t>
      </w:r>
      <w:r w:rsidR="00216FBA" w:rsidRPr="00525C33">
        <w:t xml:space="preserve">atvykęs arba grįžęs iš užsienio; </w:t>
      </w:r>
    </w:p>
    <w:p w14:paraId="2CCF18E5" w14:textId="6EB3544E" w:rsidR="004234F7" w:rsidRPr="00525C33" w:rsidRDefault="002915D0" w:rsidP="00636B3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F82181">
        <w:rPr>
          <w:color w:val="auto"/>
        </w:rPr>
        <w:t xml:space="preserve"> </w:t>
      </w:r>
      <w:r w:rsidR="00216FBA" w:rsidRPr="00525C33">
        <w:t>mokomas namuose pagal gydytojų konsultacinės komisijos rekomendacijas;</w:t>
      </w:r>
    </w:p>
    <w:p w14:paraId="52997ADF" w14:textId="2C669D24" w:rsidR="00216FBA" w:rsidRPr="00525C33" w:rsidRDefault="002915D0" w:rsidP="00636B3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F82181">
        <w:rPr>
          <w:color w:val="auto"/>
        </w:rPr>
        <w:t xml:space="preserve"> </w:t>
      </w:r>
      <w:r w:rsidR="00216FBA" w:rsidRPr="00525C33">
        <w:t>turi specialiųjų ugdymosi poreikių</w:t>
      </w:r>
      <w:r w:rsidR="00EA530D" w:rsidRPr="00525C33">
        <w:t>.</w:t>
      </w:r>
    </w:p>
    <w:p w14:paraId="704671AB" w14:textId="0A49785C" w:rsidR="00E32F93" w:rsidRPr="00525C33" w:rsidRDefault="002915D0" w:rsidP="00636B3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sidR="00F82181">
        <w:rPr>
          <w:color w:val="auto"/>
        </w:rPr>
        <w:t xml:space="preserve"> </w:t>
      </w:r>
      <w:r w:rsidR="00216FBA" w:rsidRPr="00525C33">
        <w:t>Siekiant užtikrinti daugiau pasirinkimo galimybių mokiniams, klasės</w:t>
      </w:r>
      <w:r w:rsidR="001979B0" w:rsidRPr="00525C33">
        <w:t xml:space="preserve"> gimnazijoje</w:t>
      </w:r>
      <w:r w:rsidR="00216FBA" w:rsidRPr="00525C33">
        <w:t xml:space="preserve"> dalijamos į laikinai sudarytas mokinių grupes pasirinktam dalykui mokytis</w:t>
      </w:r>
      <w:r w:rsidR="00A13A01" w:rsidRPr="00525C33">
        <w:t xml:space="preserve"> </w:t>
      </w:r>
      <w:r w:rsidR="00216FBA" w:rsidRPr="00525C33">
        <w:t>(toliau – laikinoji grupė). Minimal</w:t>
      </w:r>
      <w:r w:rsidR="00EA530D" w:rsidRPr="00525C33">
        <w:t>us</w:t>
      </w:r>
      <w:r w:rsidR="00216FBA" w:rsidRPr="00525C33">
        <w:t xml:space="preserve"> mokinių skaiči</w:t>
      </w:r>
      <w:r w:rsidR="00EA530D" w:rsidRPr="00525C33">
        <w:t>us</w:t>
      </w:r>
      <w:r w:rsidR="00216FBA" w:rsidRPr="00525C33">
        <w:t xml:space="preserve"> laikinojoje grupėje </w:t>
      </w:r>
      <w:r w:rsidR="00DC4B1D">
        <w:t>–</w:t>
      </w:r>
      <w:r w:rsidR="00EA530D" w:rsidRPr="00525C33">
        <w:t xml:space="preserve"> 8 </w:t>
      </w:r>
      <w:r w:rsidR="00EA530D" w:rsidRPr="009770E6">
        <w:t>mokiniai (</w:t>
      </w:r>
      <w:r w:rsidR="002B5214" w:rsidRPr="009770E6">
        <w:t xml:space="preserve">Gimnazijos tarybos </w:t>
      </w:r>
      <w:r w:rsidR="008C51FE" w:rsidRPr="009770E6">
        <w:t>20</w:t>
      </w:r>
      <w:r w:rsidR="002B5214" w:rsidRPr="009770E6">
        <w:t>2</w:t>
      </w:r>
      <w:r w:rsidR="00655BF1">
        <w:t>6</w:t>
      </w:r>
      <w:r w:rsidR="002B5214" w:rsidRPr="009770E6">
        <w:t>-06-</w:t>
      </w:r>
      <w:r w:rsidR="003E2C75">
        <w:t>11</w:t>
      </w:r>
      <w:r w:rsidR="002B5214" w:rsidRPr="009770E6">
        <w:t xml:space="preserve"> posėdžio protokolas Nr. M</w:t>
      </w:r>
      <w:r w:rsidR="009770E6" w:rsidRPr="009770E6">
        <w:t>1-</w:t>
      </w:r>
      <w:r w:rsidR="003E2C75">
        <w:t>6</w:t>
      </w:r>
      <w:r w:rsidR="00EA530D" w:rsidRPr="009770E6">
        <w:t>)</w:t>
      </w:r>
      <w:r w:rsidR="00337D70" w:rsidRPr="009770E6">
        <w:t>.</w:t>
      </w:r>
      <w:r w:rsidR="00216FBA" w:rsidRPr="00525C33">
        <w:t xml:space="preserve"> Laikinosios grupės</w:t>
      </w:r>
      <w:r w:rsidR="00337D70" w:rsidRPr="00525C33">
        <w:t xml:space="preserve"> </w:t>
      </w:r>
      <w:r w:rsidR="00216FBA" w:rsidRPr="00525C33">
        <w:t>sudaromos:</w:t>
      </w:r>
    </w:p>
    <w:p w14:paraId="3212B9D7" w14:textId="4A62F8CD" w:rsidR="00216FBA" w:rsidRPr="00525C33" w:rsidRDefault="002915D0" w:rsidP="00636B3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67501F">
        <w:rPr>
          <w:color w:val="auto"/>
        </w:rPr>
        <w:t xml:space="preserve"> </w:t>
      </w:r>
      <w:r w:rsidR="00216FBA" w:rsidRPr="00525C33">
        <w:t>doriniam ugdymui, jeigu tos pačios klasės mokiniai renkasi tikybą arba etiką</w:t>
      </w:r>
      <w:r w:rsidR="00A72829" w:rsidRPr="00525C33">
        <w:t>:</w:t>
      </w:r>
      <w:r w:rsidR="00216FBA" w:rsidRPr="00525C33">
        <w:t xml:space="preserve"> </w:t>
      </w:r>
    </w:p>
    <w:p w14:paraId="069F6C4A" w14:textId="5B1EDB4D" w:rsidR="00FE3EE4" w:rsidRPr="00525C33" w:rsidRDefault="002915D0" w:rsidP="00636B3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FE3EE4" w:rsidRPr="00525C33">
        <w:t>j</w:t>
      </w:r>
      <w:r w:rsidR="00CE0DE7" w:rsidRPr="00525C33">
        <w:t>ungiant 1 ir 2 klas</w:t>
      </w:r>
      <w:r w:rsidR="001B0D2C" w:rsidRPr="00525C33">
        <w:t>e</w:t>
      </w:r>
      <w:r w:rsidR="00CE0DE7" w:rsidRPr="00525C33">
        <w:t>s mokyti etikos ir tikybos</w:t>
      </w:r>
      <w:r w:rsidR="00FE3EE4" w:rsidRPr="00525C33">
        <w:t>;</w:t>
      </w:r>
    </w:p>
    <w:p w14:paraId="762F773E" w14:textId="478E7125" w:rsidR="00FE3EE4" w:rsidRPr="00525C33" w:rsidRDefault="002915D0" w:rsidP="00636B3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FE3EE4" w:rsidRPr="00525C33">
        <w:t>jungiant 3 ir 4 klases mokyti etikos ir tikybos;</w:t>
      </w:r>
    </w:p>
    <w:p w14:paraId="7718067F" w14:textId="3E976AB7" w:rsidR="00610CD8" w:rsidRPr="00525C33" w:rsidRDefault="002915D0" w:rsidP="00636B3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610CD8" w:rsidRPr="00525C33">
        <w:t xml:space="preserve">jungiant </w:t>
      </w:r>
      <w:r w:rsidR="00C41024">
        <w:t>6</w:t>
      </w:r>
      <w:r w:rsidR="00610CD8" w:rsidRPr="00525C33">
        <w:t xml:space="preserve"> ir </w:t>
      </w:r>
      <w:r w:rsidR="00C41024">
        <w:t>7</w:t>
      </w:r>
      <w:r w:rsidR="00610CD8" w:rsidRPr="00525C33">
        <w:t xml:space="preserve"> klases mokyti</w:t>
      </w:r>
      <w:r w:rsidR="00C41024">
        <w:t xml:space="preserve"> </w:t>
      </w:r>
      <w:r w:rsidR="00610CD8" w:rsidRPr="00525C33">
        <w:t>tikybos;</w:t>
      </w:r>
    </w:p>
    <w:p w14:paraId="2A00D607" w14:textId="51E5B2E4" w:rsidR="007F2F2A" w:rsidRPr="00525C33" w:rsidRDefault="002915D0" w:rsidP="00636B3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7F2F2A" w:rsidRPr="00525C33">
        <w:t xml:space="preserve">jungiant </w:t>
      </w:r>
      <w:r w:rsidR="004D5BCA">
        <w:t>8</w:t>
      </w:r>
      <w:r w:rsidR="002A59F8">
        <w:t>,</w:t>
      </w:r>
      <w:r w:rsidR="007F2F2A" w:rsidRPr="00525C33">
        <w:t xml:space="preserve"> </w:t>
      </w:r>
      <w:r w:rsidR="004D5BCA">
        <w:t>IG ir IIG</w:t>
      </w:r>
      <w:r w:rsidR="007F2F2A" w:rsidRPr="00525C33">
        <w:t xml:space="preserve"> klases mokyti</w:t>
      </w:r>
      <w:r w:rsidR="004D5BCA">
        <w:t xml:space="preserve"> </w:t>
      </w:r>
      <w:r w:rsidR="007F2F2A" w:rsidRPr="00525C33">
        <w:t>tikybos;</w:t>
      </w:r>
    </w:p>
    <w:p w14:paraId="1100614F" w14:textId="387E9B49" w:rsidR="001B0D2C" w:rsidRDefault="002915D0" w:rsidP="00636B3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1C5666" w:rsidRPr="00525C33">
        <w:t xml:space="preserve">iš </w:t>
      </w:r>
      <w:r w:rsidR="00BD5719">
        <w:t>6</w:t>
      </w:r>
      <w:r w:rsidR="001B0D2C" w:rsidRPr="00525C33">
        <w:t xml:space="preserve"> klas</w:t>
      </w:r>
      <w:r w:rsidR="001C5666" w:rsidRPr="00525C33">
        <w:t>ė</w:t>
      </w:r>
      <w:r w:rsidR="001B0D2C" w:rsidRPr="00525C33">
        <w:t>s mokyti etikos</w:t>
      </w:r>
      <w:r w:rsidR="001C5666" w:rsidRPr="00525C33">
        <w:t>;</w:t>
      </w:r>
    </w:p>
    <w:p w14:paraId="4D30AACF" w14:textId="6C181BFB" w:rsidR="00BD5719" w:rsidRPr="00525C33" w:rsidRDefault="002915D0" w:rsidP="00636B3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BD5719" w:rsidRPr="00525C33">
        <w:t xml:space="preserve">iš </w:t>
      </w:r>
      <w:r w:rsidR="00BD5719">
        <w:t>7</w:t>
      </w:r>
      <w:r w:rsidR="00BD5719" w:rsidRPr="00525C33">
        <w:t xml:space="preserve"> klasės mokyti etikos;</w:t>
      </w:r>
    </w:p>
    <w:p w14:paraId="5F15B33F" w14:textId="73F64B91" w:rsidR="00BD5719" w:rsidRPr="00525C33" w:rsidRDefault="002915D0" w:rsidP="00636B3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BD5719" w:rsidRPr="00525C33">
        <w:t xml:space="preserve">iš </w:t>
      </w:r>
      <w:r w:rsidR="00586514">
        <w:t>8</w:t>
      </w:r>
      <w:r w:rsidR="00BD5719" w:rsidRPr="00525C33">
        <w:t xml:space="preserve"> klasės mokyti etikos;</w:t>
      </w:r>
    </w:p>
    <w:p w14:paraId="4F3F5F1D" w14:textId="4ABDDC5B" w:rsidR="00BD5719" w:rsidRPr="00586514" w:rsidRDefault="002915D0" w:rsidP="00636B3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BD5719" w:rsidRPr="00586514">
        <w:t xml:space="preserve">iš </w:t>
      </w:r>
      <w:r w:rsidR="00586514" w:rsidRPr="00586514">
        <w:t>IG</w:t>
      </w:r>
      <w:r w:rsidR="00BD5719" w:rsidRPr="00586514">
        <w:t xml:space="preserve"> klasės mokyti etikos;</w:t>
      </w:r>
    </w:p>
    <w:p w14:paraId="7082735C" w14:textId="70BB7170" w:rsidR="00466850" w:rsidRPr="00525C33" w:rsidRDefault="002915D0" w:rsidP="00636B3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466850" w:rsidRPr="00525C33">
        <w:t>iš I</w:t>
      </w:r>
      <w:r w:rsidR="00BA7821" w:rsidRPr="00525C33">
        <w:t>I</w:t>
      </w:r>
      <w:r w:rsidR="00466850" w:rsidRPr="00525C33">
        <w:t>G klasės mokyti etikos;</w:t>
      </w:r>
    </w:p>
    <w:p w14:paraId="2C1387AB" w14:textId="0CAA4AC1" w:rsidR="00894954" w:rsidRPr="00525C33" w:rsidRDefault="002915D0" w:rsidP="00636B3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216FBA" w:rsidRPr="00525C33">
        <w:t>informatikos</w:t>
      </w:r>
      <w:r w:rsidR="00401D8B" w:rsidRPr="00525C33">
        <w:t>,</w:t>
      </w:r>
      <w:r w:rsidR="00ED698A" w:rsidRPr="00525C33">
        <w:t xml:space="preserve"> technologij</w:t>
      </w:r>
      <w:r w:rsidR="00401D8B" w:rsidRPr="00525C33">
        <w:t>ų dalykams mokyti,</w:t>
      </w:r>
      <w:r w:rsidR="00216FBA" w:rsidRPr="00525C33">
        <w:t xml:space="preserve"> atsižvelgiant į darbo vietų </w:t>
      </w:r>
      <w:r w:rsidR="00ED698A" w:rsidRPr="00525C33">
        <w:t xml:space="preserve">skaičių </w:t>
      </w:r>
      <w:r w:rsidR="00216FBA" w:rsidRPr="00525C33">
        <w:t>kabinetuose</w:t>
      </w:r>
      <w:r w:rsidR="00894954" w:rsidRPr="00525C33">
        <w:t>:</w:t>
      </w:r>
    </w:p>
    <w:p w14:paraId="68AE6402" w14:textId="005CE03E" w:rsidR="00CE24DD"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CE24DD" w:rsidRPr="00525C33">
        <w:t>d</w:t>
      </w:r>
      <w:r w:rsidR="00FD50A1" w:rsidRPr="00525C33">
        <w:t xml:space="preserve">alinant </w:t>
      </w:r>
      <w:r w:rsidR="00E657AE">
        <w:t>5</w:t>
      </w:r>
      <w:r w:rsidR="00FD50A1" w:rsidRPr="00525C33">
        <w:t xml:space="preserve"> klasę į dvi grupes</w:t>
      </w:r>
      <w:r w:rsidR="00CE24DD" w:rsidRPr="00525C33">
        <w:t>;</w:t>
      </w:r>
    </w:p>
    <w:p w14:paraId="101EECF0" w14:textId="63F8B69D" w:rsidR="0054151D"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CE24DD" w:rsidRPr="00525C33">
        <w:t xml:space="preserve">dalinant </w:t>
      </w:r>
      <w:r w:rsidR="00E657AE">
        <w:t>8</w:t>
      </w:r>
      <w:r w:rsidR="00CE24DD" w:rsidRPr="00525C33">
        <w:t xml:space="preserve"> klasę į dvi grupes</w:t>
      </w:r>
      <w:r w:rsidR="0054151D" w:rsidRPr="00525C33">
        <w:t>;</w:t>
      </w:r>
    </w:p>
    <w:p w14:paraId="130CA435" w14:textId="0E492472" w:rsidR="00BE052C"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BE052C" w:rsidRPr="00525C33">
        <w:t xml:space="preserve">užsienio kalbai mokyti, jeigu tos pačios klasės mokiniai renkasi </w:t>
      </w:r>
      <w:r w:rsidR="00590AA4" w:rsidRPr="00525C33">
        <w:t xml:space="preserve">skirtingas </w:t>
      </w:r>
      <w:r w:rsidR="00E15BEC" w:rsidRPr="00525C33">
        <w:t>antrąsias</w:t>
      </w:r>
      <w:r w:rsidR="00590AA4" w:rsidRPr="00525C33">
        <w:t xml:space="preserve"> užsienio kalbas:</w:t>
      </w:r>
    </w:p>
    <w:p w14:paraId="6A9BB874" w14:textId="67AE1E66" w:rsidR="00590AA4"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463A29">
        <w:t>ispanų</w:t>
      </w:r>
      <w:r w:rsidR="00CF166F" w:rsidRPr="00525C33">
        <w:t xml:space="preserve"> kalbai ir vokiečių kalbai </w:t>
      </w:r>
      <w:r w:rsidR="000B20C0" w:rsidRPr="00525C33">
        <w:t>6 klasėje;</w:t>
      </w:r>
    </w:p>
    <w:p w14:paraId="29DBCBA9" w14:textId="6F30DDC8" w:rsidR="000B20C0"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0B20C0" w:rsidRPr="00525C33">
        <w:t>rusų kalbai ir vokiečių kalbai 7 klasėje;</w:t>
      </w:r>
    </w:p>
    <w:p w14:paraId="4B267277" w14:textId="2441BE04" w:rsidR="000B20C0"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0B20C0" w:rsidRPr="00525C33">
        <w:t>rusų kalbai ir vokiečių kalbai 8 klasėje;</w:t>
      </w:r>
    </w:p>
    <w:p w14:paraId="1B54AFD5" w14:textId="0D6203D2" w:rsidR="000B20C0"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0B20C0" w:rsidRPr="00525C33">
        <w:t>rusų kalbai ir vokiečių kalbai IG klasėje;</w:t>
      </w:r>
    </w:p>
    <w:p w14:paraId="354DE26F" w14:textId="1C599930" w:rsidR="000B20C0"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0B20C0" w:rsidRPr="00525C33">
        <w:t>rusų kalbai ir vokiečių kalbai IIG klasėje</w:t>
      </w:r>
      <w:r w:rsidR="00BE2962" w:rsidRPr="00525C33">
        <w:t>.</w:t>
      </w:r>
    </w:p>
    <w:p w14:paraId="48BC225D" w14:textId="4CD0AA73" w:rsidR="00216FBA" w:rsidRPr="00525C33" w:rsidRDefault="00F82181"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216FBA" w:rsidRPr="00525C33">
        <w:t xml:space="preserve">Bendruosiuose ugdymo planuose nustatytos mokinių mokymosi poreikiams tenkinti ir mokymosi pagalbai teikti papildomos pamokos skiriamos: </w:t>
      </w:r>
    </w:p>
    <w:p w14:paraId="18E46B28" w14:textId="348519BA" w:rsidR="008F3102"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737B7" w:rsidRPr="00525C33">
        <w:t>m</w:t>
      </w:r>
      <w:r w:rsidR="00BD408B" w:rsidRPr="00525C33">
        <w:t xml:space="preserve">okymosi pagalbai teikti </w:t>
      </w:r>
      <w:r w:rsidR="009737B7" w:rsidRPr="00525C33">
        <w:t xml:space="preserve">1 – 4 klasėse </w:t>
      </w:r>
      <w:r w:rsidR="008B57D2" w:rsidRPr="00525C33">
        <w:t>(</w:t>
      </w:r>
      <w:r w:rsidR="009737B7" w:rsidRPr="00525C33">
        <w:t xml:space="preserve">po 1 savaitinę </w:t>
      </w:r>
      <w:r w:rsidR="008B57D2" w:rsidRPr="00525C33">
        <w:t>valandą)</w:t>
      </w:r>
      <w:r w:rsidR="009737B7" w:rsidRPr="00525C33">
        <w:t>;</w:t>
      </w:r>
    </w:p>
    <w:p w14:paraId="31329959" w14:textId="7C1A0741" w:rsidR="001F6703"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1F6703">
        <w:t xml:space="preserve">mokymosi pagalbai teikti </w:t>
      </w:r>
      <w:r w:rsidR="00E91321">
        <w:t xml:space="preserve">2(K) ir 3(K) </w:t>
      </w:r>
      <w:r w:rsidR="00116253">
        <w:t>(</w:t>
      </w:r>
      <w:r w:rsidR="00CE5CBF">
        <w:t xml:space="preserve">1 savaitinė </w:t>
      </w:r>
      <w:r w:rsidR="007B4B4A">
        <w:t>valanda</w:t>
      </w:r>
      <w:r w:rsidR="00116253">
        <w:t>)</w:t>
      </w:r>
      <w:r w:rsidR="00CE5CBF">
        <w:t>;</w:t>
      </w:r>
    </w:p>
    <w:p w14:paraId="03204611" w14:textId="67E9977E" w:rsidR="00CE5CBF"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CE5CBF">
        <w:t>mokymosi pagalbai teikti 2(</w:t>
      </w:r>
      <w:r w:rsidR="003972BE">
        <w:t>S</w:t>
      </w:r>
      <w:r w:rsidR="00CE5CBF">
        <w:t xml:space="preserve">) ir </w:t>
      </w:r>
      <w:r w:rsidR="003972BE">
        <w:t>4</w:t>
      </w:r>
      <w:r w:rsidR="00CE5CBF">
        <w:t>(</w:t>
      </w:r>
      <w:r w:rsidR="003972BE">
        <w:t>S</w:t>
      </w:r>
      <w:r w:rsidR="00CE5CBF">
        <w:t xml:space="preserve">) </w:t>
      </w:r>
      <w:r w:rsidR="00116253">
        <w:t>(</w:t>
      </w:r>
      <w:r w:rsidR="00CE5CBF">
        <w:t xml:space="preserve">1 savaitinė </w:t>
      </w:r>
      <w:r w:rsidR="007B4B4A">
        <w:t>valanda</w:t>
      </w:r>
      <w:r w:rsidR="00116253">
        <w:t>)</w:t>
      </w:r>
      <w:r w:rsidR="00CE5CBF">
        <w:t>;</w:t>
      </w:r>
    </w:p>
    <w:p w14:paraId="0FE678AD" w14:textId="7C7F323E" w:rsidR="00683EA6"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683EA6" w:rsidRPr="00525C33">
        <w:t xml:space="preserve">lietuvių kalbos ir literatūros </w:t>
      </w:r>
      <w:r w:rsidR="009737B7" w:rsidRPr="00525C33">
        <w:t xml:space="preserve">mokymosi pagalbai teikti </w:t>
      </w:r>
      <w:r w:rsidR="00683EA6" w:rsidRPr="00525C33">
        <w:t>5 – 8 ir IG – IIG klasėse</w:t>
      </w:r>
      <w:r w:rsidR="008B57D2" w:rsidRPr="00525C33">
        <w:t xml:space="preserve"> (</w:t>
      </w:r>
      <w:r w:rsidR="007B4B4A">
        <w:t>2</w:t>
      </w:r>
      <w:r w:rsidR="008B57D2" w:rsidRPr="00525C33">
        <w:t xml:space="preserve"> savaitin</w:t>
      </w:r>
      <w:r w:rsidR="007B4B4A">
        <w:t>ės</w:t>
      </w:r>
      <w:r w:rsidR="008B57D2" w:rsidRPr="00525C33">
        <w:t xml:space="preserve"> valand</w:t>
      </w:r>
      <w:r w:rsidR="007B4B4A">
        <w:t>os</w:t>
      </w:r>
      <w:r w:rsidR="008B57D2" w:rsidRPr="00525C33">
        <w:t>)</w:t>
      </w:r>
      <w:r w:rsidR="00683EA6" w:rsidRPr="00525C33">
        <w:t>;</w:t>
      </w:r>
    </w:p>
    <w:p w14:paraId="009235E8" w14:textId="1E51DCE5" w:rsidR="00763E60"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763E60">
        <w:t>užsienio kalbos (pirmosios</w:t>
      </w:r>
      <w:r w:rsidR="00116253">
        <w:t>, anglų) (2 savaitinės valandos)</w:t>
      </w:r>
      <w:r w:rsidR="00D34ECA">
        <w:t>;</w:t>
      </w:r>
    </w:p>
    <w:p w14:paraId="2463CF3E" w14:textId="651EF680" w:rsidR="00D34ECA" w:rsidRPr="004A334B"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D34ECA">
        <w:t>užsienio kalbos (antrosios, rusų, vokiečių) (</w:t>
      </w:r>
      <w:r w:rsidR="004A334B">
        <w:t>1</w:t>
      </w:r>
      <w:r w:rsidR="00D34ECA">
        <w:t xml:space="preserve"> savaitinė valand</w:t>
      </w:r>
      <w:r w:rsidR="004A334B">
        <w:t>a</w:t>
      </w:r>
      <w:r w:rsidR="00D34ECA">
        <w:t>);</w:t>
      </w:r>
    </w:p>
    <w:p w14:paraId="5F5F0EF6" w14:textId="38ACE5E3" w:rsidR="00683EA6"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683EA6" w:rsidRPr="00525C33">
        <w:t>matematikos mokymosi pagalbai teikti 5 – 8 ir IG klasėse</w:t>
      </w:r>
      <w:r w:rsidR="00F77463">
        <w:t xml:space="preserve"> (</w:t>
      </w:r>
      <w:r w:rsidR="00CE2460">
        <w:t>2 savaitinės valandos</w:t>
      </w:r>
      <w:r w:rsidR="00F77463">
        <w:t>)</w:t>
      </w:r>
      <w:r w:rsidR="00683EA6" w:rsidRPr="00525C33">
        <w:t>;</w:t>
      </w:r>
    </w:p>
    <w:p w14:paraId="2A0C8D2A" w14:textId="482F99BE" w:rsidR="00CE2460"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4C514C">
        <w:t>socialinių mokslų (istorijos ir geografijos) mokymosi pagalbai teikti</w:t>
      </w:r>
      <w:r w:rsidR="00763E60">
        <w:t xml:space="preserve"> – </w:t>
      </w:r>
      <w:r w:rsidR="00F77463">
        <w:t>(</w:t>
      </w:r>
      <w:r w:rsidR="00763E60">
        <w:t>2 savaitinės valandos</w:t>
      </w:r>
      <w:r w:rsidR="00F77463">
        <w:t>);</w:t>
      </w:r>
      <w:r w:rsidR="004C514C">
        <w:t xml:space="preserve"> </w:t>
      </w:r>
    </w:p>
    <w:p w14:paraId="4119365D" w14:textId="57D72B80" w:rsidR="00F77463"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0B48F1">
        <w:t>gamtos</w:t>
      </w:r>
      <w:r w:rsidR="00F77463">
        <w:t xml:space="preserve"> mokslų (</w:t>
      </w:r>
      <w:r w:rsidR="007E6CF6">
        <w:t xml:space="preserve">biologijos, chemijos, fizikos, </w:t>
      </w:r>
      <w:r w:rsidR="00B17048">
        <w:t>gamtos mokslų</w:t>
      </w:r>
      <w:r w:rsidR="007E6CF6">
        <w:t xml:space="preserve"> </w:t>
      </w:r>
      <w:r w:rsidR="00F77463">
        <w:t>) mokymosi pagalbai teikti</w:t>
      </w:r>
      <w:r w:rsidR="008D7028">
        <w:t xml:space="preserve"> </w:t>
      </w:r>
      <w:r w:rsidR="00F77463">
        <w:t>(</w:t>
      </w:r>
      <w:r w:rsidR="00B17048">
        <w:t>4</w:t>
      </w:r>
      <w:r w:rsidR="00F77463">
        <w:t xml:space="preserve"> savaitinės valandos)</w:t>
      </w:r>
      <w:r w:rsidR="007D3B48">
        <w:t>.</w:t>
      </w:r>
      <w:r w:rsidR="00F77463">
        <w:t xml:space="preserve"> </w:t>
      </w:r>
    </w:p>
    <w:p w14:paraId="7574C7AF" w14:textId="1F713CB6" w:rsidR="00C51BA2" w:rsidRPr="00525C33" w:rsidRDefault="00F82181"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2A62D8" w:rsidRPr="00525C33">
        <w:t xml:space="preserve">Gimnazijoje </w:t>
      </w:r>
      <w:r w:rsidR="00D57475" w:rsidRPr="00525C33">
        <w:t>IG klasės</w:t>
      </w:r>
      <w:r w:rsidR="00216FBA" w:rsidRPr="00525C33">
        <w:t xml:space="preserve"> mokiniams organizuojamas pilietiškumo ir gynybos įgūdžių kursas</w:t>
      </w:r>
      <w:r w:rsidR="00A75682" w:rsidRPr="00525C33">
        <w:t xml:space="preserve"> (toliau PGĮK)</w:t>
      </w:r>
      <w:r w:rsidR="00D57475" w:rsidRPr="00525C33">
        <w:t>,</w:t>
      </w:r>
      <w:r w:rsidR="008D7028">
        <w:t xml:space="preserve"> </w:t>
      </w:r>
      <w:r w:rsidR="00216FBA" w:rsidRPr="00525C33">
        <w:t>kurį veda Lietuvos šaulių sąjunga.</w:t>
      </w:r>
      <w:r w:rsidR="00D57475" w:rsidRPr="00525C33">
        <w:t xml:space="preserve"> </w:t>
      </w:r>
      <w:r w:rsidR="00A15FBF" w:rsidRPr="00525C33">
        <w:t xml:space="preserve">Šiam kursui įgyvendinti </w:t>
      </w:r>
      <w:r w:rsidR="00216FBA" w:rsidRPr="00525C33">
        <w:t>skiriamos 3 ugdymo dienos (21 valanda) per mokslo metus</w:t>
      </w:r>
      <w:r w:rsidR="00A15FBF" w:rsidRPr="00525C33">
        <w:t xml:space="preserve">, </w:t>
      </w:r>
      <w:r w:rsidR="00216FBA" w:rsidRPr="00525C33">
        <w:t>numatomas organizavimo laikas ir eiga</w:t>
      </w:r>
      <w:r w:rsidR="005E5EA8" w:rsidRPr="00525C33">
        <w:t>, atitin</w:t>
      </w:r>
      <w:r w:rsidR="00216FBA" w:rsidRPr="00525C33">
        <w:t>kamai pertvarkomas pamokų tvarkaraštis</w:t>
      </w:r>
      <w:r w:rsidR="00A4638A" w:rsidRPr="00525C33">
        <w:t>;</w:t>
      </w:r>
    </w:p>
    <w:p w14:paraId="2BD50CFE" w14:textId="3B0FD511" w:rsidR="00216FBA"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216FBA" w:rsidRPr="00525C33">
        <w:t xml:space="preserve">mokiniai ir jų tėvai (globėjai, rūpintojai) supažindinami su PGĮK tikslais, veiklomis, organizavimo ypatumais iš anksto; </w:t>
      </w:r>
    </w:p>
    <w:p w14:paraId="04CA9DC8" w14:textId="6591584A" w:rsidR="00507DA8" w:rsidRPr="00525C33" w:rsidRDefault="000F50DF"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2915D0">
        <w:rPr>
          <w:color w:val="auto"/>
        </w:rPr>
        <w:t xml:space="preserve"> </w:t>
      </w:r>
      <w:r w:rsidR="00C51BA2" w:rsidRPr="00525C33">
        <w:t>mokinys gali būti atleidžiamas gimnazijos vadovo sprendimu nuo dalyvavimo PGĮK:</w:t>
      </w:r>
    </w:p>
    <w:p w14:paraId="0D1BE595" w14:textId="0D548314" w:rsidR="001040DF" w:rsidRPr="00525C33" w:rsidRDefault="000F50DF"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sidR="002915D0">
        <w:rPr>
          <w:color w:val="auto"/>
        </w:rPr>
        <w:t xml:space="preserve"> </w:t>
      </w:r>
      <w:r w:rsidR="00507DA8" w:rsidRPr="00525C33">
        <w:t>jei</w:t>
      </w:r>
      <w:r w:rsidR="00216FBA" w:rsidRPr="00525C33">
        <w:t>gu yra gautas tėvų (globėjų, rūpintojų) prašymas dėl atleidimo dėl objektyvių priežasčių (liga, trauma, nelaimė ir kt.). Atleistam mokiniui sudaroma galimybė dalyvauti PGĮK kitais mokslo metais;</w:t>
      </w:r>
    </w:p>
    <w:p w14:paraId="6503C55A" w14:textId="40E07D85" w:rsidR="00E0359F" w:rsidRPr="00525C33" w:rsidRDefault="009437FE"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2915D0">
        <w:rPr>
          <w:color w:val="auto"/>
        </w:rPr>
        <w:t xml:space="preserve"> </w:t>
      </w:r>
      <w:r w:rsidR="00216FBA" w:rsidRPr="00525C33">
        <w:t>jeigu yra gauta asmens sveikatos priežiūros įstaigos gydytojų konsultacinės komisijos rekomendacija atleisti nuo PGĮK</w:t>
      </w:r>
      <w:r w:rsidR="001040DF" w:rsidRPr="00525C33">
        <w:t>.</w:t>
      </w:r>
    </w:p>
    <w:p w14:paraId="3B4E6552" w14:textId="4081DC5F" w:rsidR="001040DF" w:rsidRPr="00525C33" w:rsidRDefault="009437FE"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2915D0">
        <w:rPr>
          <w:color w:val="auto"/>
        </w:rPr>
        <w:t xml:space="preserve"> </w:t>
      </w:r>
      <w:r w:rsidR="001040DF" w:rsidRPr="00525C33">
        <w:t xml:space="preserve">PGĮK dalyvaujančių mokinių grupei </w:t>
      </w:r>
      <w:r w:rsidR="00734CBC" w:rsidRPr="00525C33">
        <w:t>gimnazijos</w:t>
      </w:r>
      <w:r w:rsidR="001040DF" w:rsidRPr="00525C33">
        <w:t xml:space="preserve"> vadovas skiria lydintį asmenį.</w:t>
      </w:r>
    </w:p>
    <w:p w14:paraId="21871DA7" w14:textId="50B588A1" w:rsidR="00216FBA"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823E6B" w:rsidRPr="00525C33">
        <w:t xml:space="preserve">Mokiniai gali būti atleidžiami nuo dalyko (dalykų) </w:t>
      </w:r>
      <w:r w:rsidR="00FF2582" w:rsidRPr="00525C33">
        <w:t xml:space="preserve">dalies pamokų vadovaujantis </w:t>
      </w:r>
      <w:r w:rsidR="006467F4" w:rsidRPr="00525C33">
        <w:t>Mokinių mokymo(</w:t>
      </w:r>
      <w:proofErr w:type="spellStart"/>
      <w:r w:rsidR="006467F4" w:rsidRPr="00525C33">
        <w:t>si</w:t>
      </w:r>
      <w:proofErr w:type="spellEnd"/>
      <w:r w:rsidR="006467F4" w:rsidRPr="00525C33">
        <w:t xml:space="preserve">) </w:t>
      </w:r>
      <w:r w:rsidR="00E0359F" w:rsidRPr="00525C33">
        <w:t xml:space="preserve">krūvių reguliavimo </w:t>
      </w:r>
      <w:r w:rsidR="00E0359F" w:rsidRPr="00731717">
        <w:t>tvarka (patvirtinta 2025-</w:t>
      </w:r>
      <w:r w:rsidR="00371CB5" w:rsidRPr="00731717">
        <w:t>07-03 direktoriaus įsakymu Nr. VK-</w:t>
      </w:r>
      <w:r w:rsidR="00731717" w:rsidRPr="00731717">
        <w:t>232</w:t>
      </w:r>
      <w:r w:rsidR="00E0359F" w:rsidRPr="00731717">
        <w:t>)</w:t>
      </w:r>
      <w:r w:rsidR="00731717" w:rsidRPr="00731717">
        <w:t>.</w:t>
      </w:r>
    </w:p>
    <w:p w14:paraId="610EA760" w14:textId="4908E6F9" w:rsidR="00216FBA"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275B17" w:rsidRPr="00525C33">
        <w:t>Gimnazija</w:t>
      </w:r>
      <w:r w:rsidR="00216FBA" w:rsidRPr="00525C33">
        <w:t xml:space="preserve"> gali priimti sprendimus dėl ugdymo laiko įskaitymo mokiniui, kai jis atstovauja </w:t>
      </w:r>
      <w:r w:rsidR="00275B17" w:rsidRPr="00525C33">
        <w:t>gimnazijai</w:t>
      </w:r>
      <w:r w:rsidR="00216FBA" w:rsidRPr="00525C33">
        <w:t xml:space="preserve"> varžybose, konkursuose, dalykinėse olimpiadose per atostogas, savaitgalio ar švenčių dienomis. Tos dienos įskaitomos į mokinio ugdymosi dienų skaičių. Mokinio prašymu jo poilsio dienos gali būti nukeliamos į artimiausias darbo dienas. </w:t>
      </w:r>
      <w:r w:rsidR="00275B17" w:rsidRPr="00525C33">
        <w:t>Gimnazija</w:t>
      </w:r>
      <w:r w:rsidR="00216FBA" w:rsidRPr="00525C33">
        <w:t xml:space="preserve"> taip pat gali suteikti laisvą nuo pamokų laiką pasiruošti dalyvauti ir dalyvaujant šalies ir tarptautinėse dalykinėse olimpiadose, varžybose. Šis laikas yra įskaitomas į mokinio ugdymosi dienų skaičių. </w:t>
      </w:r>
    </w:p>
    <w:p w14:paraId="0A380504" w14:textId="371A0C0C" w:rsidR="00216FBA" w:rsidRPr="00525C33" w:rsidRDefault="00216FBA" w:rsidP="00F82181">
      <w:pPr>
        <w:pStyle w:val="Pagrindinis"/>
        <w:autoSpaceDE w:val="0"/>
        <w:autoSpaceDN w:val="0"/>
        <w:adjustRightInd w:val="0"/>
        <w:spacing w:before="0" w:after="200"/>
      </w:pPr>
      <w:r w:rsidRPr="00525C33">
        <w:t xml:space="preserve"> </w:t>
      </w:r>
      <w:r w:rsidR="002915D0">
        <w:rPr>
          <w:color w:val="auto"/>
        </w:rPr>
        <w:fldChar w:fldCharType="begin"/>
      </w:r>
      <w:r w:rsidR="002915D0">
        <w:rPr>
          <w:color w:val="auto"/>
        </w:rPr>
        <w:instrText>LISTNUM sar_A \l 1</w:instrText>
      </w:r>
      <w:r w:rsidR="002915D0">
        <w:rPr>
          <w:color w:val="auto"/>
        </w:rPr>
        <w:fldChar w:fldCharType="separate"/>
      </w:r>
      <w:r w:rsidR="002915D0">
        <w:rPr>
          <w:color w:val="auto"/>
        </w:rPr>
        <w:fldChar w:fldCharType="end"/>
      </w:r>
      <w:r w:rsidR="002915D0">
        <w:rPr>
          <w:color w:val="auto"/>
        </w:rPr>
        <w:t xml:space="preserve"> </w:t>
      </w:r>
      <w:r w:rsidRPr="00525C33">
        <w:t>Mokinys, atleistas nuo dalyko dalies pamokų lankymo, jų metu gali užsiimti kita ugdomąja veikla</w:t>
      </w:r>
      <w:r w:rsidR="002E2648" w:rsidRPr="00525C33">
        <w:t xml:space="preserve">, </w:t>
      </w:r>
      <w:r w:rsidRPr="00525C33">
        <w:t>mokytis savarankiškai</w:t>
      </w:r>
      <w:r w:rsidR="002E2648" w:rsidRPr="00525C33">
        <w:t>, arba j</w:t>
      </w:r>
      <w:r w:rsidRPr="00525C33">
        <w:t xml:space="preserve">eigu šios pamokos pagal pamokų tvarkaraštį yra pirmosios ar paskutinės, mokinys </w:t>
      </w:r>
      <w:r w:rsidR="00A071EB" w:rsidRPr="00525C33">
        <w:t>gali į gimnaziją</w:t>
      </w:r>
      <w:r w:rsidRPr="00525C33">
        <w:t xml:space="preserve"> atvykti vėliau arba išvykti anksčiau. Apie tai </w:t>
      </w:r>
      <w:r w:rsidR="00A071EB" w:rsidRPr="00525C33">
        <w:t>gimnazija</w:t>
      </w:r>
      <w:r w:rsidRPr="00525C33">
        <w:t xml:space="preserve"> informuo</w:t>
      </w:r>
      <w:r w:rsidR="00A071EB" w:rsidRPr="00525C33">
        <w:t>ja</w:t>
      </w:r>
      <w:r w:rsidRPr="00525C33">
        <w:t xml:space="preserve"> mokinio tėvus (globėjus, rūpintojus).</w:t>
      </w:r>
    </w:p>
    <w:p w14:paraId="76FDEAE8" w14:textId="43F5AD83" w:rsidR="001D1300"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216FBA" w:rsidRPr="00525C33">
        <w:t xml:space="preserve">Mokiniams, kurie mokosi savarankišku mokymo proceso organizavimo būdu, </w:t>
      </w:r>
      <w:r w:rsidR="001D1300" w:rsidRPr="00525C33">
        <w:t>gimnazija</w:t>
      </w:r>
      <w:r w:rsidR="00216FBA" w:rsidRPr="00525C33">
        <w:t xml:space="preserve"> teikia konsultacijas. Konsultacijos gali būti pavienės arba grupinės, susidarius didesniam mokinių skaičiui.</w:t>
      </w:r>
    </w:p>
    <w:p w14:paraId="03E051D0" w14:textId="38AF4234" w:rsidR="00216FBA"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216FBA" w:rsidRPr="00525C33">
        <w:t>Konsultacijoms besimokantiesiems savarankišku mokymo proceso organizavimo būdu skiriama iki 15 procentų Bendrųjų ugdymo planų 84, 90, 101 punktuose nustatyto metinių arba savaitinių pamokų skaičiaus. Konsultacijos gali būti organizuojamos įvairiais mokymo proceso organizavimo būdais. Joms organizuoti sudaromas tvarkaraštis.</w:t>
      </w:r>
    </w:p>
    <w:p w14:paraId="2537590A" w14:textId="4FA36F01" w:rsidR="009A1A40" w:rsidRPr="00F82181"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216FBA" w:rsidRPr="00525C33">
        <w:t xml:space="preserve">Mokiniui sudaroma galimybė </w:t>
      </w:r>
      <w:r w:rsidR="00204C9D" w:rsidRPr="00525C33">
        <w:t>gimnazijoje</w:t>
      </w:r>
      <w:r w:rsidR="00216FBA" w:rsidRPr="00525C33">
        <w:t xml:space="preserve"> pasirinkti saviraiškos poreikius atitinkančią neformaliojo vaikų švietimo programą. </w:t>
      </w:r>
    </w:p>
    <w:p w14:paraId="4656A6D1" w14:textId="77777777" w:rsidR="00604135" w:rsidRPr="00525C33" w:rsidRDefault="00604135" w:rsidP="00D51934">
      <w:pPr>
        <w:pStyle w:val="Skirsnis"/>
        <w:spacing w:before="0" w:after="0"/>
        <w:ind w:firstLine="567"/>
        <w:rPr>
          <w:color w:val="auto"/>
        </w:rPr>
      </w:pPr>
    </w:p>
    <w:p w14:paraId="436FF2D5" w14:textId="0D3F7787" w:rsidR="00604135" w:rsidRPr="00525C33" w:rsidRDefault="009A1A40" w:rsidP="00D51934">
      <w:pPr>
        <w:pStyle w:val="Skirsnis"/>
        <w:spacing w:before="0" w:after="0"/>
        <w:ind w:firstLine="567"/>
        <w:rPr>
          <w:color w:val="auto"/>
        </w:rPr>
      </w:pPr>
      <w:r w:rsidRPr="00525C33">
        <w:rPr>
          <w:color w:val="auto"/>
        </w:rPr>
        <w:t>KETVIRTASIS SKIRSNIS</w:t>
      </w:r>
    </w:p>
    <w:p w14:paraId="0B64D8C3" w14:textId="77777777" w:rsidR="009A1A40" w:rsidRPr="00525C33" w:rsidRDefault="009A1A40" w:rsidP="009A1A40">
      <w:pPr>
        <w:pStyle w:val="Skirsnis"/>
        <w:spacing w:before="0" w:after="0"/>
        <w:ind w:firstLine="567"/>
        <w:rPr>
          <w:color w:val="auto"/>
        </w:rPr>
      </w:pPr>
      <w:r w:rsidRPr="00525C33">
        <w:rPr>
          <w:color w:val="auto"/>
        </w:rPr>
        <w:t>MOKYMOSI PAGALBOS TEIKIMAS MOKINIUI NEPASIEKUS PATENKINAMO PASIEKIMŲ LYGMENS PATIKRINIMUOSE</w:t>
      </w:r>
    </w:p>
    <w:p w14:paraId="36DC79AC" w14:textId="77777777" w:rsidR="009A1A40" w:rsidRPr="00525C33" w:rsidRDefault="009A1A40" w:rsidP="009A1A40">
      <w:pPr>
        <w:pStyle w:val="Skirsnis"/>
        <w:spacing w:before="0" w:after="0"/>
        <w:ind w:firstLine="567"/>
        <w:rPr>
          <w:color w:val="auto"/>
        </w:rPr>
      </w:pPr>
    </w:p>
    <w:p w14:paraId="1C464E3A" w14:textId="750CA74D" w:rsidR="009F7F74"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F7F74" w:rsidRPr="00525C33">
        <w:t>Mokiniui, įgijusiam pradinį ar pagrindinį išsilavinimą arba baigusiam pagrindinio ugdymo programos pirmąją dalį ir nepasiekusiam patenkinamo pasiekimų lygio dalyvaujant</w:t>
      </w:r>
      <w:r w:rsidR="008D7028">
        <w:t xml:space="preserve"> </w:t>
      </w:r>
      <w:r w:rsidR="009F7F74" w:rsidRPr="00525C33">
        <w:t xml:space="preserve">nacionaliniuose mokinių pasiekimų patikrinimuose ar pagrindinio ugdymo pasiekimų patikrinimuose (toliau šiame skirsnyje – Pasiekimų patikrinimas), ir nepasiekusiam Pasiekimų patikrinime vertinto dalyko patenkinamo pasiekimų lygmens, sudaromas individualių mokymosi pasiekimų gerinimo planas ir skiriama reikalinga mokymosi pagalba. </w:t>
      </w:r>
    </w:p>
    <w:p w14:paraId="5033C57C" w14:textId="37C8B7B3" w:rsidR="009F7F74"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F7F74" w:rsidRPr="00525C33">
        <w:t>Jei mokinys Pasiekimų patikrinimų metu nepasiekė kelių vertintų dalykų patenkinamo pasiekimų lygio, reikalinga mokymosi pagalba skiriama kiekvienam dalykui atskirai. </w:t>
      </w:r>
    </w:p>
    <w:p w14:paraId="39B240E1" w14:textId="6FA03630" w:rsidR="004102B9"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F7F74" w:rsidRPr="00525C33">
        <w:t xml:space="preserve">Sprendimą, kaip bus organizuojama reikiama mokymosi pagalba mokiniams, nepasiekusiems patenkinamo pasiekimų lygio Pasiekimų patikrinimuose, priima </w:t>
      </w:r>
      <w:r w:rsidR="002F3F08" w:rsidRPr="00525C33">
        <w:t>gimnazijos</w:t>
      </w:r>
      <w:r w:rsidR="009F7F74" w:rsidRPr="00525C33">
        <w:t xml:space="preserve"> savininko teises ir pareigas įgyvendinanti institucija</w:t>
      </w:r>
      <w:r w:rsidR="007B6E20" w:rsidRPr="00525C33">
        <w:t>.</w:t>
      </w:r>
    </w:p>
    <w:p w14:paraId="6D2C0BA6" w14:textId="76C6A715" w:rsidR="009F7F74" w:rsidRPr="00525C33" w:rsidRDefault="009F7F74" w:rsidP="00F82181">
      <w:pPr>
        <w:pStyle w:val="Pagrindinis"/>
        <w:autoSpaceDE w:val="0"/>
        <w:autoSpaceDN w:val="0"/>
        <w:adjustRightInd w:val="0"/>
        <w:spacing w:before="0" w:after="200"/>
      </w:pPr>
      <w:r w:rsidRPr="00525C33">
        <w:t xml:space="preserve"> </w:t>
      </w:r>
      <w:r w:rsidR="002915D0">
        <w:rPr>
          <w:color w:val="auto"/>
        </w:rPr>
        <w:fldChar w:fldCharType="begin"/>
      </w:r>
      <w:r w:rsidR="002915D0">
        <w:rPr>
          <w:color w:val="auto"/>
        </w:rPr>
        <w:instrText>LISTNUM sar_A \l 1</w:instrText>
      </w:r>
      <w:r w:rsidR="002915D0">
        <w:rPr>
          <w:color w:val="auto"/>
        </w:rPr>
        <w:fldChar w:fldCharType="separate"/>
      </w:r>
      <w:r w:rsidR="002915D0">
        <w:rPr>
          <w:color w:val="auto"/>
        </w:rPr>
        <w:fldChar w:fldCharType="end"/>
      </w:r>
      <w:r w:rsidR="002915D0">
        <w:rPr>
          <w:color w:val="auto"/>
        </w:rPr>
        <w:t xml:space="preserve"> </w:t>
      </w:r>
      <w:r w:rsidRPr="00525C33">
        <w:t xml:space="preserve">Reikiamos mokymosi pagalbos teikimas, vykdant papildomas, ne trumpesnės kaip vienos pamokos trukmės konsultacijas, gali būti organizuojamas </w:t>
      </w:r>
      <w:r w:rsidR="004102B9" w:rsidRPr="00525C33">
        <w:t>gimnazijoje</w:t>
      </w:r>
      <w:r w:rsidR="00B40080" w:rsidRPr="00525C33">
        <w:t xml:space="preserve">. </w:t>
      </w:r>
      <w:r w:rsidRPr="00525C33">
        <w:t>Konsultacijas gali teikti mokęs mokytojas</w:t>
      </w:r>
      <w:r w:rsidR="00776181" w:rsidRPr="00525C33">
        <w:t xml:space="preserve"> </w:t>
      </w:r>
      <w:r w:rsidRPr="00525C33">
        <w:t xml:space="preserve">ar </w:t>
      </w:r>
      <w:r w:rsidR="00776181" w:rsidRPr="00525C33">
        <w:t xml:space="preserve">kitas </w:t>
      </w:r>
      <w:r w:rsidRPr="00525C33">
        <w:t>paskirt</w:t>
      </w:r>
      <w:r w:rsidR="00776181" w:rsidRPr="00525C33">
        <w:t>a</w:t>
      </w:r>
      <w:r w:rsidRPr="00525C33">
        <w:t xml:space="preserve">s mokyklos mokytojas. Konsultacijos organizuojamos ne pamokų metu pagal iš anksto mokiniams žinomą tvarkaraštį. </w:t>
      </w:r>
    </w:p>
    <w:p w14:paraId="03D6FE04" w14:textId="6EFE3B2B" w:rsidR="009F7F74"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F7F74" w:rsidRPr="00525C33">
        <w:t xml:space="preserve">Prieš pradėdamas teikti konsultacijas, mokytojas turi susipažinti su mokinių Pasiekimų patikrinimų rezultatais (ataskaita) ir, aptaręs mokymosi spragas su kiekvienu mokiniu, parengti kiekvieno mokinio individualių mokymosi pasiekimų gerinimo planą, kuriame numatytų bendrą konsultacijų skaičių, konsultacijų temas ir trukmę, įvardytų mokiniui būtinas atlikti užduotis, jų vertinimą. </w:t>
      </w:r>
    </w:p>
    <w:p w14:paraId="69DBA2BD" w14:textId="4E7B0A95" w:rsidR="009F7F74" w:rsidRPr="00525C33"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F7F74" w:rsidRPr="00525C33">
        <w:t xml:space="preserve">Kiekvienam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w:t>
      </w:r>
      <w:r w:rsidR="006B1BDA" w:rsidRPr="00525C33">
        <w:t>gimnazija</w:t>
      </w:r>
      <w:r w:rsidR="009F7F74" w:rsidRPr="00525C33">
        <w:t xml:space="preserve"> informuoja tėvus (globėjus, rūpintojus). Mokinio praleistos konsultacijos nėra kompensuojamos. </w:t>
      </w:r>
    </w:p>
    <w:p w14:paraId="49E4955A" w14:textId="77777777" w:rsidR="00253EDD" w:rsidRPr="0012190A" w:rsidRDefault="00253EDD" w:rsidP="00253EDD">
      <w:pPr>
        <w:pStyle w:val="Skirsnis"/>
        <w:spacing w:before="0" w:after="0"/>
      </w:pPr>
    </w:p>
    <w:p w14:paraId="0EECEA23" w14:textId="6D5AA7CF" w:rsidR="009A1A40" w:rsidRPr="00525C33" w:rsidRDefault="009A1A40" w:rsidP="00253EDD">
      <w:pPr>
        <w:pStyle w:val="Skirsnis"/>
        <w:spacing w:before="0" w:after="0"/>
        <w:rPr>
          <w:color w:val="auto"/>
        </w:rPr>
      </w:pPr>
      <w:r w:rsidRPr="0012190A">
        <w:t>PENKTASIS</w:t>
      </w:r>
      <w:r w:rsidRPr="00525C33">
        <w:rPr>
          <w:color w:val="auto"/>
        </w:rPr>
        <w:t xml:space="preserve"> SKIRSNIS</w:t>
      </w:r>
    </w:p>
    <w:p w14:paraId="31DF07C0" w14:textId="77777777" w:rsidR="009A1A40" w:rsidRPr="00525C33" w:rsidRDefault="009A1A40" w:rsidP="00253EDD">
      <w:pPr>
        <w:pStyle w:val="Skirsnis"/>
        <w:spacing w:before="0" w:after="0"/>
        <w:ind w:firstLine="567"/>
        <w:rPr>
          <w:color w:val="auto"/>
        </w:rPr>
      </w:pPr>
      <w:r w:rsidRPr="00525C33">
        <w:rPr>
          <w:color w:val="auto"/>
        </w:rPr>
        <w:t>MOKINIŲ MOKYMO NAMIE IR UGDYMOSI ŠEIMOJE ORGANIZAVIMAS</w:t>
      </w:r>
    </w:p>
    <w:p w14:paraId="54390BB8" w14:textId="77777777" w:rsidR="009A1A40" w:rsidRPr="00525C33" w:rsidRDefault="009A1A40" w:rsidP="009A1A40">
      <w:pPr>
        <w:pStyle w:val="Skirsnis"/>
        <w:spacing w:before="0" w:after="0"/>
        <w:ind w:left="568"/>
        <w:rPr>
          <w:color w:val="auto"/>
        </w:rPr>
      </w:pPr>
    </w:p>
    <w:p w14:paraId="2B8369D0" w14:textId="75AA5A5C" w:rsidR="009A1A40" w:rsidRPr="00F82181"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 xml:space="preserve">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6B7F0D7A" w14:textId="15EE6521" w:rsidR="009A1A40" w:rsidRPr="00F82181"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 xml:space="preserve">Pradinio ugdymo programa įgyvendinama, ugdymą organizuojant pagal dalykų bendrąsias programas arba jas integruojant į kitų dalykų turinį. </w:t>
      </w:r>
    </w:p>
    <w:p w14:paraId="0434F503" w14:textId="02A1D82A" w:rsidR="009A1A40" w:rsidRPr="00F82181"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Mokiniui, kuris mokosi namie:</w:t>
      </w:r>
    </w:p>
    <w:p w14:paraId="7EA838F2" w14:textId="1B62F9F3" w:rsidR="009A1A40" w:rsidRPr="00F82181"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pagal pradinio ugdymo programą savarankišku ar (ir) nuotoliniu mokymo proceso organizavimo būdu, leidus gydytojui, pavienio ar grupinio mokymosi forma:</w:t>
      </w:r>
    </w:p>
    <w:p w14:paraId="169D9959" w14:textId="2C91EF54" w:rsidR="009A1A40" w:rsidRPr="00F82181" w:rsidRDefault="002915D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F82181">
        <w:t>1–3 klasėse skiriama 315 pamokų per mokslo metus (9 pamokos per savaitę);</w:t>
      </w:r>
    </w:p>
    <w:p w14:paraId="3710A182" w14:textId="4B290A83" w:rsidR="009A1A40" w:rsidRPr="00F82181" w:rsidRDefault="002915D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F82181">
        <w:t>4 klasėje skiriama 385 pamokos per mokslo metus (11 pamokų per savaitę);</w:t>
      </w:r>
    </w:p>
    <w:p w14:paraId="1410B838" w14:textId="62C9B22F" w:rsidR="009A1A40" w:rsidRPr="00F82181" w:rsidRDefault="002915D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pagal pagrindinio ar pagal vidurinio ugdymo programą savarankišku ar (ir) nuotoliniu mokymo proceso organizavimo būdu pavienio ar grupinio mokymosi forma:</w:t>
      </w:r>
    </w:p>
    <w:p w14:paraId="6077F477" w14:textId="57AA5E65"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sidR="002915D0">
        <w:rPr>
          <w:color w:val="auto"/>
        </w:rPr>
        <w:t xml:space="preserve"> </w:t>
      </w:r>
      <w:r w:rsidR="009A1A40" w:rsidRPr="00F82181">
        <w:t>5–6 klasėse skiriamos 4</w:t>
      </w:r>
      <w:r w:rsidR="003513CD" w:rsidRPr="00F82181">
        <w:t>32</w:t>
      </w:r>
      <w:r w:rsidR="009A1A40" w:rsidRPr="00F82181">
        <w:t xml:space="preserve"> pamokos per mokslo metus (12 pamokų per savaitę);</w:t>
      </w:r>
    </w:p>
    <w:p w14:paraId="74EA54F1" w14:textId="59906B0D"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sidR="002915D0">
        <w:rPr>
          <w:color w:val="auto"/>
        </w:rPr>
        <w:t xml:space="preserve"> </w:t>
      </w:r>
      <w:r w:rsidR="009A1A40" w:rsidRPr="00F82181">
        <w:t>7–8 klasėse skiriama 4</w:t>
      </w:r>
      <w:r w:rsidR="00AB5D43" w:rsidRPr="00F82181">
        <w:t>68</w:t>
      </w:r>
      <w:r w:rsidR="009A1A40" w:rsidRPr="00F82181">
        <w:t xml:space="preserve"> pamok</w:t>
      </w:r>
      <w:r w:rsidR="00AB5D43" w:rsidRPr="00F82181">
        <w:t>os</w:t>
      </w:r>
      <w:r w:rsidR="009A1A40" w:rsidRPr="00F82181">
        <w:t xml:space="preserve"> per mokslo metus (13 pamokų per savaitę); </w:t>
      </w:r>
    </w:p>
    <w:p w14:paraId="5CC987FA" w14:textId="649AC8AC" w:rsidR="009A1A40" w:rsidRPr="00F82181" w:rsidRDefault="00DD0C75"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sidR="002915D0">
        <w:rPr>
          <w:color w:val="auto"/>
        </w:rPr>
        <w:t xml:space="preserve"> </w:t>
      </w:r>
      <w:r w:rsidR="009A1A40" w:rsidRPr="00F82181">
        <w:t>IG–IIG klasėse skiriamos 5</w:t>
      </w:r>
      <w:r w:rsidR="00AB5D43" w:rsidRPr="00F82181">
        <w:t>40</w:t>
      </w:r>
      <w:r w:rsidR="009A1A40" w:rsidRPr="00F82181">
        <w:t xml:space="preserve"> pamokos per mokslo metus (15 pamokų per savaitę); </w:t>
      </w:r>
    </w:p>
    <w:p w14:paraId="3A726759" w14:textId="21114E05" w:rsidR="009A1A40" w:rsidRPr="00F82181" w:rsidRDefault="00DD0C75"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F82181">
        <w:t xml:space="preserve">IIIG klasėje skiriamos 504 pamokos (14 pamokų per savaitę); </w:t>
      </w:r>
    </w:p>
    <w:p w14:paraId="51F39FE4" w14:textId="2FEADFFF" w:rsidR="009A1A40" w:rsidRPr="00F82181" w:rsidRDefault="00DD0C75"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F82181">
        <w:t>IVG klasėje skiriamos 476 pamokos per mokslo metus (14 pamokų per savaitę).</w:t>
      </w:r>
    </w:p>
    <w:p w14:paraId="0A49D083" w14:textId="6DC81BB2" w:rsidR="009A1A40" w:rsidRPr="00F82181"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Suderinus su mokinio tėvais (globėjais, rūpintojais) gimnazijos vadovo įsakymu mokinys,</w:t>
      </w:r>
      <w:r w:rsidR="008D7028">
        <w:t xml:space="preserve"> </w:t>
      </w:r>
      <w:r w:rsidR="009A1A40" w:rsidRPr="00F82181">
        <w:t>gali nesimokyti meninio ugdymo dalykų</w:t>
      </w:r>
      <w:r w:rsidR="00AD2E7D" w:rsidRPr="00F82181">
        <w:t>, technologijų</w:t>
      </w:r>
      <w:r w:rsidR="009A1A40" w:rsidRPr="00F82181">
        <w:t xml:space="preserve"> ir fizinio ugdymo, </w:t>
      </w:r>
      <w:r w:rsidR="00AB7905" w:rsidRPr="00F82181">
        <w:t>neatlikti socialinės -pilietinės</w:t>
      </w:r>
      <w:r w:rsidR="00FE6191" w:rsidRPr="00F82181">
        <w:t xml:space="preserve"> veiklos bei nedalyvauti PGĮK. </w:t>
      </w:r>
      <w:r w:rsidR="009A1A40" w:rsidRPr="00F82181">
        <w:t xml:space="preserve">Dienyne ir mokinio individualiame ugdymo plane prie dalykų, kurių mokinys nesimoko, įrašoma „atleista“. Pamokos, gydytojo leidimu lankomos mokykloje, įrašomos į mokinio individualų ugdymo planą. </w:t>
      </w:r>
    </w:p>
    <w:p w14:paraId="4CD0ED88" w14:textId="33BDAC8E" w:rsidR="009A1A40" w:rsidRPr="00F82181"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Mokyklos sprendimu mokiniui, kuris mokosi namuose, gali būti skiriama iki 2 papildomų pamokų per savaitę mokymosi pasiekimams gerinti.</w:t>
      </w:r>
    </w:p>
    <w:p w14:paraId="0635603D" w14:textId="2359752F" w:rsidR="009A1A40" w:rsidRPr="00F82181"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48B9B1DE" w14:textId="3655123C" w:rsidR="009A1A40" w:rsidRPr="00F82181" w:rsidRDefault="002915D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Mokinys gali būti ugdomas (ugdytis) šeimoje pagal pradinio, pagrindinio ar vidurinio ugdymo programą. Gimnazija padeda mokinio tėvams (globėjams, rūpintojams) organizuoti vaikų ugdymą šeimoje, vadovaudamasi Ugdymosi šeimoje įgyvendinimo tvarkos aprašu, patvirtintu Lietuvos Respublikos Vyriausybės 2020 m. gegužės 20 d. nutarimu Nr. 504 „Dėl Ugdymosi šeimoje įgyvendinimo tvarkos aprašo patvirtinimo.</w:t>
      </w:r>
    </w:p>
    <w:p w14:paraId="1CCAA375" w14:textId="77777777" w:rsidR="009A1A40" w:rsidRPr="00525C33" w:rsidRDefault="009A1A40" w:rsidP="009A1A40">
      <w:pPr>
        <w:pStyle w:val="Pagrindinis"/>
        <w:spacing w:before="0" w:after="0"/>
        <w:rPr>
          <w:color w:val="auto"/>
        </w:rPr>
      </w:pPr>
    </w:p>
    <w:p w14:paraId="24ED86D6" w14:textId="2BE1F0D0" w:rsidR="009A1A40" w:rsidRPr="00525C33" w:rsidRDefault="00967524" w:rsidP="009A1A40">
      <w:pPr>
        <w:pStyle w:val="Pagrindinis"/>
        <w:spacing w:before="0" w:after="0"/>
        <w:jc w:val="center"/>
        <w:rPr>
          <w:b/>
          <w:color w:val="auto"/>
        </w:rPr>
      </w:pPr>
      <w:r w:rsidRPr="00525C33">
        <w:rPr>
          <w:b/>
        </w:rPr>
        <w:t>ŠEŠTASIS</w:t>
      </w:r>
      <w:r w:rsidR="009A1A40" w:rsidRPr="00525C33">
        <w:rPr>
          <w:b/>
          <w:color w:val="auto"/>
        </w:rPr>
        <w:t xml:space="preserve"> </w:t>
      </w:r>
      <w:r w:rsidR="009A1A40" w:rsidRPr="0012190A">
        <w:rPr>
          <w:b/>
        </w:rPr>
        <w:t>SKIRSNIS</w:t>
      </w:r>
    </w:p>
    <w:p w14:paraId="475A9695" w14:textId="77777777" w:rsidR="009A1A40" w:rsidRPr="00525C33" w:rsidRDefault="009A1A40" w:rsidP="009A1A40">
      <w:pPr>
        <w:ind w:firstLine="567"/>
        <w:jc w:val="center"/>
        <w:rPr>
          <w:b/>
          <w:bCs/>
          <w:szCs w:val="24"/>
        </w:rPr>
      </w:pPr>
      <w:r w:rsidRPr="00525C33">
        <w:rPr>
          <w:b/>
          <w:bCs/>
          <w:szCs w:val="24"/>
        </w:rPr>
        <w:t>UGDYMO ORGANIZAVIMAS GRUPINE MOKYMOSI FORMA NUOTOLINIU MOKYMO PROCESO ORGANIZAVIMO BŪDU IR KASDIENIU MOKYMO PROCESO ORGANIZAVIMO BŪDU</w:t>
      </w:r>
    </w:p>
    <w:p w14:paraId="794FBFF8" w14:textId="77777777" w:rsidR="009A1A40" w:rsidRPr="00525C33" w:rsidRDefault="009A1A40" w:rsidP="009A1A40">
      <w:pPr>
        <w:ind w:firstLine="567"/>
        <w:jc w:val="center"/>
        <w:rPr>
          <w:b/>
          <w:bCs/>
          <w:szCs w:val="24"/>
        </w:rPr>
      </w:pPr>
    </w:p>
    <w:p w14:paraId="0384983D" w14:textId="6F6BDB56"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Gimnazija, organizuodama ugdymo procesą kasdieniu mokymo proceso organizavimo būdu, gali jį derinti su nuotoliniu mokymo proceso organizavimo būdu.</w:t>
      </w:r>
    </w:p>
    <w:p w14:paraId="10D11B7A" w14:textId="69D6110A"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Nuotoliniu mokymo proceso organizavimo būdu gimnazijoje</w:t>
      </w:r>
      <w:r w:rsidR="00951AE7" w:rsidRPr="00F82181">
        <w:t xml:space="preserve"> gali būti</w:t>
      </w:r>
      <w:r w:rsidR="009A1A40" w:rsidRPr="00F82181">
        <w:t xml:space="preserve"> teikiama mokymosi pagalba 5–8 ir IG–IIG klasių mokiniams.</w:t>
      </w:r>
    </w:p>
    <w:p w14:paraId="4117DD74" w14:textId="21D45101"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Gimnazija, planuodama ugdymo procesą organizuoti nuotoliniu mokymo proceso organizavimo būdu, vadovaujasi Mokymo nuotoliniu mokymo proceso organizavimo būdu kriterijų aprašu, patvirtintu Lietuvos Respublikos švietimo, mokslo ir sporto ministro 2020 m. liepos 2 d. įsakymu Nr. V-1006 „Dėl Mokymo nuotoliniu ugdymo proceso organizavimo būdu kriterijų aprašo patvirtinimo“.</w:t>
      </w:r>
    </w:p>
    <w:p w14:paraId="4B978594" w14:textId="5E887CA5"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Kasdienį mokymo proceso organizavimo būdą keičiant nuotoliniu mokymo proceso organizavimo būdu, mokinys neturi patirti mokymosi praradimų.</w:t>
      </w:r>
    </w:p>
    <w:p w14:paraId="0EEC61D3" w14:textId="77777777" w:rsidR="009A1A40" w:rsidRPr="00525C33" w:rsidRDefault="009A1A40" w:rsidP="009A1A40">
      <w:pPr>
        <w:pStyle w:val="Pagrindinis"/>
        <w:autoSpaceDE w:val="0"/>
        <w:autoSpaceDN w:val="0"/>
        <w:adjustRightInd w:val="0"/>
        <w:spacing w:before="0" w:after="0"/>
        <w:rPr>
          <w:color w:val="auto"/>
        </w:rPr>
      </w:pPr>
    </w:p>
    <w:p w14:paraId="1D719413" w14:textId="664F7897" w:rsidR="009A1A40" w:rsidRPr="00525C33" w:rsidRDefault="00383DBF" w:rsidP="009A1A40">
      <w:pPr>
        <w:ind w:firstLine="567"/>
        <w:jc w:val="center"/>
        <w:rPr>
          <w:b/>
          <w:bCs/>
          <w:szCs w:val="24"/>
        </w:rPr>
      </w:pPr>
      <w:r w:rsidRPr="00525C33">
        <w:rPr>
          <w:b/>
          <w:bCs/>
          <w:szCs w:val="24"/>
        </w:rPr>
        <w:t>SEP</w:t>
      </w:r>
      <w:r w:rsidR="00A5644E" w:rsidRPr="00525C33">
        <w:rPr>
          <w:b/>
          <w:bCs/>
          <w:szCs w:val="24"/>
        </w:rPr>
        <w:t>TI</w:t>
      </w:r>
      <w:r w:rsidR="009A1A40" w:rsidRPr="00525C33">
        <w:rPr>
          <w:b/>
          <w:bCs/>
          <w:szCs w:val="24"/>
        </w:rPr>
        <w:t xml:space="preserve">NTASIS </w:t>
      </w:r>
      <w:r w:rsidR="009A1A40" w:rsidRPr="0012190A">
        <w:rPr>
          <w:rFonts w:eastAsia="Calibri"/>
          <w:b/>
          <w:color w:val="000000"/>
          <w:szCs w:val="24"/>
        </w:rPr>
        <w:t>SKIRSNIS</w:t>
      </w:r>
    </w:p>
    <w:p w14:paraId="294A6E20" w14:textId="77777777" w:rsidR="009A1A40" w:rsidRPr="00525C33" w:rsidRDefault="009A1A40" w:rsidP="009A1A40">
      <w:pPr>
        <w:ind w:firstLine="567"/>
        <w:jc w:val="center"/>
        <w:rPr>
          <w:b/>
          <w:bCs/>
          <w:szCs w:val="24"/>
        </w:rPr>
      </w:pPr>
      <w:r w:rsidRPr="00525C33">
        <w:rPr>
          <w:b/>
          <w:bCs/>
          <w:szCs w:val="24"/>
        </w:rPr>
        <w:t>UGDYMO ORGANIZAVIMAS KARANTINO, EKSTREMALIOS SITUACIJOS, EKSTREMALAUS ĮVYKIO AR ĮVYKIO, KELIANČIO PAVOJŲ MOKINIŲ SVEIKATAI IR GYVYBEI, LAIKOTARPIU AR ESANT APLINKYBĖMS MOKYKLOJE, DĖL KURIŲ UGDYMO PROCESAS NEGALI BŪTI ORGANIZUOJAMAS KASDIENIU MOKYMO PROCESO ORGANIZAVIMO BŪDU</w:t>
      </w:r>
    </w:p>
    <w:p w14:paraId="276F9792" w14:textId="77777777" w:rsidR="009A1A40" w:rsidRPr="00525C33" w:rsidRDefault="009A1A40" w:rsidP="009A1A40">
      <w:pPr>
        <w:ind w:firstLine="567"/>
        <w:jc w:val="center"/>
        <w:rPr>
          <w:b/>
          <w:bCs/>
          <w:szCs w:val="24"/>
        </w:rPr>
      </w:pPr>
    </w:p>
    <w:p w14:paraId="7F167CA0" w14:textId="6EE4F001"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Karantino, ekstremalios situacijos, ekstremalaus įvykio ar įvykio (ekstremali temperatūra, gaisras, potvynis, pūga ir kt.), keliančio pavojų mokinių sveikatai ir gyvybei, laikotarpiu (toliau – ypatingos aplinkybės) ar esant aplinkybėms mokykloje, dėl kurių ugdymo procesas negali būti organizuojamas kasdieniu mokymo proceso organizavimo būdu (mokykla yra dalykų brandos egzaminų centras, vyksta remonto darbai mokykloje ir kt.), ugdymo procesas gali būti koreguojamas arba laikinai stabdomas, arba organizuojamas nuotoliniu mokymo proceso organizavimo būdu (toliau – nuotolinis mokymo būdas).</w:t>
      </w:r>
    </w:p>
    <w:p w14:paraId="1CB7F5FF" w14:textId="0B7CE3E0"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Ekstremali temperatūra mokyklos ir (ar) gyvenamojoje teritorijoje:</w:t>
      </w:r>
    </w:p>
    <w:p w14:paraId="5864F274" w14:textId="1CBC0851"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minus 20 °C ar žemesnė – 1–4 ir 5 klasių mokiniams;</w:t>
      </w:r>
    </w:p>
    <w:p w14:paraId="33B63C89" w14:textId="62B6DFF5"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minus 25 °C ar žemesnė – 6–8, IG–IVG klasių mokiniams;</w:t>
      </w:r>
    </w:p>
    <w:p w14:paraId="713D18ED" w14:textId="7E831E91"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30 °C ar aukštesnė – 1–4, 5–8, IG–IVG klasių mokiniams.</w:t>
      </w:r>
    </w:p>
    <w:p w14:paraId="4FF22F09" w14:textId="7E23F5E4"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Gimnazijos vadovas, nesant valstybės, savivaldybės lygio sprendimų dėl ugdymo proceso organizavimo esant ypatingoms aplinkybėms ar esant aplinkybėms mokykloje, dėl kurių ugdymo</w:t>
      </w:r>
      <w:r w:rsidR="009A1A40" w:rsidRPr="00525C33">
        <w:rPr>
          <w:color w:val="auto"/>
        </w:rPr>
        <w:t xml:space="preserve"> procesas negali būti organizuojamas kasdieniu mokymo proceso organizavimo būdu, gali priimti </w:t>
      </w:r>
      <w:r w:rsidR="009A1A40" w:rsidRPr="00F82181">
        <w:t>ugdymo organizavimo sprendimus:</w:t>
      </w:r>
    </w:p>
    <w:p w14:paraId="19035EB0" w14:textId="3203FB67"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mažinančius / šalinančius pavojų mokinių sveikatai ir gyvybei;</w:t>
      </w:r>
    </w:p>
    <w:p w14:paraId="3154476D" w14:textId="399F2F65"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laikinai stabdyti ugdymo procesą, kai dėl susidariusių aplinkybių mokyklos aplinkoje nėra galimybės jo koreguoti ar tęsti ugdymo procesą grupinio mokymosi forma kasdieniu mokymo proceso organizavimo būdu nei grupinio mokymosi forma nuotoliniu mokymo būdu, pvz., sutrikus elektros tinklų tiekimui ir kt., ugdymo procesas mokyklos vadovo sprendimu gali būti laikinai stabdomas 1–2 darbo dienas. Jeigu ugdymo procesas turi būti stabdomas ilgesnį laiką, gimnazijos vadovas sprendimą dėl ugdymo proceso stabdymo derina su Jurbarko r. savivaldybės mero įgaliotu savivaldybės administracijos direktoriumi</w:t>
      </w:r>
      <w:r w:rsidR="00520708" w:rsidRPr="00F82181">
        <w:t xml:space="preserve">. </w:t>
      </w:r>
      <w:r w:rsidR="00A27D31" w:rsidRPr="00F82181">
        <w:t>Šios dienos įskaičiuojamos į ugdymo dienų skaičių</w:t>
      </w:r>
      <w:r w:rsidR="000A593A" w:rsidRPr="00F82181">
        <w:t xml:space="preserve">. Neįgyvendintas </w:t>
      </w:r>
      <w:r w:rsidR="00EA42D4" w:rsidRPr="00F82181">
        <w:t>mokymosi turinys kompensuojamas intensyvinant mokymąsi</w:t>
      </w:r>
      <w:r w:rsidR="009A1A40" w:rsidRPr="00F82181">
        <w:t>;</w:t>
      </w:r>
    </w:p>
    <w:p w14:paraId="0944F100" w14:textId="6A301B13"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ugdymo procesą ar jo dalį organizuoti nuotoliniu mokymo būdu, kai nėra galimybės tęsti ugdymo proceso ar jo dalies grupinio mokymosi forma kasdieniu mokymo proceso organizavimo būdu. Gimnazijos vadovas sprendimą ugdymo procesą ar jo dalį organizuoti nuotoliniu mokymo būdu prima Mokymosi pagal formaliojo švietimo programas (išskyrus aukštojo mokslo studijų programas) formų ir mokymo organizavimo tvarkos aprašo, patvirtinto Lietuvos Respublikos švietimo, mokslo ir sporto ministro 2012 m. birželio 28 d. įsakymu Nr. V-1049 „Dėl Mokymosi pagal formaliojo švietimo programas (išskyrus aukštojo mokslo studijų programas) formų ir mokymo organizavimo tvarkos aprašo patvirtinimo“, nustatyta tvarka.</w:t>
      </w:r>
    </w:p>
    <w:p w14:paraId="34DE3CA8" w14:textId="50B685EA"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F82181">
        <w:t>Valstybės, savivaldybės lygiu ar mokyklos vadovo sprendimu ugdymo procesą ar jo dalį organizuodama nuotoliniu mokymo būdu, gimnazija:</w:t>
      </w:r>
    </w:p>
    <w:p w14:paraId="4CC9C096" w14:textId="58EABE0E"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 xml:space="preserve">priima sprendimus ugdymo procesui nuotoliniu mokymo būdu organizuoti, atsižvelgdama į mokyklos ugdymo plane numatytus sprendimus nuotoliniam mokymo procesui organizuoti, Bendrųjų ugdymo planų nuostatas; </w:t>
      </w:r>
    </w:p>
    <w:p w14:paraId="72EE263C" w14:textId="1EFEBEE1"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353DD3A5" w14:textId="12FCBDE3"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 xml:space="preserve">įvertina, ar visi mokiniai gali dalyvauti ugdymo procese nuotoliniu mokymo būdu. Išsiaiškinus, kad mokinio namuose nėra sąlygų mokytis, sudaromos sąlygos mokytis gimnazijoje, jeigu gimnazijoje nėra aplinkybių, kurios keltų pavojų mokinio gyvybei ir sveikatai. Nesant galimybių ugdymo proceso organizuoti gimnazijoje, ugdymo proceso organizavimas laikinai perkeliamas į kitas saugias patalpas; </w:t>
      </w:r>
    </w:p>
    <w:p w14:paraId="1FED208F" w14:textId="65B4B633"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susitaria dėl mokinių emocinės sveikatos stebėjimo, taip pat dėl mokinių, turinčių specialiųjų ugdymosi poreikių, ugdymo specifikos ir švietimo pagalbos teikimo;</w:t>
      </w:r>
    </w:p>
    <w:p w14:paraId="6706C997" w14:textId="682068EB"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0A70962D" w14:textId="0A08D382"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 xml:space="preserve">pertvarko pamokų tvarkaraštį, pritaikydama jį ugdymo procesą organizuoti nuotoliniu mokymo būdu: konkrečios klasės tvarkaraštyje numato sinchroniniam ir asinchroniniam ugdymui skiriamas pamokas; </w:t>
      </w:r>
    </w:p>
    <w:p w14:paraId="1C3DFA8A" w14:textId="38EE7787"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pritaiko pamokos struktūrą sinchroniniam ir asinchroniniam ugdymui, atsižvelgdama į mokinių amžių, dalyko programos ir ugdymo programos ypatumus;</w:t>
      </w:r>
    </w:p>
    <w:p w14:paraId="10C150D5" w14:textId="0D65052C"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6346C6E8" w14:textId="300BF377"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 xml:space="preserve">numato mokinių ir jų tėvų (globėjų, rūpintojų) informavimo būdus; </w:t>
      </w:r>
    </w:p>
    <w:p w14:paraId="2D498FB8" w14:textId="405166A1"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paskiria asmenį (-</w:t>
      </w:r>
      <w:proofErr w:type="spellStart"/>
      <w:r w:rsidR="009A1A40" w:rsidRPr="00F82181">
        <w:t>is</w:t>
      </w:r>
      <w:proofErr w:type="spellEnd"/>
      <w:r w:rsidR="009A1A40" w:rsidRPr="00F82181">
        <w:t>), kuris (-</w:t>
      </w:r>
      <w:proofErr w:type="spellStart"/>
      <w:r w:rsidR="009A1A40" w:rsidRPr="00F82181">
        <w:t>ie</w:t>
      </w:r>
      <w:proofErr w:type="spellEnd"/>
      <w:r w:rsidR="009A1A40" w:rsidRPr="00F82181">
        <w:t xml:space="preserve">) teiks bendrąją informaciją apie ugdymo proceso organizavimo tvarką, švietimo pagalbos teikimą, komunikuos kitais aktualiais švietimo bendruomenei klausimais tol, kol neišnyksta ypatingos aplinkybės ar aplinkybės, dėl kurių ugdymo procesas gimnazijoje negalėjo būti organizuojamas kasdieniu būdu. Informacija apie tai skelbiama gimnazijos tinklalapyje; </w:t>
      </w:r>
    </w:p>
    <w:p w14:paraId="7A1B4CB9" w14:textId="019CCDC0" w:rsidR="009A1A40" w:rsidRPr="00F82181"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numato planą, kaip, pasibaigus ypatingoms aplinkybėms, sklandžiai grįžti prie įprasto ugdymo proceso organizavimo;</w:t>
      </w:r>
    </w:p>
    <w:p w14:paraId="045B4EF8" w14:textId="37F9A39E" w:rsidR="009A1A40" w:rsidRPr="00525C33" w:rsidRDefault="000C36C6" w:rsidP="00F82181">
      <w:pPr>
        <w:pStyle w:val="Pagrindinis"/>
        <w:autoSpaceDE w:val="0"/>
        <w:autoSpaceDN w:val="0"/>
        <w:adjustRightInd w:val="0"/>
        <w:spacing w:before="0" w:after="200"/>
        <w:rPr>
          <w:color w:val="auto"/>
        </w:rPr>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F82181">
        <w:t>numato, kaip prireikus dalį ugdymo proceso organizuoti nuotoliniu mokymo būdu ir</w:t>
      </w:r>
      <w:r w:rsidR="009A1A40" w:rsidRPr="00525C33">
        <w:rPr>
          <w:color w:val="auto"/>
        </w:rPr>
        <w:t xml:space="preserve"> dalį grupinio </w:t>
      </w:r>
      <w:r w:rsidR="009A1A40" w:rsidRPr="00F82181">
        <w:t>mokymosi</w:t>
      </w:r>
      <w:r w:rsidR="009A1A40" w:rsidRPr="00525C33">
        <w:rPr>
          <w:color w:val="auto"/>
        </w:rPr>
        <w:t xml:space="preserve"> forma kasdieniu mokymo proceso organizavimo būdu;</w:t>
      </w:r>
    </w:p>
    <w:p w14:paraId="3DF13A04" w14:textId="2BBF592F" w:rsidR="009A1A40" w:rsidRPr="00525C33" w:rsidRDefault="000C36C6" w:rsidP="00F82181">
      <w:pPr>
        <w:pStyle w:val="Pagrindinis"/>
        <w:autoSpaceDE w:val="0"/>
        <w:autoSpaceDN w:val="0"/>
        <w:adjustRightInd w:val="0"/>
        <w:spacing w:before="0" w:after="200"/>
        <w:rPr>
          <w:color w:val="auto"/>
        </w:rPr>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525C33">
        <w:rPr>
          <w:color w:val="auto"/>
        </w:rPr>
        <w:t xml:space="preserve">numato kaip </w:t>
      </w:r>
      <w:r w:rsidR="009A1A40" w:rsidRPr="00F82181">
        <w:t>atskirų</w:t>
      </w:r>
      <w:r w:rsidR="009A1A40" w:rsidRPr="00525C33">
        <w:rPr>
          <w:color w:val="auto"/>
        </w:rPr>
        <w:t xml:space="preserve"> dalykų (arba dalyko dalies) mokymuisi gali perskirstyti klases ir sudaryti laikinąsias grupes</w:t>
      </w:r>
      <w:r w:rsidR="00E81078" w:rsidRPr="00525C33">
        <w:rPr>
          <w:color w:val="auto"/>
        </w:rPr>
        <w:t xml:space="preserve"> </w:t>
      </w:r>
      <w:r w:rsidR="009A1A40" w:rsidRPr="00525C33">
        <w:rPr>
          <w:color w:val="auto"/>
        </w:rPr>
        <w:t xml:space="preserve">iš gretimų klasių mokinių. </w:t>
      </w:r>
    </w:p>
    <w:p w14:paraId="6A4B6E96" w14:textId="77777777" w:rsidR="009A1A40" w:rsidRPr="00525C33" w:rsidRDefault="009A1A40" w:rsidP="009A1A40">
      <w:pPr>
        <w:pStyle w:val="Pagrindinis"/>
        <w:autoSpaceDE w:val="0"/>
        <w:autoSpaceDN w:val="0"/>
        <w:adjustRightInd w:val="0"/>
        <w:spacing w:before="0" w:after="0"/>
        <w:rPr>
          <w:color w:val="auto"/>
        </w:rPr>
      </w:pPr>
    </w:p>
    <w:p w14:paraId="6ADE671A" w14:textId="303C5138" w:rsidR="009A1A40" w:rsidRPr="00525C33" w:rsidRDefault="009A1A40" w:rsidP="009A1A40">
      <w:pPr>
        <w:ind w:firstLine="567"/>
        <w:jc w:val="center"/>
        <w:rPr>
          <w:b/>
          <w:bCs/>
          <w:szCs w:val="24"/>
        </w:rPr>
      </w:pPr>
      <w:r w:rsidRPr="00525C33">
        <w:rPr>
          <w:b/>
          <w:bCs/>
          <w:szCs w:val="24"/>
        </w:rPr>
        <w:t xml:space="preserve">III </w:t>
      </w:r>
      <w:r w:rsidRPr="0012190A">
        <w:rPr>
          <w:rFonts w:eastAsia="Calibri"/>
          <w:b/>
          <w:color w:val="000000"/>
          <w:szCs w:val="24"/>
        </w:rPr>
        <w:t>SKYRIUS</w:t>
      </w:r>
      <w:r w:rsidR="000A022D" w:rsidRPr="00525C33">
        <w:rPr>
          <w:b/>
          <w:bCs/>
          <w:szCs w:val="24"/>
        </w:rPr>
        <w:t xml:space="preserve"> </w:t>
      </w:r>
    </w:p>
    <w:p w14:paraId="71263EE3" w14:textId="77777777" w:rsidR="009A1A40" w:rsidRPr="00525C33" w:rsidRDefault="009A1A40" w:rsidP="009A1A40">
      <w:pPr>
        <w:ind w:firstLine="567"/>
        <w:jc w:val="center"/>
        <w:rPr>
          <w:b/>
          <w:bCs/>
          <w:szCs w:val="24"/>
        </w:rPr>
      </w:pPr>
      <w:r w:rsidRPr="00525C33">
        <w:rPr>
          <w:b/>
          <w:bCs/>
          <w:szCs w:val="24"/>
        </w:rPr>
        <w:t>PRADINIO UGDYMO PROGRAMOS ĮGYVENDINIMAS</w:t>
      </w:r>
    </w:p>
    <w:p w14:paraId="634780C6" w14:textId="77777777" w:rsidR="009A1A40" w:rsidRPr="00525C33" w:rsidRDefault="009A1A40" w:rsidP="009A1A40">
      <w:pPr>
        <w:ind w:firstLine="567"/>
        <w:jc w:val="center"/>
        <w:rPr>
          <w:b/>
          <w:bCs/>
          <w:szCs w:val="24"/>
        </w:rPr>
      </w:pPr>
    </w:p>
    <w:p w14:paraId="13863227" w14:textId="4954F432" w:rsidR="00BB3D21" w:rsidRDefault="000C36C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073D39" w:rsidRPr="00525C33">
        <w:t xml:space="preserve">Pamokų skaičius pradinio ugdymo programai įgyvendinti </w:t>
      </w:r>
      <w:r w:rsidR="00073D39" w:rsidRPr="00650A47">
        <w:rPr>
          <w:shd w:val="clear" w:color="auto" w:fill="FFFFFF"/>
        </w:rPr>
        <w:t>grupinio mokymosi forma kasdieniu ir nuotoliniu mokymo proceso organizavimo būdu</w:t>
      </w:r>
      <w:r w:rsidR="00073D39" w:rsidRPr="00525C33">
        <w:t>:</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80" w:firstRow="0" w:lastRow="0" w:firstColumn="1" w:lastColumn="0" w:noHBand="0" w:noVBand="1"/>
      </w:tblPr>
      <w:tblGrid>
        <w:gridCol w:w="2827"/>
        <w:gridCol w:w="1125"/>
        <w:gridCol w:w="1275"/>
        <w:gridCol w:w="1260"/>
        <w:gridCol w:w="1140"/>
        <w:gridCol w:w="1863"/>
      </w:tblGrid>
      <w:tr w:rsidR="00650A47" w:rsidRPr="00525C33" w14:paraId="6C3AE7D4" w14:textId="77777777" w:rsidTr="00D56D69">
        <w:trPr>
          <w:trHeight w:val="165"/>
          <w:tblHeader/>
          <w:jc w:val="center"/>
        </w:trPr>
        <w:tc>
          <w:tcPr>
            <w:tcW w:w="2827" w:type="dxa"/>
            <w:vAlign w:val="center"/>
            <w:hideMark/>
          </w:tcPr>
          <w:p w14:paraId="52D64129" w14:textId="6F0C3247" w:rsidR="00650A47" w:rsidRPr="00525C33" w:rsidRDefault="00650A47" w:rsidP="00D56D69">
            <w:pPr>
              <w:spacing w:before="120"/>
              <w:ind w:left="132"/>
              <w:textAlignment w:val="baseline"/>
            </w:pPr>
            <w:r>
              <w:t>Klasė / dalykai</w:t>
            </w:r>
            <w:r w:rsidR="008D7028">
              <w:t xml:space="preserve"> </w:t>
            </w:r>
          </w:p>
        </w:tc>
        <w:tc>
          <w:tcPr>
            <w:tcW w:w="1125" w:type="dxa"/>
            <w:vAlign w:val="center"/>
            <w:hideMark/>
          </w:tcPr>
          <w:p w14:paraId="008EA40E" w14:textId="77777777" w:rsidR="00650A47" w:rsidRPr="00525C33" w:rsidRDefault="00650A47" w:rsidP="00D56D69">
            <w:pPr>
              <w:spacing w:before="120"/>
              <w:jc w:val="center"/>
              <w:textAlignment w:val="baseline"/>
            </w:pPr>
            <w:r>
              <w:t>1 klasė </w:t>
            </w:r>
          </w:p>
        </w:tc>
        <w:tc>
          <w:tcPr>
            <w:tcW w:w="1275" w:type="dxa"/>
            <w:vAlign w:val="center"/>
            <w:hideMark/>
          </w:tcPr>
          <w:p w14:paraId="7B385E9C" w14:textId="77777777" w:rsidR="00650A47" w:rsidRPr="00525C33" w:rsidRDefault="00650A47" w:rsidP="00D56D69">
            <w:pPr>
              <w:spacing w:before="120"/>
              <w:jc w:val="center"/>
              <w:textAlignment w:val="baseline"/>
            </w:pPr>
            <w:r>
              <w:t>2 klasė </w:t>
            </w:r>
          </w:p>
        </w:tc>
        <w:tc>
          <w:tcPr>
            <w:tcW w:w="1260" w:type="dxa"/>
            <w:vAlign w:val="center"/>
            <w:hideMark/>
          </w:tcPr>
          <w:p w14:paraId="3C928959" w14:textId="77777777" w:rsidR="00650A47" w:rsidRPr="00525C33" w:rsidRDefault="00650A47" w:rsidP="00D56D69">
            <w:pPr>
              <w:spacing w:before="120"/>
              <w:jc w:val="center"/>
              <w:textAlignment w:val="baseline"/>
            </w:pPr>
            <w:r>
              <w:t>3 klasė </w:t>
            </w:r>
          </w:p>
        </w:tc>
        <w:tc>
          <w:tcPr>
            <w:tcW w:w="1140" w:type="dxa"/>
            <w:vAlign w:val="center"/>
            <w:hideMark/>
          </w:tcPr>
          <w:p w14:paraId="5CABF851" w14:textId="77777777" w:rsidR="00650A47" w:rsidRPr="00525C33" w:rsidRDefault="00650A47" w:rsidP="00D56D69">
            <w:pPr>
              <w:spacing w:before="120"/>
              <w:jc w:val="center"/>
              <w:textAlignment w:val="baseline"/>
            </w:pPr>
            <w:r>
              <w:t>4 klasė </w:t>
            </w:r>
          </w:p>
        </w:tc>
        <w:tc>
          <w:tcPr>
            <w:tcW w:w="1863" w:type="dxa"/>
            <w:vAlign w:val="center"/>
            <w:hideMark/>
          </w:tcPr>
          <w:p w14:paraId="4C622539" w14:textId="77777777" w:rsidR="00650A47" w:rsidRPr="00525C33" w:rsidRDefault="00650A47" w:rsidP="00D56D69">
            <w:pPr>
              <w:spacing w:before="120"/>
              <w:jc w:val="center"/>
              <w:textAlignment w:val="baseline"/>
            </w:pPr>
            <w:r>
              <w:t>Iš viso skiriama pamokų pradinio ugdymo programai </w:t>
            </w:r>
          </w:p>
        </w:tc>
      </w:tr>
      <w:tr w:rsidR="00650A47" w:rsidRPr="00525C33" w14:paraId="6A3F8144" w14:textId="77777777" w:rsidTr="00D56D69">
        <w:trPr>
          <w:trHeight w:val="45"/>
          <w:jc w:val="center"/>
        </w:trPr>
        <w:tc>
          <w:tcPr>
            <w:tcW w:w="9490" w:type="dxa"/>
            <w:gridSpan w:val="6"/>
            <w:vAlign w:val="center"/>
            <w:hideMark/>
          </w:tcPr>
          <w:p w14:paraId="2ADC8DFA" w14:textId="754A57DD" w:rsidR="00650A47" w:rsidRPr="00525C33" w:rsidRDefault="00650A47" w:rsidP="00D56D69">
            <w:pPr>
              <w:spacing w:before="120"/>
              <w:jc w:val="center"/>
              <w:textAlignment w:val="baseline"/>
              <w:rPr>
                <w:b/>
                <w:bCs/>
              </w:rPr>
            </w:pPr>
            <w:r w:rsidRPr="770812A9">
              <w:rPr>
                <w:b/>
                <w:bCs/>
              </w:rPr>
              <w:t>Dorinis ugdymas</w:t>
            </w:r>
            <w:r w:rsidR="008D7028">
              <w:rPr>
                <w:b/>
                <w:bCs/>
              </w:rPr>
              <w:t xml:space="preserve"> </w:t>
            </w:r>
          </w:p>
        </w:tc>
      </w:tr>
      <w:tr w:rsidR="00650A47" w:rsidRPr="00525C33" w14:paraId="298C61C6" w14:textId="77777777" w:rsidTr="00D56D69">
        <w:trPr>
          <w:trHeight w:val="300"/>
          <w:jc w:val="center"/>
        </w:trPr>
        <w:tc>
          <w:tcPr>
            <w:tcW w:w="2827" w:type="dxa"/>
            <w:hideMark/>
          </w:tcPr>
          <w:p w14:paraId="214EF88E" w14:textId="36C55889" w:rsidR="00650A47" w:rsidRPr="00525C33" w:rsidRDefault="00650A47" w:rsidP="00131D6B">
            <w:pPr>
              <w:spacing w:before="120"/>
              <w:ind w:left="132"/>
              <w:textAlignment w:val="baseline"/>
            </w:pPr>
            <w:r>
              <w:t>Dorinis ugdymas (tikyba arba etika)</w:t>
            </w:r>
            <w:r w:rsidR="008D7028">
              <w:t xml:space="preserve"> </w:t>
            </w:r>
          </w:p>
        </w:tc>
        <w:tc>
          <w:tcPr>
            <w:tcW w:w="1125" w:type="dxa"/>
            <w:vAlign w:val="center"/>
            <w:hideMark/>
          </w:tcPr>
          <w:p w14:paraId="6DA213CF" w14:textId="77777777" w:rsidR="00650A47" w:rsidRPr="00525C33" w:rsidRDefault="00650A47" w:rsidP="00D56D69">
            <w:pPr>
              <w:spacing w:before="120"/>
              <w:jc w:val="center"/>
              <w:textAlignment w:val="baseline"/>
            </w:pPr>
            <w:r>
              <w:t>35 (1) </w:t>
            </w:r>
          </w:p>
        </w:tc>
        <w:tc>
          <w:tcPr>
            <w:tcW w:w="1275" w:type="dxa"/>
            <w:vAlign w:val="center"/>
            <w:hideMark/>
          </w:tcPr>
          <w:p w14:paraId="7DDEDD30" w14:textId="77777777" w:rsidR="00650A47" w:rsidRPr="00525C33" w:rsidRDefault="00650A47" w:rsidP="00D56D69">
            <w:pPr>
              <w:spacing w:before="120"/>
              <w:jc w:val="center"/>
              <w:textAlignment w:val="baseline"/>
            </w:pPr>
            <w:r>
              <w:t>35 (1) </w:t>
            </w:r>
          </w:p>
        </w:tc>
        <w:tc>
          <w:tcPr>
            <w:tcW w:w="1260" w:type="dxa"/>
            <w:vAlign w:val="center"/>
            <w:hideMark/>
          </w:tcPr>
          <w:p w14:paraId="69D87757" w14:textId="77777777" w:rsidR="00650A47" w:rsidRPr="00525C33" w:rsidRDefault="00650A47" w:rsidP="00D56D69">
            <w:pPr>
              <w:spacing w:before="120"/>
              <w:jc w:val="center"/>
              <w:textAlignment w:val="baseline"/>
            </w:pPr>
            <w:r>
              <w:t>35 (1) </w:t>
            </w:r>
          </w:p>
        </w:tc>
        <w:tc>
          <w:tcPr>
            <w:tcW w:w="1140" w:type="dxa"/>
            <w:vAlign w:val="center"/>
            <w:hideMark/>
          </w:tcPr>
          <w:p w14:paraId="30673D04" w14:textId="77777777" w:rsidR="00650A47" w:rsidRPr="00525C33" w:rsidRDefault="00650A47" w:rsidP="00D56D69">
            <w:pPr>
              <w:spacing w:before="120"/>
              <w:jc w:val="center"/>
              <w:textAlignment w:val="baseline"/>
            </w:pPr>
            <w:r>
              <w:t>35 (1) </w:t>
            </w:r>
          </w:p>
        </w:tc>
        <w:tc>
          <w:tcPr>
            <w:tcW w:w="1863" w:type="dxa"/>
            <w:vAlign w:val="center"/>
            <w:hideMark/>
          </w:tcPr>
          <w:p w14:paraId="039C9853" w14:textId="77777777" w:rsidR="00650A47" w:rsidRPr="00525C33" w:rsidRDefault="00650A47" w:rsidP="00D56D69">
            <w:pPr>
              <w:spacing w:before="120"/>
              <w:jc w:val="center"/>
              <w:textAlignment w:val="baseline"/>
            </w:pPr>
            <w:r>
              <w:t>140 (4) </w:t>
            </w:r>
          </w:p>
        </w:tc>
      </w:tr>
      <w:tr w:rsidR="00650A47" w:rsidRPr="00525C33" w14:paraId="695B4651" w14:textId="77777777" w:rsidTr="00D56D69">
        <w:trPr>
          <w:trHeight w:val="105"/>
          <w:jc w:val="center"/>
        </w:trPr>
        <w:tc>
          <w:tcPr>
            <w:tcW w:w="9490" w:type="dxa"/>
            <w:gridSpan w:val="6"/>
            <w:hideMark/>
          </w:tcPr>
          <w:p w14:paraId="098FB68F" w14:textId="4186D608" w:rsidR="00650A47" w:rsidRPr="00525C33" w:rsidRDefault="00650A47" w:rsidP="00D56D69">
            <w:pPr>
              <w:spacing w:before="120"/>
              <w:jc w:val="center"/>
              <w:textAlignment w:val="baseline"/>
              <w:rPr>
                <w:b/>
                <w:bCs/>
              </w:rPr>
            </w:pPr>
            <w:r w:rsidRPr="770812A9">
              <w:rPr>
                <w:b/>
                <w:bCs/>
              </w:rPr>
              <w:t>Kalbinis ugdymas</w:t>
            </w:r>
            <w:r w:rsidR="008D7028">
              <w:rPr>
                <w:b/>
                <w:bCs/>
              </w:rPr>
              <w:t xml:space="preserve"> </w:t>
            </w:r>
          </w:p>
        </w:tc>
      </w:tr>
      <w:tr w:rsidR="00650A47" w:rsidRPr="00525C33" w14:paraId="3AD749EA" w14:textId="77777777" w:rsidTr="00D56D69">
        <w:trPr>
          <w:trHeight w:val="45"/>
          <w:jc w:val="center"/>
        </w:trPr>
        <w:tc>
          <w:tcPr>
            <w:tcW w:w="2827" w:type="dxa"/>
            <w:hideMark/>
          </w:tcPr>
          <w:p w14:paraId="6DA57E5E" w14:textId="2C91C273" w:rsidR="00650A47" w:rsidRPr="00525C33" w:rsidRDefault="00650A47" w:rsidP="00131D6B">
            <w:pPr>
              <w:spacing w:before="120"/>
              <w:ind w:left="132"/>
              <w:textAlignment w:val="baseline"/>
            </w:pPr>
            <w:r>
              <w:t>Lietuvių kalba ir literatūra</w:t>
            </w:r>
            <w:r w:rsidR="008D7028">
              <w:t xml:space="preserve"> </w:t>
            </w:r>
          </w:p>
        </w:tc>
        <w:tc>
          <w:tcPr>
            <w:tcW w:w="1125" w:type="dxa"/>
            <w:vAlign w:val="center"/>
            <w:hideMark/>
          </w:tcPr>
          <w:p w14:paraId="00EDE067" w14:textId="77777777" w:rsidR="00650A47" w:rsidRPr="00525C33" w:rsidRDefault="00650A47" w:rsidP="00D56D69">
            <w:pPr>
              <w:spacing w:before="120"/>
              <w:jc w:val="center"/>
              <w:textAlignment w:val="baseline"/>
            </w:pPr>
            <w:r>
              <w:t>280 (8) </w:t>
            </w:r>
          </w:p>
        </w:tc>
        <w:tc>
          <w:tcPr>
            <w:tcW w:w="1275" w:type="dxa"/>
            <w:vAlign w:val="center"/>
            <w:hideMark/>
          </w:tcPr>
          <w:p w14:paraId="40C67375" w14:textId="77777777" w:rsidR="00650A47" w:rsidRPr="00525C33" w:rsidRDefault="00650A47" w:rsidP="00D56D69">
            <w:pPr>
              <w:spacing w:before="120"/>
              <w:jc w:val="center"/>
              <w:textAlignment w:val="baseline"/>
            </w:pPr>
            <w:r>
              <w:t>245 (7) </w:t>
            </w:r>
          </w:p>
        </w:tc>
        <w:tc>
          <w:tcPr>
            <w:tcW w:w="1260" w:type="dxa"/>
            <w:vAlign w:val="center"/>
            <w:hideMark/>
          </w:tcPr>
          <w:p w14:paraId="18483782" w14:textId="77777777" w:rsidR="00650A47" w:rsidRPr="00525C33" w:rsidRDefault="00650A47" w:rsidP="00D56D69">
            <w:pPr>
              <w:spacing w:before="120"/>
              <w:jc w:val="center"/>
              <w:textAlignment w:val="baseline"/>
            </w:pPr>
            <w:r>
              <w:t>245 (7) </w:t>
            </w:r>
          </w:p>
        </w:tc>
        <w:tc>
          <w:tcPr>
            <w:tcW w:w="1140" w:type="dxa"/>
            <w:vAlign w:val="center"/>
            <w:hideMark/>
          </w:tcPr>
          <w:p w14:paraId="258639AA" w14:textId="77777777" w:rsidR="00650A47" w:rsidRPr="00525C33" w:rsidRDefault="00650A47" w:rsidP="00D56D69">
            <w:pPr>
              <w:spacing w:before="120"/>
              <w:jc w:val="center"/>
              <w:textAlignment w:val="baseline"/>
            </w:pPr>
            <w:r>
              <w:t>245 (7) </w:t>
            </w:r>
          </w:p>
        </w:tc>
        <w:tc>
          <w:tcPr>
            <w:tcW w:w="1863" w:type="dxa"/>
            <w:vAlign w:val="center"/>
            <w:hideMark/>
          </w:tcPr>
          <w:p w14:paraId="295EF485" w14:textId="48E38BD1" w:rsidR="00650A47" w:rsidRPr="00525C33" w:rsidRDefault="00650A47" w:rsidP="00D56D69">
            <w:pPr>
              <w:spacing w:before="120"/>
              <w:jc w:val="center"/>
              <w:textAlignment w:val="baseline"/>
            </w:pPr>
            <w:r>
              <w:t>1</w:t>
            </w:r>
            <w:r w:rsidR="00B206B7">
              <w:t xml:space="preserve"> </w:t>
            </w:r>
            <w:r>
              <w:t>015 (29) </w:t>
            </w:r>
          </w:p>
        </w:tc>
      </w:tr>
      <w:tr w:rsidR="00650A47" w:rsidRPr="00525C33" w14:paraId="2500B2D5" w14:textId="77777777" w:rsidTr="00D56D69">
        <w:trPr>
          <w:trHeight w:val="45"/>
          <w:jc w:val="center"/>
        </w:trPr>
        <w:tc>
          <w:tcPr>
            <w:tcW w:w="2827" w:type="dxa"/>
            <w:hideMark/>
          </w:tcPr>
          <w:p w14:paraId="703B674D" w14:textId="438E0112" w:rsidR="00650A47" w:rsidRPr="00525C33" w:rsidRDefault="00650A47" w:rsidP="00D56D69">
            <w:pPr>
              <w:spacing w:before="120"/>
              <w:ind w:left="132" w:right="136"/>
              <w:jc w:val="both"/>
              <w:textAlignment w:val="baseline"/>
            </w:pPr>
            <w:r>
              <w:t>Užsienio kalba (pirmoji, anglų)</w:t>
            </w:r>
            <w:r w:rsidR="008D7028">
              <w:t xml:space="preserve"> </w:t>
            </w:r>
          </w:p>
        </w:tc>
        <w:tc>
          <w:tcPr>
            <w:tcW w:w="1125" w:type="dxa"/>
            <w:vAlign w:val="center"/>
            <w:hideMark/>
          </w:tcPr>
          <w:p w14:paraId="31F6F840" w14:textId="77777777" w:rsidR="00650A47" w:rsidRPr="00525C33" w:rsidRDefault="00650A47" w:rsidP="00D56D69">
            <w:pPr>
              <w:spacing w:before="120"/>
              <w:jc w:val="center"/>
              <w:textAlignment w:val="baseline"/>
            </w:pPr>
            <w:r>
              <w:t>– </w:t>
            </w:r>
          </w:p>
        </w:tc>
        <w:tc>
          <w:tcPr>
            <w:tcW w:w="1275" w:type="dxa"/>
            <w:vAlign w:val="center"/>
            <w:hideMark/>
          </w:tcPr>
          <w:p w14:paraId="6A9E6BB7" w14:textId="77777777" w:rsidR="00650A47" w:rsidRPr="00525C33" w:rsidRDefault="00650A47" w:rsidP="00D56D69">
            <w:pPr>
              <w:spacing w:before="120"/>
              <w:jc w:val="center"/>
              <w:textAlignment w:val="baseline"/>
            </w:pPr>
            <w:r>
              <w:t>70 (2) </w:t>
            </w:r>
          </w:p>
        </w:tc>
        <w:tc>
          <w:tcPr>
            <w:tcW w:w="1260" w:type="dxa"/>
            <w:vAlign w:val="center"/>
            <w:hideMark/>
          </w:tcPr>
          <w:p w14:paraId="5A973BB9" w14:textId="77777777" w:rsidR="00650A47" w:rsidRPr="00525C33" w:rsidRDefault="00650A47" w:rsidP="00D56D69">
            <w:pPr>
              <w:spacing w:before="120"/>
              <w:jc w:val="center"/>
              <w:textAlignment w:val="baseline"/>
            </w:pPr>
            <w:r>
              <w:t>70 (2) </w:t>
            </w:r>
          </w:p>
        </w:tc>
        <w:tc>
          <w:tcPr>
            <w:tcW w:w="1140" w:type="dxa"/>
            <w:vAlign w:val="center"/>
            <w:hideMark/>
          </w:tcPr>
          <w:p w14:paraId="76DB05CA" w14:textId="77777777" w:rsidR="00650A47" w:rsidRPr="00525C33" w:rsidRDefault="00650A47" w:rsidP="00D56D69">
            <w:pPr>
              <w:spacing w:before="120"/>
              <w:jc w:val="center"/>
              <w:textAlignment w:val="baseline"/>
            </w:pPr>
            <w:r>
              <w:t>70 (2) </w:t>
            </w:r>
          </w:p>
        </w:tc>
        <w:tc>
          <w:tcPr>
            <w:tcW w:w="1863" w:type="dxa"/>
            <w:vAlign w:val="center"/>
            <w:hideMark/>
          </w:tcPr>
          <w:p w14:paraId="4B7A1191" w14:textId="77777777" w:rsidR="00650A47" w:rsidRPr="00525C33" w:rsidRDefault="00650A47" w:rsidP="00D56D69">
            <w:pPr>
              <w:spacing w:before="120"/>
              <w:jc w:val="center"/>
              <w:textAlignment w:val="baseline"/>
            </w:pPr>
            <w:r>
              <w:t>210 (6) </w:t>
            </w:r>
          </w:p>
        </w:tc>
      </w:tr>
      <w:tr w:rsidR="00650A47" w:rsidRPr="00525C33" w14:paraId="79DDDEF1" w14:textId="77777777" w:rsidTr="00D56D69">
        <w:trPr>
          <w:trHeight w:val="165"/>
          <w:jc w:val="center"/>
        </w:trPr>
        <w:tc>
          <w:tcPr>
            <w:tcW w:w="9490" w:type="dxa"/>
            <w:gridSpan w:val="6"/>
            <w:hideMark/>
          </w:tcPr>
          <w:p w14:paraId="26D94FFA" w14:textId="615FE1E8" w:rsidR="00650A47" w:rsidRPr="00525C33" w:rsidRDefault="00650A47" w:rsidP="00D56D69">
            <w:pPr>
              <w:spacing w:before="120"/>
              <w:jc w:val="center"/>
              <w:textAlignment w:val="baseline"/>
              <w:rPr>
                <w:b/>
                <w:bCs/>
              </w:rPr>
            </w:pPr>
            <w:r w:rsidRPr="770812A9">
              <w:rPr>
                <w:b/>
                <w:bCs/>
              </w:rPr>
              <w:t>Visuomeninis ugdymas</w:t>
            </w:r>
            <w:r w:rsidR="008D7028">
              <w:rPr>
                <w:b/>
                <w:bCs/>
              </w:rPr>
              <w:t xml:space="preserve"> </w:t>
            </w:r>
          </w:p>
        </w:tc>
      </w:tr>
      <w:tr w:rsidR="00650A47" w:rsidRPr="00525C33" w14:paraId="15C6A4F4" w14:textId="77777777" w:rsidTr="00D56D69">
        <w:trPr>
          <w:trHeight w:val="45"/>
          <w:jc w:val="center"/>
        </w:trPr>
        <w:tc>
          <w:tcPr>
            <w:tcW w:w="2827" w:type="dxa"/>
            <w:hideMark/>
          </w:tcPr>
          <w:p w14:paraId="4FBEBB6F" w14:textId="2998418A" w:rsidR="00650A47" w:rsidRPr="00525C33" w:rsidRDefault="00650A47" w:rsidP="00D56D69">
            <w:pPr>
              <w:spacing w:before="120"/>
              <w:ind w:left="132"/>
              <w:jc w:val="both"/>
              <w:textAlignment w:val="baseline"/>
            </w:pPr>
            <w:r>
              <w:t>Visuomeninis ugdymas</w:t>
            </w:r>
            <w:r w:rsidR="008D7028">
              <w:t xml:space="preserve"> </w:t>
            </w:r>
          </w:p>
        </w:tc>
        <w:tc>
          <w:tcPr>
            <w:tcW w:w="1125" w:type="dxa"/>
            <w:vAlign w:val="center"/>
            <w:hideMark/>
          </w:tcPr>
          <w:p w14:paraId="63298323" w14:textId="77777777" w:rsidR="00650A47" w:rsidRPr="00525C33" w:rsidRDefault="00650A47" w:rsidP="00D56D69">
            <w:pPr>
              <w:spacing w:before="120"/>
              <w:jc w:val="center"/>
              <w:textAlignment w:val="baseline"/>
            </w:pPr>
            <w:r>
              <w:t>35 (1) </w:t>
            </w:r>
          </w:p>
        </w:tc>
        <w:tc>
          <w:tcPr>
            <w:tcW w:w="1275" w:type="dxa"/>
            <w:vAlign w:val="center"/>
            <w:hideMark/>
          </w:tcPr>
          <w:p w14:paraId="4A98D28C" w14:textId="77777777" w:rsidR="00650A47" w:rsidRPr="00525C33" w:rsidRDefault="00650A47" w:rsidP="00D56D69">
            <w:pPr>
              <w:spacing w:before="120"/>
              <w:jc w:val="center"/>
              <w:textAlignment w:val="baseline"/>
            </w:pPr>
            <w:r>
              <w:t>35 (1) </w:t>
            </w:r>
          </w:p>
        </w:tc>
        <w:tc>
          <w:tcPr>
            <w:tcW w:w="1260" w:type="dxa"/>
            <w:vAlign w:val="center"/>
            <w:hideMark/>
          </w:tcPr>
          <w:p w14:paraId="63D20FDC" w14:textId="77777777" w:rsidR="00650A47" w:rsidRPr="00525C33" w:rsidRDefault="00650A47" w:rsidP="00D56D69">
            <w:pPr>
              <w:spacing w:before="120"/>
              <w:jc w:val="center"/>
              <w:textAlignment w:val="baseline"/>
            </w:pPr>
            <w:r>
              <w:t>35 (1) </w:t>
            </w:r>
          </w:p>
        </w:tc>
        <w:tc>
          <w:tcPr>
            <w:tcW w:w="1140" w:type="dxa"/>
            <w:vAlign w:val="center"/>
            <w:hideMark/>
          </w:tcPr>
          <w:p w14:paraId="0CB7644F" w14:textId="77777777" w:rsidR="00650A47" w:rsidRPr="00525C33" w:rsidRDefault="00650A47" w:rsidP="00D56D69">
            <w:pPr>
              <w:spacing w:before="120"/>
              <w:jc w:val="center"/>
              <w:textAlignment w:val="baseline"/>
            </w:pPr>
            <w:r>
              <w:t>35 (1) </w:t>
            </w:r>
          </w:p>
        </w:tc>
        <w:tc>
          <w:tcPr>
            <w:tcW w:w="1863" w:type="dxa"/>
            <w:vAlign w:val="center"/>
            <w:hideMark/>
          </w:tcPr>
          <w:p w14:paraId="728FE810" w14:textId="77777777" w:rsidR="00650A47" w:rsidRPr="00525C33" w:rsidRDefault="00650A47" w:rsidP="00D56D69">
            <w:pPr>
              <w:spacing w:before="120"/>
              <w:jc w:val="center"/>
              <w:textAlignment w:val="baseline"/>
            </w:pPr>
            <w:r>
              <w:t>140 (4) </w:t>
            </w:r>
          </w:p>
        </w:tc>
      </w:tr>
      <w:tr w:rsidR="00650A47" w:rsidRPr="00525C33" w14:paraId="6705D4FC" w14:textId="77777777" w:rsidTr="00D56D69">
        <w:trPr>
          <w:trHeight w:val="45"/>
          <w:jc w:val="center"/>
        </w:trPr>
        <w:tc>
          <w:tcPr>
            <w:tcW w:w="9490" w:type="dxa"/>
            <w:gridSpan w:val="6"/>
            <w:hideMark/>
          </w:tcPr>
          <w:p w14:paraId="00B2D0ED" w14:textId="7C20E219" w:rsidR="00650A47" w:rsidRPr="00525C33" w:rsidRDefault="00650A47" w:rsidP="00D56D69">
            <w:pPr>
              <w:spacing w:before="120"/>
              <w:jc w:val="center"/>
              <w:textAlignment w:val="baseline"/>
              <w:rPr>
                <w:b/>
                <w:bCs/>
              </w:rPr>
            </w:pPr>
            <w:r w:rsidRPr="770812A9">
              <w:rPr>
                <w:b/>
                <w:bCs/>
              </w:rPr>
              <w:t>Matematinis, gamtamokslinis ir technologinis ugdymas</w:t>
            </w:r>
            <w:r w:rsidR="008D7028">
              <w:rPr>
                <w:b/>
                <w:bCs/>
              </w:rPr>
              <w:t xml:space="preserve"> </w:t>
            </w:r>
          </w:p>
        </w:tc>
      </w:tr>
      <w:tr w:rsidR="00650A47" w:rsidRPr="00525C33" w14:paraId="2B93CF63" w14:textId="77777777" w:rsidTr="00D56D69">
        <w:trPr>
          <w:trHeight w:val="45"/>
          <w:jc w:val="center"/>
        </w:trPr>
        <w:tc>
          <w:tcPr>
            <w:tcW w:w="2827" w:type="dxa"/>
            <w:hideMark/>
          </w:tcPr>
          <w:p w14:paraId="65C8ACED" w14:textId="4463F799" w:rsidR="00650A47" w:rsidRPr="00525C33" w:rsidRDefault="00650A47" w:rsidP="00D56D69">
            <w:pPr>
              <w:spacing w:before="120"/>
              <w:ind w:left="132"/>
              <w:jc w:val="both"/>
              <w:textAlignment w:val="baseline"/>
            </w:pPr>
            <w:r>
              <w:t>Gamtos mokslai</w:t>
            </w:r>
            <w:r w:rsidR="008D7028">
              <w:t xml:space="preserve"> </w:t>
            </w:r>
          </w:p>
        </w:tc>
        <w:tc>
          <w:tcPr>
            <w:tcW w:w="1125" w:type="dxa"/>
            <w:vAlign w:val="center"/>
            <w:hideMark/>
          </w:tcPr>
          <w:p w14:paraId="5E9EDC2F" w14:textId="77777777" w:rsidR="00650A47" w:rsidRPr="00525C33" w:rsidRDefault="00650A47" w:rsidP="00D56D69">
            <w:pPr>
              <w:spacing w:before="120"/>
              <w:jc w:val="center"/>
              <w:textAlignment w:val="baseline"/>
            </w:pPr>
            <w:r>
              <w:t>35 (1) </w:t>
            </w:r>
          </w:p>
        </w:tc>
        <w:tc>
          <w:tcPr>
            <w:tcW w:w="1275" w:type="dxa"/>
            <w:vAlign w:val="center"/>
            <w:hideMark/>
          </w:tcPr>
          <w:p w14:paraId="0F71D9FC" w14:textId="77777777" w:rsidR="00650A47" w:rsidRPr="00525C33" w:rsidRDefault="00650A47" w:rsidP="00D56D69">
            <w:pPr>
              <w:spacing w:before="120"/>
              <w:jc w:val="center"/>
              <w:textAlignment w:val="baseline"/>
            </w:pPr>
            <w:r>
              <w:t>35 (1) </w:t>
            </w:r>
          </w:p>
        </w:tc>
        <w:tc>
          <w:tcPr>
            <w:tcW w:w="1260" w:type="dxa"/>
            <w:vAlign w:val="center"/>
            <w:hideMark/>
          </w:tcPr>
          <w:p w14:paraId="1DC44309" w14:textId="77777777" w:rsidR="00650A47" w:rsidRPr="00525C33" w:rsidRDefault="00650A47" w:rsidP="00D56D69">
            <w:pPr>
              <w:spacing w:before="120"/>
              <w:jc w:val="center"/>
              <w:textAlignment w:val="baseline"/>
            </w:pPr>
            <w:r>
              <w:t>35 (1) </w:t>
            </w:r>
          </w:p>
        </w:tc>
        <w:tc>
          <w:tcPr>
            <w:tcW w:w="1140" w:type="dxa"/>
            <w:vAlign w:val="center"/>
            <w:hideMark/>
          </w:tcPr>
          <w:p w14:paraId="0D4C6360" w14:textId="77777777" w:rsidR="00650A47" w:rsidRPr="00525C33" w:rsidRDefault="00650A47" w:rsidP="00D56D69">
            <w:pPr>
              <w:spacing w:before="120"/>
              <w:jc w:val="center"/>
              <w:textAlignment w:val="baseline"/>
            </w:pPr>
            <w:r>
              <w:t>35 (1) </w:t>
            </w:r>
          </w:p>
        </w:tc>
        <w:tc>
          <w:tcPr>
            <w:tcW w:w="1863" w:type="dxa"/>
            <w:vAlign w:val="center"/>
            <w:hideMark/>
          </w:tcPr>
          <w:p w14:paraId="468D08B5" w14:textId="77777777" w:rsidR="00650A47" w:rsidRPr="00525C33" w:rsidRDefault="00650A47" w:rsidP="00D56D69">
            <w:pPr>
              <w:spacing w:before="120"/>
              <w:jc w:val="center"/>
              <w:textAlignment w:val="baseline"/>
            </w:pPr>
            <w:r>
              <w:t>140 (4) </w:t>
            </w:r>
          </w:p>
        </w:tc>
      </w:tr>
      <w:tr w:rsidR="00650A47" w:rsidRPr="00525C33" w14:paraId="73CE728F" w14:textId="77777777" w:rsidTr="00D56D69">
        <w:trPr>
          <w:trHeight w:val="45"/>
          <w:jc w:val="center"/>
        </w:trPr>
        <w:tc>
          <w:tcPr>
            <w:tcW w:w="2827" w:type="dxa"/>
            <w:hideMark/>
          </w:tcPr>
          <w:p w14:paraId="6087D551" w14:textId="0FA3993A" w:rsidR="00650A47" w:rsidRPr="00525C33" w:rsidRDefault="00650A47" w:rsidP="00D56D69">
            <w:pPr>
              <w:spacing w:before="120"/>
              <w:ind w:left="132"/>
              <w:jc w:val="both"/>
              <w:textAlignment w:val="baseline"/>
            </w:pPr>
            <w:r>
              <w:t>Matematika</w:t>
            </w:r>
            <w:r w:rsidR="008D7028">
              <w:t xml:space="preserve"> </w:t>
            </w:r>
          </w:p>
        </w:tc>
        <w:tc>
          <w:tcPr>
            <w:tcW w:w="1125" w:type="dxa"/>
            <w:vAlign w:val="center"/>
            <w:hideMark/>
          </w:tcPr>
          <w:p w14:paraId="560F61C9" w14:textId="77777777" w:rsidR="00650A47" w:rsidRPr="00525C33" w:rsidRDefault="00650A47" w:rsidP="00D56D69">
            <w:pPr>
              <w:spacing w:before="120"/>
              <w:jc w:val="center"/>
              <w:textAlignment w:val="baseline"/>
            </w:pPr>
            <w:r>
              <w:t>140 (4) </w:t>
            </w:r>
          </w:p>
        </w:tc>
        <w:tc>
          <w:tcPr>
            <w:tcW w:w="1275" w:type="dxa"/>
            <w:vAlign w:val="center"/>
            <w:hideMark/>
          </w:tcPr>
          <w:p w14:paraId="2727424C" w14:textId="77777777" w:rsidR="00650A47" w:rsidRPr="00525C33" w:rsidRDefault="00650A47" w:rsidP="00D56D69">
            <w:pPr>
              <w:spacing w:before="120"/>
              <w:jc w:val="center"/>
              <w:textAlignment w:val="baseline"/>
            </w:pPr>
            <w:r>
              <w:t>175 (5) </w:t>
            </w:r>
          </w:p>
        </w:tc>
        <w:tc>
          <w:tcPr>
            <w:tcW w:w="1260" w:type="dxa"/>
            <w:vAlign w:val="center"/>
            <w:hideMark/>
          </w:tcPr>
          <w:p w14:paraId="28273521" w14:textId="77777777" w:rsidR="00650A47" w:rsidRPr="00525C33" w:rsidRDefault="00650A47" w:rsidP="00D56D69">
            <w:pPr>
              <w:spacing w:before="120"/>
              <w:jc w:val="center"/>
              <w:textAlignment w:val="baseline"/>
            </w:pPr>
            <w:r>
              <w:t>175 (5) </w:t>
            </w:r>
          </w:p>
        </w:tc>
        <w:tc>
          <w:tcPr>
            <w:tcW w:w="1140" w:type="dxa"/>
            <w:vAlign w:val="center"/>
            <w:hideMark/>
          </w:tcPr>
          <w:p w14:paraId="032DEC76" w14:textId="77777777" w:rsidR="00650A47" w:rsidRPr="00525C33" w:rsidRDefault="00650A47" w:rsidP="00D56D69">
            <w:pPr>
              <w:spacing w:before="120"/>
              <w:jc w:val="center"/>
              <w:textAlignment w:val="baseline"/>
            </w:pPr>
            <w:r>
              <w:t>175 (5) </w:t>
            </w:r>
          </w:p>
        </w:tc>
        <w:tc>
          <w:tcPr>
            <w:tcW w:w="1863" w:type="dxa"/>
            <w:vAlign w:val="center"/>
            <w:hideMark/>
          </w:tcPr>
          <w:p w14:paraId="13D52A8F" w14:textId="77777777" w:rsidR="00650A47" w:rsidRPr="00525C33" w:rsidRDefault="00650A47" w:rsidP="00D56D69">
            <w:pPr>
              <w:spacing w:before="120"/>
              <w:jc w:val="center"/>
              <w:textAlignment w:val="baseline"/>
            </w:pPr>
            <w:r>
              <w:t>665 (19) </w:t>
            </w:r>
          </w:p>
        </w:tc>
      </w:tr>
      <w:tr w:rsidR="00650A47" w:rsidRPr="00525C33" w14:paraId="594CBD9E" w14:textId="77777777" w:rsidTr="00D56D69">
        <w:trPr>
          <w:trHeight w:val="75"/>
          <w:jc w:val="center"/>
        </w:trPr>
        <w:tc>
          <w:tcPr>
            <w:tcW w:w="2827" w:type="dxa"/>
            <w:hideMark/>
          </w:tcPr>
          <w:p w14:paraId="520DDB26" w14:textId="588E3A58" w:rsidR="00650A47" w:rsidRPr="00525C33" w:rsidRDefault="00650A47" w:rsidP="00D56D69">
            <w:pPr>
              <w:spacing w:before="120"/>
              <w:ind w:left="132"/>
              <w:jc w:val="both"/>
              <w:textAlignment w:val="baseline"/>
            </w:pPr>
            <w:r>
              <w:t>Technologijos</w:t>
            </w:r>
            <w:r w:rsidR="008D7028">
              <w:t xml:space="preserve"> </w:t>
            </w:r>
          </w:p>
        </w:tc>
        <w:tc>
          <w:tcPr>
            <w:tcW w:w="1125" w:type="dxa"/>
            <w:vAlign w:val="center"/>
            <w:hideMark/>
          </w:tcPr>
          <w:p w14:paraId="789D1CBD" w14:textId="77777777" w:rsidR="00650A47" w:rsidRPr="00525C33" w:rsidRDefault="00650A47" w:rsidP="00D56D69">
            <w:pPr>
              <w:spacing w:before="120"/>
              <w:jc w:val="center"/>
              <w:textAlignment w:val="baseline"/>
            </w:pPr>
            <w:r>
              <w:t>35 (1) </w:t>
            </w:r>
          </w:p>
        </w:tc>
        <w:tc>
          <w:tcPr>
            <w:tcW w:w="1275" w:type="dxa"/>
            <w:vAlign w:val="center"/>
            <w:hideMark/>
          </w:tcPr>
          <w:p w14:paraId="3E6479FE" w14:textId="77777777" w:rsidR="00650A47" w:rsidRPr="00525C33" w:rsidRDefault="00650A47" w:rsidP="00D56D69">
            <w:pPr>
              <w:spacing w:before="120"/>
              <w:jc w:val="center"/>
              <w:textAlignment w:val="baseline"/>
            </w:pPr>
            <w:r>
              <w:t>35 (1) </w:t>
            </w:r>
          </w:p>
        </w:tc>
        <w:tc>
          <w:tcPr>
            <w:tcW w:w="1260" w:type="dxa"/>
            <w:vAlign w:val="center"/>
            <w:hideMark/>
          </w:tcPr>
          <w:p w14:paraId="2FA8DE84" w14:textId="77777777" w:rsidR="00650A47" w:rsidRPr="00525C33" w:rsidRDefault="00650A47" w:rsidP="00D56D69">
            <w:pPr>
              <w:spacing w:before="120"/>
              <w:jc w:val="center"/>
              <w:textAlignment w:val="baseline"/>
            </w:pPr>
            <w:r>
              <w:t>35 (1) </w:t>
            </w:r>
          </w:p>
        </w:tc>
        <w:tc>
          <w:tcPr>
            <w:tcW w:w="1140" w:type="dxa"/>
            <w:vAlign w:val="center"/>
            <w:hideMark/>
          </w:tcPr>
          <w:p w14:paraId="7C6D2E3D" w14:textId="77777777" w:rsidR="00650A47" w:rsidRPr="00525C33" w:rsidRDefault="00650A47" w:rsidP="00D56D69">
            <w:pPr>
              <w:spacing w:before="120"/>
              <w:jc w:val="center"/>
              <w:textAlignment w:val="baseline"/>
            </w:pPr>
            <w:r>
              <w:t>35 (1) </w:t>
            </w:r>
          </w:p>
        </w:tc>
        <w:tc>
          <w:tcPr>
            <w:tcW w:w="1863" w:type="dxa"/>
            <w:vAlign w:val="center"/>
            <w:hideMark/>
          </w:tcPr>
          <w:p w14:paraId="0393D486" w14:textId="77777777" w:rsidR="00650A47" w:rsidRPr="00525C33" w:rsidRDefault="00650A47" w:rsidP="00D56D69">
            <w:pPr>
              <w:spacing w:before="120"/>
              <w:jc w:val="center"/>
              <w:textAlignment w:val="baseline"/>
            </w:pPr>
            <w:r>
              <w:t>140 (4) </w:t>
            </w:r>
          </w:p>
        </w:tc>
      </w:tr>
      <w:tr w:rsidR="00650A47" w:rsidRPr="00525C33" w14:paraId="2E56217E" w14:textId="77777777" w:rsidTr="00D56D69">
        <w:trPr>
          <w:trHeight w:val="120"/>
          <w:jc w:val="center"/>
        </w:trPr>
        <w:tc>
          <w:tcPr>
            <w:tcW w:w="9490" w:type="dxa"/>
            <w:gridSpan w:val="6"/>
            <w:hideMark/>
          </w:tcPr>
          <w:p w14:paraId="7013454A" w14:textId="77777777" w:rsidR="00650A47" w:rsidRPr="00525C33" w:rsidRDefault="00650A47" w:rsidP="00D56D69">
            <w:pPr>
              <w:spacing w:before="120"/>
              <w:jc w:val="center"/>
              <w:textAlignment w:val="baseline"/>
              <w:rPr>
                <w:b/>
                <w:bCs/>
              </w:rPr>
            </w:pPr>
            <w:r w:rsidRPr="770812A9">
              <w:rPr>
                <w:b/>
                <w:bCs/>
              </w:rPr>
              <w:t>Meninis ugdymas </w:t>
            </w:r>
          </w:p>
        </w:tc>
      </w:tr>
      <w:tr w:rsidR="00650A47" w:rsidRPr="00525C33" w14:paraId="7C147000" w14:textId="77777777" w:rsidTr="00D56D69">
        <w:trPr>
          <w:trHeight w:val="45"/>
          <w:jc w:val="center"/>
        </w:trPr>
        <w:tc>
          <w:tcPr>
            <w:tcW w:w="2827" w:type="dxa"/>
            <w:hideMark/>
          </w:tcPr>
          <w:p w14:paraId="394FB11F" w14:textId="533DD9B0" w:rsidR="00650A47" w:rsidRPr="00525C33" w:rsidRDefault="00650A47" w:rsidP="00D56D69">
            <w:pPr>
              <w:spacing w:before="120"/>
              <w:ind w:left="132"/>
              <w:jc w:val="both"/>
              <w:textAlignment w:val="baseline"/>
            </w:pPr>
            <w:r>
              <w:t>Dailė</w:t>
            </w:r>
            <w:r w:rsidR="008D7028">
              <w:t xml:space="preserve"> </w:t>
            </w:r>
          </w:p>
        </w:tc>
        <w:tc>
          <w:tcPr>
            <w:tcW w:w="1125" w:type="dxa"/>
            <w:vAlign w:val="center"/>
            <w:hideMark/>
          </w:tcPr>
          <w:p w14:paraId="414ABDA4" w14:textId="77777777" w:rsidR="00650A47" w:rsidRPr="00525C33" w:rsidRDefault="00650A47" w:rsidP="00D56D69">
            <w:pPr>
              <w:spacing w:before="120"/>
              <w:jc w:val="center"/>
              <w:textAlignment w:val="baseline"/>
            </w:pPr>
            <w:r>
              <w:t>35 (1) </w:t>
            </w:r>
          </w:p>
        </w:tc>
        <w:tc>
          <w:tcPr>
            <w:tcW w:w="1275" w:type="dxa"/>
            <w:vAlign w:val="center"/>
            <w:hideMark/>
          </w:tcPr>
          <w:p w14:paraId="6B5A0C13" w14:textId="77777777" w:rsidR="00650A47" w:rsidRPr="00525C33" w:rsidRDefault="00650A47" w:rsidP="00D56D69">
            <w:pPr>
              <w:spacing w:before="120"/>
              <w:jc w:val="center"/>
              <w:textAlignment w:val="baseline"/>
            </w:pPr>
            <w:r>
              <w:t>35 (1) </w:t>
            </w:r>
          </w:p>
        </w:tc>
        <w:tc>
          <w:tcPr>
            <w:tcW w:w="1260" w:type="dxa"/>
            <w:vAlign w:val="center"/>
            <w:hideMark/>
          </w:tcPr>
          <w:p w14:paraId="788E2A63" w14:textId="77777777" w:rsidR="00650A47" w:rsidRPr="00525C33" w:rsidRDefault="00650A47" w:rsidP="00D56D69">
            <w:pPr>
              <w:spacing w:before="120"/>
              <w:jc w:val="center"/>
              <w:textAlignment w:val="baseline"/>
            </w:pPr>
            <w:r>
              <w:t>35 (1) </w:t>
            </w:r>
          </w:p>
        </w:tc>
        <w:tc>
          <w:tcPr>
            <w:tcW w:w="1140" w:type="dxa"/>
            <w:vAlign w:val="center"/>
            <w:hideMark/>
          </w:tcPr>
          <w:p w14:paraId="00FD10FA" w14:textId="77777777" w:rsidR="00650A47" w:rsidRPr="00525C33" w:rsidRDefault="00650A47" w:rsidP="00D56D69">
            <w:pPr>
              <w:spacing w:before="120"/>
              <w:jc w:val="center"/>
              <w:textAlignment w:val="baseline"/>
            </w:pPr>
            <w:r>
              <w:t>35 (1) </w:t>
            </w:r>
          </w:p>
        </w:tc>
        <w:tc>
          <w:tcPr>
            <w:tcW w:w="1863" w:type="dxa"/>
            <w:vAlign w:val="center"/>
            <w:hideMark/>
          </w:tcPr>
          <w:p w14:paraId="078107C9" w14:textId="77777777" w:rsidR="00650A47" w:rsidRPr="00525C33" w:rsidRDefault="00650A47" w:rsidP="00D56D69">
            <w:pPr>
              <w:spacing w:before="120"/>
              <w:jc w:val="center"/>
              <w:textAlignment w:val="baseline"/>
            </w:pPr>
            <w:r>
              <w:t>140 (4) </w:t>
            </w:r>
          </w:p>
        </w:tc>
      </w:tr>
      <w:tr w:rsidR="00650A47" w:rsidRPr="00525C33" w14:paraId="7AE6E7C9" w14:textId="77777777" w:rsidTr="00D56D69">
        <w:trPr>
          <w:trHeight w:val="45"/>
          <w:jc w:val="center"/>
        </w:trPr>
        <w:tc>
          <w:tcPr>
            <w:tcW w:w="2827" w:type="dxa"/>
            <w:hideMark/>
          </w:tcPr>
          <w:p w14:paraId="3719AE5E" w14:textId="2A7BFC44" w:rsidR="00650A47" w:rsidRPr="00525C33" w:rsidRDefault="00650A47" w:rsidP="00D56D69">
            <w:pPr>
              <w:spacing w:before="120"/>
              <w:ind w:left="132"/>
              <w:jc w:val="both"/>
              <w:textAlignment w:val="baseline"/>
            </w:pPr>
            <w:r>
              <w:t>Muzika</w:t>
            </w:r>
            <w:r w:rsidR="008D7028">
              <w:t xml:space="preserve"> </w:t>
            </w:r>
          </w:p>
        </w:tc>
        <w:tc>
          <w:tcPr>
            <w:tcW w:w="1125" w:type="dxa"/>
            <w:vAlign w:val="center"/>
            <w:hideMark/>
          </w:tcPr>
          <w:p w14:paraId="6F431FD7" w14:textId="77777777" w:rsidR="00650A47" w:rsidRPr="00525C33" w:rsidRDefault="00650A47" w:rsidP="00D56D69">
            <w:pPr>
              <w:spacing w:before="120"/>
              <w:jc w:val="center"/>
              <w:textAlignment w:val="baseline"/>
            </w:pPr>
            <w:r>
              <w:t>70 (2) </w:t>
            </w:r>
          </w:p>
        </w:tc>
        <w:tc>
          <w:tcPr>
            <w:tcW w:w="1275" w:type="dxa"/>
            <w:vAlign w:val="center"/>
            <w:hideMark/>
          </w:tcPr>
          <w:p w14:paraId="7D29772F" w14:textId="77777777" w:rsidR="00650A47" w:rsidRPr="00525C33" w:rsidRDefault="00650A47" w:rsidP="00D56D69">
            <w:pPr>
              <w:spacing w:before="120"/>
              <w:jc w:val="center"/>
              <w:textAlignment w:val="baseline"/>
            </w:pPr>
            <w:r>
              <w:t>70 (2) </w:t>
            </w:r>
          </w:p>
        </w:tc>
        <w:tc>
          <w:tcPr>
            <w:tcW w:w="1260" w:type="dxa"/>
            <w:vAlign w:val="center"/>
            <w:hideMark/>
          </w:tcPr>
          <w:p w14:paraId="3ACE3E7C" w14:textId="77777777" w:rsidR="00650A47" w:rsidRPr="00525C33" w:rsidRDefault="00650A47" w:rsidP="00D56D69">
            <w:pPr>
              <w:spacing w:before="120"/>
              <w:jc w:val="center"/>
              <w:textAlignment w:val="baseline"/>
            </w:pPr>
            <w:r>
              <w:t>70 (2) </w:t>
            </w:r>
          </w:p>
        </w:tc>
        <w:tc>
          <w:tcPr>
            <w:tcW w:w="1140" w:type="dxa"/>
            <w:vAlign w:val="center"/>
            <w:hideMark/>
          </w:tcPr>
          <w:p w14:paraId="153FF0FE" w14:textId="46418597" w:rsidR="00650A47" w:rsidRPr="00525C33" w:rsidRDefault="00650A47" w:rsidP="00D56D69">
            <w:pPr>
              <w:spacing w:before="120"/>
              <w:jc w:val="center"/>
              <w:textAlignment w:val="baseline"/>
            </w:pPr>
            <w:r>
              <w:t>70 (2)</w:t>
            </w:r>
            <w:r w:rsidR="008D7028">
              <w:t xml:space="preserve"> </w:t>
            </w:r>
          </w:p>
        </w:tc>
        <w:tc>
          <w:tcPr>
            <w:tcW w:w="1863" w:type="dxa"/>
            <w:vAlign w:val="center"/>
            <w:hideMark/>
          </w:tcPr>
          <w:p w14:paraId="510D00DC" w14:textId="77777777" w:rsidR="00650A47" w:rsidRPr="00525C33" w:rsidRDefault="00650A47" w:rsidP="00D56D69">
            <w:pPr>
              <w:spacing w:before="120"/>
              <w:jc w:val="center"/>
              <w:textAlignment w:val="baseline"/>
            </w:pPr>
            <w:r>
              <w:t xml:space="preserve">280 (8) </w:t>
            </w:r>
          </w:p>
        </w:tc>
      </w:tr>
      <w:tr w:rsidR="00650A47" w:rsidRPr="00525C33" w14:paraId="7A1B26CB" w14:textId="77777777" w:rsidTr="00D56D69">
        <w:trPr>
          <w:trHeight w:val="45"/>
          <w:jc w:val="center"/>
        </w:trPr>
        <w:tc>
          <w:tcPr>
            <w:tcW w:w="2827" w:type="dxa"/>
            <w:hideMark/>
          </w:tcPr>
          <w:p w14:paraId="0757117E" w14:textId="77777777" w:rsidR="00650A47" w:rsidRPr="00525C33" w:rsidRDefault="00650A47" w:rsidP="005772FC">
            <w:pPr>
              <w:spacing w:before="120"/>
              <w:ind w:left="132"/>
              <w:textAlignment w:val="baseline"/>
            </w:pPr>
            <w:r>
              <w:t>Teatras</w:t>
            </w:r>
          </w:p>
        </w:tc>
        <w:tc>
          <w:tcPr>
            <w:tcW w:w="1125" w:type="dxa"/>
            <w:vAlign w:val="center"/>
            <w:hideMark/>
          </w:tcPr>
          <w:p w14:paraId="3246D1D6" w14:textId="77777777" w:rsidR="00650A47" w:rsidRPr="00525C33" w:rsidRDefault="00650A47" w:rsidP="00D56D69">
            <w:pPr>
              <w:spacing w:before="120"/>
              <w:jc w:val="center"/>
              <w:textAlignment w:val="baseline"/>
            </w:pPr>
            <w:r>
              <w:t>35 (1) </w:t>
            </w:r>
          </w:p>
        </w:tc>
        <w:tc>
          <w:tcPr>
            <w:tcW w:w="1275" w:type="dxa"/>
            <w:vAlign w:val="center"/>
            <w:hideMark/>
          </w:tcPr>
          <w:p w14:paraId="61ECC805" w14:textId="77777777" w:rsidR="00650A47" w:rsidRPr="00525C33" w:rsidRDefault="00650A47" w:rsidP="00D56D69">
            <w:pPr>
              <w:spacing w:before="120"/>
              <w:jc w:val="center"/>
              <w:textAlignment w:val="baseline"/>
            </w:pPr>
            <w:r>
              <w:t>35 (1) </w:t>
            </w:r>
          </w:p>
        </w:tc>
        <w:tc>
          <w:tcPr>
            <w:tcW w:w="1260" w:type="dxa"/>
            <w:vAlign w:val="center"/>
            <w:hideMark/>
          </w:tcPr>
          <w:p w14:paraId="53C25A62" w14:textId="77777777" w:rsidR="00650A47" w:rsidRPr="00525C33" w:rsidRDefault="00650A47" w:rsidP="00D56D69">
            <w:pPr>
              <w:spacing w:before="120"/>
              <w:jc w:val="center"/>
              <w:textAlignment w:val="baseline"/>
            </w:pPr>
            <w:r>
              <w:t>35 (1) </w:t>
            </w:r>
          </w:p>
        </w:tc>
        <w:tc>
          <w:tcPr>
            <w:tcW w:w="1140" w:type="dxa"/>
            <w:vAlign w:val="center"/>
            <w:hideMark/>
          </w:tcPr>
          <w:p w14:paraId="62123106" w14:textId="77777777" w:rsidR="00650A47" w:rsidRPr="00525C33" w:rsidRDefault="00650A47" w:rsidP="00D56D69">
            <w:pPr>
              <w:spacing w:before="120"/>
              <w:jc w:val="center"/>
              <w:textAlignment w:val="baseline"/>
            </w:pPr>
            <w:r>
              <w:t>35 (1) </w:t>
            </w:r>
          </w:p>
        </w:tc>
        <w:tc>
          <w:tcPr>
            <w:tcW w:w="1863" w:type="dxa"/>
            <w:vAlign w:val="center"/>
            <w:hideMark/>
          </w:tcPr>
          <w:p w14:paraId="6EEFA1B2" w14:textId="77777777" w:rsidR="00650A47" w:rsidRPr="00525C33" w:rsidRDefault="00650A47" w:rsidP="00D56D69">
            <w:pPr>
              <w:spacing w:before="120"/>
              <w:ind w:firstLine="17"/>
              <w:jc w:val="center"/>
              <w:textAlignment w:val="baseline"/>
            </w:pPr>
            <w:r>
              <w:t>140 (4)</w:t>
            </w:r>
          </w:p>
        </w:tc>
      </w:tr>
      <w:tr w:rsidR="00650A47" w:rsidRPr="00525C33" w14:paraId="2C721C7B" w14:textId="77777777" w:rsidTr="00D56D69">
        <w:trPr>
          <w:trHeight w:val="210"/>
          <w:jc w:val="center"/>
        </w:trPr>
        <w:tc>
          <w:tcPr>
            <w:tcW w:w="9490" w:type="dxa"/>
            <w:gridSpan w:val="6"/>
            <w:hideMark/>
          </w:tcPr>
          <w:p w14:paraId="7EAC20C5" w14:textId="7FC631F4" w:rsidR="00650A47" w:rsidRPr="00525C33" w:rsidRDefault="00650A47" w:rsidP="00D56D69">
            <w:pPr>
              <w:spacing w:before="120"/>
              <w:jc w:val="center"/>
              <w:textAlignment w:val="baseline"/>
              <w:rPr>
                <w:b/>
                <w:bCs/>
              </w:rPr>
            </w:pPr>
            <w:r w:rsidRPr="770812A9">
              <w:rPr>
                <w:b/>
                <w:bCs/>
              </w:rPr>
              <w:t>Fizinis ir sveikatos ugdymas</w:t>
            </w:r>
            <w:r w:rsidR="008D7028">
              <w:rPr>
                <w:b/>
                <w:bCs/>
              </w:rPr>
              <w:t xml:space="preserve"> </w:t>
            </w:r>
          </w:p>
        </w:tc>
      </w:tr>
      <w:tr w:rsidR="00650A47" w:rsidRPr="00525C33" w14:paraId="47F20F68" w14:textId="77777777" w:rsidTr="00D56D69">
        <w:trPr>
          <w:trHeight w:val="45"/>
          <w:jc w:val="center"/>
        </w:trPr>
        <w:tc>
          <w:tcPr>
            <w:tcW w:w="2827" w:type="dxa"/>
            <w:hideMark/>
          </w:tcPr>
          <w:p w14:paraId="30BB585A" w14:textId="08ABD800" w:rsidR="00650A47" w:rsidRPr="00525C33" w:rsidRDefault="00650A47" w:rsidP="00131D6B">
            <w:pPr>
              <w:spacing w:before="120"/>
              <w:ind w:left="132"/>
              <w:textAlignment w:val="baseline"/>
            </w:pPr>
            <w:r>
              <w:t>Fizinis ugdymas</w:t>
            </w:r>
            <w:r w:rsidR="008D7028">
              <w:t xml:space="preserve"> </w:t>
            </w:r>
          </w:p>
        </w:tc>
        <w:tc>
          <w:tcPr>
            <w:tcW w:w="1125" w:type="dxa"/>
            <w:vAlign w:val="center"/>
            <w:hideMark/>
          </w:tcPr>
          <w:p w14:paraId="1E393AFB" w14:textId="77777777" w:rsidR="00650A47" w:rsidRPr="00525C33" w:rsidRDefault="00650A47" w:rsidP="00D56D69">
            <w:pPr>
              <w:spacing w:before="120"/>
              <w:jc w:val="center"/>
              <w:textAlignment w:val="baseline"/>
            </w:pPr>
            <w:r>
              <w:t>105 (3) </w:t>
            </w:r>
          </w:p>
        </w:tc>
        <w:tc>
          <w:tcPr>
            <w:tcW w:w="1275" w:type="dxa"/>
            <w:vAlign w:val="center"/>
            <w:hideMark/>
          </w:tcPr>
          <w:p w14:paraId="14987133" w14:textId="77777777" w:rsidR="00650A47" w:rsidRPr="00525C33" w:rsidRDefault="00650A47" w:rsidP="00D56D69">
            <w:pPr>
              <w:spacing w:before="120"/>
              <w:jc w:val="center"/>
              <w:textAlignment w:val="baseline"/>
            </w:pPr>
            <w:r>
              <w:t>105 (3) </w:t>
            </w:r>
          </w:p>
        </w:tc>
        <w:tc>
          <w:tcPr>
            <w:tcW w:w="1260" w:type="dxa"/>
            <w:vAlign w:val="center"/>
            <w:hideMark/>
          </w:tcPr>
          <w:p w14:paraId="373B65FA" w14:textId="77777777" w:rsidR="00650A47" w:rsidRPr="00525C33" w:rsidRDefault="00650A47" w:rsidP="00D56D69">
            <w:pPr>
              <w:spacing w:before="120"/>
              <w:jc w:val="center"/>
              <w:textAlignment w:val="baseline"/>
            </w:pPr>
            <w:r>
              <w:t>105 (3) </w:t>
            </w:r>
          </w:p>
        </w:tc>
        <w:tc>
          <w:tcPr>
            <w:tcW w:w="1140" w:type="dxa"/>
            <w:vAlign w:val="center"/>
            <w:hideMark/>
          </w:tcPr>
          <w:p w14:paraId="7CC4075A" w14:textId="77777777" w:rsidR="00650A47" w:rsidRPr="00525C33" w:rsidRDefault="00650A47" w:rsidP="00D56D69">
            <w:pPr>
              <w:spacing w:before="120"/>
              <w:jc w:val="center"/>
              <w:textAlignment w:val="baseline"/>
            </w:pPr>
            <w:r>
              <w:t>105 (3) </w:t>
            </w:r>
          </w:p>
        </w:tc>
        <w:tc>
          <w:tcPr>
            <w:tcW w:w="1863" w:type="dxa"/>
            <w:vAlign w:val="center"/>
            <w:hideMark/>
          </w:tcPr>
          <w:p w14:paraId="075AF83E" w14:textId="77777777" w:rsidR="00650A47" w:rsidRPr="00525C33" w:rsidRDefault="00650A47" w:rsidP="00D56D69">
            <w:pPr>
              <w:spacing w:before="120"/>
              <w:jc w:val="center"/>
              <w:textAlignment w:val="baseline"/>
            </w:pPr>
            <w:r>
              <w:t>420 (12) </w:t>
            </w:r>
          </w:p>
        </w:tc>
      </w:tr>
      <w:tr w:rsidR="00650A47" w:rsidRPr="00525C33" w14:paraId="28328A2D" w14:textId="77777777" w:rsidTr="00D56D69">
        <w:trPr>
          <w:trHeight w:val="120"/>
          <w:jc w:val="center"/>
        </w:trPr>
        <w:tc>
          <w:tcPr>
            <w:tcW w:w="2827" w:type="dxa"/>
            <w:hideMark/>
          </w:tcPr>
          <w:p w14:paraId="2C45DB0E" w14:textId="77777777" w:rsidR="00650A47" w:rsidRPr="00525C33" w:rsidRDefault="00650A47" w:rsidP="00131D6B">
            <w:pPr>
              <w:spacing w:before="120"/>
              <w:ind w:left="132"/>
              <w:textAlignment w:val="baseline"/>
            </w:pPr>
            <w:r>
              <w:t>Gyvenimo įgūdžiai*</w:t>
            </w:r>
          </w:p>
        </w:tc>
        <w:tc>
          <w:tcPr>
            <w:tcW w:w="1125" w:type="dxa"/>
            <w:vAlign w:val="center"/>
            <w:hideMark/>
          </w:tcPr>
          <w:p w14:paraId="0EF16C80" w14:textId="77777777" w:rsidR="00650A47" w:rsidRPr="00525C33" w:rsidRDefault="00650A47" w:rsidP="00D56D69">
            <w:pPr>
              <w:spacing w:before="120"/>
              <w:jc w:val="center"/>
              <w:textAlignment w:val="baseline"/>
            </w:pPr>
            <w:r>
              <w:t>*</w:t>
            </w:r>
          </w:p>
        </w:tc>
        <w:tc>
          <w:tcPr>
            <w:tcW w:w="1275" w:type="dxa"/>
            <w:vAlign w:val="center"/>
            <w:hideMark/>
          </w:tcPr>
          <w:p w14:paraId="5EDC17C1" w14:textId="77777777" w:rsidR="00650A47" w:rsidRPr="00525C33" w:rsidRDefault="00650A47" w:rsidP="00D56D69">
            <w:pPr>
              <w:spacing w:before="120"/>
              <w:jc w:val="center"/>
              <w:textAlignment w:val="baseline"/>
            </w:pPr>
            <w:r>
              <w:t>*</w:t>
            </w:r>
          </w:p>
        </w:tc>
        <w:tc>
          <w:tcPr>
            <w:tcW w:w="1260" w:type="dxa"/>
            <w:vAlign w:val="center"/>
            <w:hideMark/>
          </w:tcPr>
          <w:p w14:paraId="3C883C3A" w14:textId="77777777" w:rsidR="00650A47" w:rsidRPr="00525C33" w:rsidRDefault="00650A47" w:rsidP="00D56D69">
            <w:pPr>
              <w:spacing w:before="120"/>
              <w:jc w:val="center"/>
              <w:textAlignment w:val="baseline"/>
            </w:pPr>
            <w:r>
              <w:t>*</w:t>
            </w:r>
          </w:p>
        </w:tc>
        <w:tc>
          <w:tcPr>
            <w:tcW w:w="1140" w:type="dxa"/>
            <w:vAlign w:val="center"/>
            <w:hideMark/>
          </w:tcPr>
          <w:p w14:paraId="517B533D" w14:textId="77777777" w:rsidR="00650A47" w:rsidRPr="00525C33" w:rsidRDefault="00650A47" w:rsidP="00D56D69">
            <w:pPr>
              <w:spacing w:before="120"/>
              <w:jc w:val="center"/>
              <w:textAlignment w:val="baseline"/>
            </w:pPr>
            <w:r>
              <w:t>*</w:t>
            </w:r>
          </w:p>
        </w:tc>
        <w:tc>
          <w:tcPr>
            <w:tcW w:w="1863" w:type="dxa"/>
            <w:vAlign w:val="center"/>
            <w:hideMark/>
          </w:tcPr>
          <w:p w14:paraId="033520A8" w14:textId="77777777" w:rsidR="00650A47" w:rsidRPr="00525C33" w:rsidRDefault="00650A47" w:rsidP="00D56D69">
            <w:pPr>
              <w:spacing w:before="120"/>
              <w:jc w:val="center"/>
              <w:textAlignment w:val="baseline"/>
            </w:pPr>
            <w:r>
              <w:t>*</w:t>
            </w:r>
          </w:p>
        </w:tc>
      </w:tr>
      <w:tr w:rsidR="00650A47" w:rsidRPr="00525C33" w14:paraId="74453580" w14:textId="77777777" w:rsidTr="00D56D69">
        <w:trPr>
          <w:trHeight w:val="45"/>
          <w:jc w:val="center"/>
        </w:trPr>
        <w:tc>
          <w:tcPr>
            <w:tcW w:w="2827" w:type="dxa"/>
            <w:hideMark/>
          </w:tcPr>
          <w:p w14:paraId="35EB9C38" w14:textId="77777777" w:rsidR="00650A47" w:rsidRPr="00525C33" w:rsidRDefault="00650A47" w:rsidP="00131D6B">
            <w:pPr>
              <w:spacing w:before="120"/>
              <w:ind w:left="132"/>
              <w:textAlignment w:val="baseline"/>
            </w:pPr>
            <w:r>
              <w:t>Informatika*</w:t>
            </w:r>
          </w:p>
        </w:tc>
        <w:tc>
          <w:tcPr>
            <w:tcW w:w="1125" w:type="dxa"/>
            <w:vAlign w:val="center"/>
            <w:hideMark/>
          </w:tcPr>
          <w:p w14:paraId="2AD4DFD8" w14:textId="77777777" w:rsidR="00650A47" w:rsidRPr="00525C33" w:rsidRDefault="00650A47" w:rsidP="00D56D69">
            <w:pPr>
              <w:spacing w:before="120"/>
              <w:jc w:val="center"/>
              <w:textAlignment w:val="baseline"/>
            </w:pPr>
            <w:r>
              <w:t>*</w:t>
            </w:r>
          </w:p>
        </w:tc>
        <w:tc>
          <w:tcPr>
            <w:tcW w:w="1275" w:type="dxa"/>
            <w:vAlign w:val="center"/>
            <w:hideMark/>
          </w:tcPr>
          <w:p w14:paraId="439C3098" w14:textId="77777777" w:rsidR="00650A47" w:rsidRPr="00525C33" w:rsidRDefault="00650A47" w:rsidP="00D56D69">
            <w:pPr>
              <w:spacing w:before="120"/>
              <w:jc w:val="center"/>
              <w:textAlignment w:val="baseline"/>
            </w:pPr>
            <w:r>
              <w:t>*</w:t>
            </w:r>
          </w:p>
        </w:tc>
        <w:tc>
          <w:tcPr>
            <w:tcW w:w="1260" w:type="dxa"/>
            <w:vAlign w:val="center"/>
            <w:hideMark/>
          </w:tcPr>
          <w:p w14:paraId="5A0109DD" w14:textId="77777777" w:rsidR="00650A47" w:rsidRPr="00525C33" w:rsidRDefault="00650A47" w:rsidP="00D56D69">
            <w:pPr>
              <w:spacing w:before="120"/>
              <w:jc w:val="center"/>
              <w:textAlignment w:val="baseline"/>
            </w:pPr>
            <w:r>
              <w:t>*</w:t>
            </w:r>
          </w:p>
        </w:tc>
        <w:tc>
          <w:tcPr>
            <w:tcW w:w="1140" w:type="dxa"/>
            <w:vAlign w:val="center"/>
            <w:hideMark/>
          </w:tcPr>
          <w:p w14:paraId="74E44A89" w14:textId="77777777" w:rsidR="00650A47" w:rsidRPr="00525C33" w:rsidRDefault="00650A47" w:rsidP="00D56D69">
            <w:pPr>
              <w:spacing w:before="120"/>
              <w:jc w:val="center"/>
              <w:textAlignment w:val="baseline"/>
            </w:pPr>
            <w:r>
              <w:t>*</w:t>
            </w:r>
          </w:p>
        </w:tc>
        <w:tc>
          <w:tcPr>
            <w:tcW w:w="1863" w:type="dxa"/>
            <w:vAlign w:val="center"/>
            <w:hideMark/>
          </w:tcPr>
          <w:p w14:paraId="750C4F25" w14:textId="77777777" w:rsidR="00650A47" w:rsidRPr="00525C33" w:rsidRDefault="00650A47" w:rsidP="00D56D69">
            <w:pPr>
              <w:spacing w:before="120"/>
              <w:jc w:val="center"/>
              <w:textAlignment w:val="baseline"/>
            </w:pPr>
            <w:r>
              <w:t>*</w:t>
            </w:r>
          </w:p>
        </w:tc>
      </w:tr>
      <w:tr w:rsidR="00650A47" w:rsidRPr="00525C33" w14:paraId="6DBC4046" w14:textId="77777777" w:rsidTr="00D56D69">
        <w:trPr>
          <w:trHeight w:val="45"/>
          <w:jc w:val="center"/>
        </w:trPr>
        <w:tc>
          <w:tcPr>
            <w:tcW w:w="2827" w:type="dxa"/>
            <w:hideMark/>
          </w:tcPr>
          <w:p w14:paraId="1E226178" w14:textId="25318A53" w:rsidR="00650A47" w:rsidRPr="00525C33" w:rsidRDefault="00650A47" w:rsidP="00131D6B">
            <w:pPr>
              <w:spacing w:before="120"/>
              <w:ind w:left="132"/>
              <w:textAlignment w:val="baseline"/>
            </w:pPr>
            <w:r>
              <w:t>Etninė kultūra*</w:t>
            </w:r>
            <w:r w:rsidR="008D7028">
              <w:t xml:space="preserve"> </w:t>
            </w:r>
          </w:p>
        </w:tc>
        <w:tc>
          <w:tcPr>
            <w:tcW w:w="1125" w:type="dxa"/>
            <w:vAlign w:val="center"/>
            <w:hideMark/>
          </w:tcPr>
          <w:p w14:paraId="2801F6B6" w14:textId="77777777" w:rsidR="00650A47" w:rsidRPr="00525C33" w:rsidRDefault="00650A47" w:rsidP="00D56D69">
            <w:pPr>
              <w:spacing w:before="120"/>
              <w:jc w:val="center"/>
              <w:textAlignment w:val="baseline"/>
            </w:pPr>
            <w:r>
              <w:t>*</w:t>
            </w:r>
          </w:p>
        </w:tc>
        <w:tc>
          <w:tcPr>
            <w:tcW w:w="1275" w:type="dxa"/>
            <w:vAlign w:val="center"/>
            <w:hideMark/>
          </w:tcPr>
          <w:p w14:paraId="6E626DD8" w14:textId="77777777" w:rsidR="00650A47" w:rsidRPr="00525C33" w:rsidRDefault="00650A47" w:rsidP="00D56D69">
            <w:pPr>
              <w:spacing w:before="120"/>
              <w:jc w:val="center"/>
              <w:textAlignment w:val="baseline"/>
            </w:pPr>
            <w:r>
              <w:t>*</w:t>
            </w:r>
          </w:p>
        </w:tc>
        <w:tc>
          <w:tcPr>
            <w:tcW w:w="1260" w:type="dxa"/>
            <w:vAlign w:val="center"/>
            <w:hideMark/>
          </w:tcPr>
          <w:p w14:paraId="511CED7B" w14:textId="77777777" w:rsidR="00650A47" w:rsidRPr="00525C33" w:rsidRDefault="00650A47" w:rsidP="00D56D69">
            <w:pPr>
              <w:spacing w:before="120"/>
              <w:jc w:val="center"/>
              <w:textAlignment w:val="baseline"/>
            </w:pPr>
            <w:r>
              <w:t>*</w:t>
            </w:r>
          </w:p>
        </w:tc>
        <w:tc>
          <w:tcPr>
            <w:tcW w:w="1140" w:type="dxa"/>
            <w:vAlign w:val="center"/>
            <w:hideMark/>
          </w:tcPr>
          <w:p w14:paraId="5DCF64D1" w14:textId="77777777" w:rsidR="00650A47" w:rsidRPr="00525C33" w:rsidRDefault="00650A47" w:rsidP="00D56D69">
            <w:pPr>
              <w:spacing w:before="120"/>
              <w:jc w:val="center"/>
              <w:textAlignment w:val="baseline"/>
            </w:pPr>
            <w:r>
              <w:t>*</w:t>
            </w:r>
          </w:p>
        </w:tc>
        <w:tc>
          <w:tcPr>
            <w:tcW w:w="1863" w:type="dxa"/>
            <w:vAlign w:val="center"/>
            <w:hideMark/>
          </w:tcPr>
          <w:p w14:paraId="785B9DA8" w14:textId="77777777" w:rsidR="00650A47" w:rsidRPr="00525C33" w:rsidRDefault="00650A47" w:rsidP="00D56D69">
            <w:pPr>
              <w:spacing w:before="120"/>
              <w:jc w:val="center"/>
              <w:textAlignment w:val="baseline"/>
            </w:pPr>
            <w:r>
              <w:t>*</w:t>
            </w:r>
          </w:p>
        </w:tc>
      </w:tr>
      <w:tr w:rsidR="00650A47" w:rsidRPr="00525C33" w14:paraId="36CCAB16" w14:textId="77777777" w:rsidTr="00D56D69">
        <w:trPr>
          <w:trHeight w:val="300"/>
          <w:jc w:val="center"/>
        </w:trPr>
        <w:tc>
          <w:tcPr>
            <w:tcW w:w="2827" w:type="dxa"/>
            <w:hideMark/>
          </w:tcPr>
          <w:p w14:paraId="69FA9C36" w14:textId="4CBDB3B2" w:rsidR="00650A47" w:rsidRPr="00525C33" w:rsidRDefault="00650A47" w:rsidP="00131D6B">
            <w:pPr>
              <w:spacing w:before="120"/>
              <w:ind w:left="132"/>
              <w:textAlignment w:val="baseline"/>
            </w:pPr>
            <w:r>
              <w:t>Iš viso privalomų pamokų skaičius per mokslo metus/savaitę </w:t>
            </w:r>
          </w:p>
        </w:tc>
        <w:tc>
          <w:tcPr>
            <w:tcW w:w="1125" w:type="dxa"/>
            <w:vAlign w:val="center"/>
            <w:hideMark/>
          </w:tcPr>
          <w:p w14:paraId="4E47BB47" w14:textId="77777777" w:rsidR="00650A47" w:rsidRPr="00525C33" w:rsidRDefault="00650A47" w:rsidP="00D56D69">
            <w:pPr>
              <w:spacing w:before="120"/>
              <w:jc w:val="center"/>
              <w:textAlignment w:val="baseline"/>
            </w:pPr>
            <w:r>
              <w:t xml:space="preserve">805 (23) </w:t>
            </w:r>
          </w:p>
        </w:tc>
        <w:tc>
          <w:tcPr>
            <w:tcW w:w="1275" w:type="dxa"/>
            <w:vAlign w:val="center"/>
            <w:hideMark/>
          </w:tcPr>
          <w:p w14:paraId="30E86FB5" w14:textId="6D7369CF" w:rsidR="00650A47" w:rsidRPr="00525C33" w:rsidRDefault="00650A47" w:rsidP="00D56D69">
            <w:pPr>
              <w:spacing w:before="120"/>
              <w:jc w:val="center"/>
              <w:textAlignment w:val="baseline"/>
            </w:pPr>
            <w:r>
              <w:t>875 (25)</w:t>
            </w:r>
            <w:r w:rsidR="008D7028">
              <w:t xml:space="preserve"> </w:t>
            </w:r>
          </w:p>
        </w:tc>
        <w:tc>
          <w:tcPr>
            <w:tcW w:w="1260" w:type="dxa"/>
            <w:vAlign w:val="center"/>
            <w:hideMark/>
          </w:tcPr>
          <w:p w14:paraId="60122F38" w14:textId="77777777" w:rsidR="00650A47" w:rsidRPr="00525C33" w:rsidRDefault="00650A47" w:rsidP="00D56D69">
            <w:pPr>
              <w:spacing w:before="120"/>
              <w:jc w:val="center"/>
              <w:textAlignment w:val="baseline"/>
            </w:pPr>
            <w:r>
              <w:t>875 (25) </w:t>
            </w:r>
          </w:p>
        </w:tc>
        <w:tc>
          <w:tcPr>
            <w:tcW w:w="1140" w:type="dxa"/>
            <w:vAlign w:val="center"/>
            <w:hideMark/>
          </w:tcPr>
          <w:p w14:paraId="34AA6796" w14:textId="7D9E874D" w:rsidR="00650A47" w:rsidRPr="00525C33" w:rsidRDefault="00650A47" w:rsidP="00D56D69">
            <w:pPr>
              <w:spacing w:before="120"/>
              <w:jc w:val="center"/>
              <w:textAlignment w:val="baseline"/>
            </w:pPr>
            <w:r>
              <w:t>875 (25)</w:t>
            </w:r>
            <w:r w:rsidR="008D7028">
              <w:t xml:space="preserve"> </w:t>
            </w:r>
          </w:p>
        </w:tc>
        <w:tc>
          <w:tcPr>
            <w:tcW w:w="1863" w:type="dxa"/>
            <w:vAlign w:val="center"/>
            <w:hideMark/>
          </w:tcPr>
          <w:p w14:paraId="0854C315" w14:textId="77777777" w:rsidR="00650A47" w:rsidRPr="00525C33" w:rsidRDefault="00650A47" w:rsidP="00D56D69">
            <w:pPr>
              <w:spacing w:before="120"/>
              <w:jc w:val="center"/>
              <w:textAlignment w:val="baseline"/>
            </w:pPr>
            <w:r>
              <w:t xml:space="preserve">3 430 (98) </w:t>
            </w:r>
          </w:p>
        </w:tc>
      </w:tr>
      <w:tr w:rsidR="00650A47" w:rsidRPr="00525C33" w14:paraId="04C54F46" w14:textId="77777777" w:rsidTr="00D56D69">
        <w:trPr>
          <w:trHeight w:val="165"/>
          <w:jc w:val="center"/>
        </w:trPr>
        <w:tc>
          <w:tcPr>
            <w:tcW w:w="2827" w:type="dxa"/>
            <w:hideMark/>
          </w:tcPr>
          <w:p w14:paraId="64CC3625" w14:textId="795DCAF5" w:rsidR="00650A47" w:rsidRPr="00525C33" w:rsidRDefault="00650A47" w:rsidP="00131D6B">
            <w:pPr>
              <w:spacing w:before="120"/>
              <w:ind w:left="132"/>
              <w:textAlignment w:val="baseline"/>
            </w:pPr>
            <w:r>
              <w:t>Neformalusis vaikų švietimas</w:t>
            </w:r>
            <w:r w:rsidR="008D7028">
              <w:t xml:space="preserve"> </w:t>
            </w:r>
          </w:p>
        </w:tc>
        <w:tc>
          <w:tcPr>
            <w:tcW w:w="2400" w:type="dxa"/>
            <w:gridSpan w:val="2"/>
            <w:vAlign w:val="center"/>
            <w:hideMark/>
          </w:tcPr>
          <w:p w14:paraId="09460A67" w14:textId="77777777" w:rsidR="00650A47" w:rsidRPr="00525C33" w:rsidRDefault="00650A47" w:rsidP="00D56D69">
            <w:pPr>
              <w:spacing w:before="120"/>
              <w:jc w:val="center"/>
              <w:textAlignment w:val="baseline"/>
            </w:pPr>
            <w:r>
              <w:t>140 (4) </w:t>
            </w:r>
          </w:p>
        </w:tc>
        <w:tc>
          <w:tcPr>
            <w:tcW w:w="2400" w:type="dxa"/>
            <w:gridSpan w:val="2"/>
            <w:vAlign w:val="center"/>
            <w:hideMark/>
          </w:tcPr>
          <w:p w14:paraId="5F09C68A" w14:textId="77777777" w:rsidR="00650A47" w:rsidRPr="00525C33" w:rsidRDefault="00650A47" w:rsidP="00D56D69">
            <w:pPr>
              <w:spacing w:before="120"/>
              <w:jc w:val="center"/>
              <w:textAlignment w:val="baseline"/>
            </w:pPr>
            <w:r>
              <w:t>140 (4) </w:t>
            </w:r>
          </w:p>
        </w:tc>
        <w:tc>
          <w:tcPr>
            <w:tcW w:w="1863" w:type="dxa"/>
            <w:vAlign w:val="center"/>
            <w:hideMark/>
          </w:tcPr>
          <w:p w14:paraId="15129405" w14:textId="77777777" w:rsidR="00650A47" w:rsidRPr="00525C33" w:rsidRDefault="00650A47" w:rsidP="00D56D69">
            <w:pPr>
              <w:spacing w:before="120"/>
              <w:jc w:val="center"/>
              <w:textAlignment w:val="baseline"/>
            </w:pPr>
            <w:r>
              <w:t>280 (8) </w:t>
            </w:r>
          </w:p>
        </w:tc>
      </w:tr>
    </w:tbl>
    <w:p w14:paraId="48BC564A" w14:textId="77777777" w:rsidR="002A5946" w:rsidRPr="00DA41C1" w:rsidRDefault="002A5946" w:rsidP="00DA41C1">
      <w:pPr>
        <w:ind w:left="142"/>
        <w:rPr>
          <w:sz w:val="20"/>
        </w:rPr>
      </w:pPr>
    </w:p>
    <w:p w14:paraId="71C32599" w14:textId="21473011" w:rsidR="00DB1335" w:rsidRDefault="00DB1335" w:rsidP="00DB1335">
      <w:pPr>
        <w:ind w:left="142"/>
        <w:rPr>
          <w:sz w:val="20"/>
        </w:rPr>
      </w:pPr>
      <w:r w:rsidRPr="00DA41C1">
        <w:rPr>
          <w:sz w:val="20"/>
        </w:rPr>
        <w:t>*Integruojama į kitus mokomuosius dalykus</w:t>
      </w:r>
    </w:p>
    <w:p w14:paraId="45379505" w14:textId="77777777" w:rsidR="004A2A1E" w:rsidRPr="00DB1335" w:rsidRDefault="004A2A1E" w:rsidP="00DB1335">
      <w:pPr>
        <w:ind w:left="142"/>
        <w:rPr>
          <w:sz w:val="20"/>
        </w:rPr>
      </w:pPr>
    </w:p>
    <w:p w14:paraId="07B29C7A" w14:textId="4E997FA8" w:rsidR="0077572F" w:rsidRPr="00A950BD" w:rsidRDefault="000C36C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77572F" w:rsidRPr="00A950BD">
        <w:t>Pradinio ugdymo pamokų skaičius gimnazijos skyriuose:</w:t>
      </w:r>
    </w:p>
    <w:p w14:paraId="6A29A938" w14:textId="13329868" w:rsidR="0077572F"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77572F" w:rsidRPr="00525C33">
        <w:t xml:space="preserve">Klausučių Stasio </w:t>
      </w:r>
      <w:proofErr w:type="spellStart"/>
      <w:r w:rsidR="0077572F" w:rsidRPr="00525C33">
        <w:t>Santvaro</w:t>
      </w:r>
      <w:proofErr w:type="spellEnd"/>
      <w:r w:rsidR="0077572F" w:rsidRPr="00525C33">
        <w:t xml:space="preserve"> skyriuje pradinis ugdymas vykdomas </w:t>
      </w:r>
      <w:r w:rsidR="002A5946">
        <w:t>2</w:t>
      </w:r>
      <w:r w:rsidR="0037455F">
        <w:t xml:space="preserve"> </w:t>
      </w:r>
      <w:r w:rsidR="0077572F" w:rsidRPr="00525C33">
        <w:t xml:space="preserve">ir </w:t>
      </w:r>
      <w:r w:rsidR="002A5946">
        <w:t>4</w:t>
      </w:r>
      <w:r w:rsidR="0077572F" w:rsidRPr="00525C33">
        <w:t xml:space="preserve"> klases jungiant</w:t>
      </w:r>
      <w:r w:rsidR="006F3FD4">
        <w:t>.</w:t>
      </w:r>
      <w:r w:rsidR="0077572F" w:rsidRPr="00525C33">
        <w:t xml:space="preserve"> Pamokų skaičius pradinio ugdymo programai įgyvendinti per mokslo metus ir savaitę:</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4"/>
        <w:gridCol w:w="1326"/>
        <w:gridCol w:w="1326"/>
        <w:gridCol w:w="1320"/>
        <w:gridCol w:w="6"/>
        <w:gridCol w:w="3254"/>
      </w:tblGrid>
      <w:tr w:rsidR="00DD67CB" w:rsidRPr="009D054D" w14:paraId="5808DF64" w14:textId="77777777" w:rsidTr="004A2A1E">
        <w:trPr>
          <w:trHeight w:val="165"/>
          <w:tblHeader/>
          <w:jc w:val="center"/>
        </w:trPr>
        <w:tc>
          <w:tcPr>
            <w:tcW w:w="2544" w:type="dxa"/>
            <w:vAlign w:val="center"/>
            <w:hideMark/>
          </w:tcPr>
          <w:p w14:paraId="1FEF8BE3" w14:textId="1A170EF8" w:rsidR="00DD67CB" w:rsidRPr="009D054D" w:rsidRDefault="00DD67CB" w:rsidP="00E556D0">
            <w:pPr>
              <w:ind w:left="132"/>
              <w:textAlignment w:val="baseline"/>
              <w:rPr>
                <w:szCs w:val="24"/>
              </w:rPr>
            </w:pPr>
            <w:r w:rsidRPr="009D054D">
              <w:rPr>
                <w:szCs w:val="24"/>
              </w:rPr>
              <w:t>Klasė / dalykai</w:t>
            </w:r>
            <w:r w:rsidR="008D7028">
              <w:rPr>
                <w:szCs w:val="24"/>
              </w:rPr>
              <w:t xml:space="preserve"> </w:t>
            </w:r>
          </w:p>
        </w:tc>
        <w:tc>
          <w:tcPr>
            <w:tcW w:w="1326" w:type="dxa"/>
            <w:vAlign w:val="center"/>
            <w:hideMark/>
          </w:tcPr>
          <w:p w14:paraId="43D6361E" w14:textId="77777777" w:rsidR="00DD67CB" w:rsidRPr="009D054D" w:rsidRDefault="00DD67CB" w:rsidP="00E556D0">
            <w:pPr>
              <w:jc w:val="center"/>
              <w:textAlignment w:val="baseline"/>
              <w:rPr>
                <w:szCs w:val="24"/>
              </w:rPr>
            </w:pPr>
            <w:r>
              <w:rPr>
                <w:szCs w:val="24"/>
              </w:rPr>
              <w:t>2</w:t>
            </w:r>
            <w:r w:rsidRPr="009D054D">
              <w:rPr>
                <w:szCs w:val="24"/>
              </w:rPr>
              <w:t xml:space="preserve"> klasė </w:t>
            </w:r>
          </w:p>
        </w:tc>
        <w:tc>
          <w:tcPr>
            <w:tcW w:w="1326" w:type="dxa"/>
            <w:vAlign w:val="center"/>
          </w:tcPr>
          <w:p w14:paraId="0BE6EEA6" w14:textId="77777777" w:rsidR="00DD67CB" w:rsidRPr="009D054D" w:rsidRDefault="00DD67CB" w:rsidP="00E556D0">
            <w:pPr>
              <w:jc w:val="center"/>
              <w:textAlignment w:val="baseline"/>
              <w:rPr>
                <w:szCs w:val="24"/>
              </w:rPr>
            </w:pPr>
            <w:r>
              <w:rPr>
                <w:szCs w:val="24"/>
              </w:rPr>
              <w:t>4</w:t>
            </w:r>
            <w:r w:rsidRPr="009D054D">
              <w:rPr>
                <w:szCs w:val="24"/>
              </w:rPr>
              <w:t xml:space="preserve"> klasė</w:t>
            </w:r>
          </w:p>
        </w:tc>
        <w:tc>
          <w:tcPr>
            <w:tcW w:w="1326" w:type="dxa"/>
            <w:gridSpan w:val="2"/>
            <w:vAlign w:val="center"/>
          </w:tcPr>
          <w:p w14:paraId="355E104D" w14:textId="77777777" w:rsidR="00DD67CB" w:rsidRPr="009D054D" w:rsidRDefault="00DD67CB" w:rsidP="00E556D0">
            <w:pPr>
              <w:jc w:val="center"/>
              <w:textAlignment w:val="baseline"/>
              <w:rPr>
                <w:szCs w:val="24"/>
              </w:rPr>
            </w:pPr>
            <w:r>
              <w:rPr>
                <w:szCs w:val="24"/>
              </w:rPr>
              <w:t>2</w:t>
            </w:r>
            <w:r w:rsidRPr="009D054D">
              <w:rPr>
                <w:szCs w:val="24"/>
              </w:rPr>
              <w:t xml:space="preserve">, </w:t>
            </w:r>
            <w:r>
              <w:rPr>
                <w:szCs w:val="24"/>
              </w:rPr>
              <w:t>4</w:t>
            </w:r>
            <w:r w:rsidRPr="009D054D">
              <w:rPr>
                <w:szCs w:val="24"/>
              </w:rPr>
              <w:t xml:space="preserve"> klasės (jungiant klases) </w:t>
            </w:r>
          </w:p>
        </w:tc>
        <w:tc>
          <w:tcPr>
            <w:tcW w:w="3254" w:type="dxa"/>
            <w:vAlign w:val="center"/>
            <w:hideMark/>
          </w:tcPr>
          <w:p w14:paraId="74A42413" w14:textId="77777777" w:rsidR="00DD67CB" w:rsidRPr="009D054D" w:rsidRDefault="00DD67CB" w:rsidP="00E556D0">
            <w:pPr>
              <w:jc w:val="center"/>
              <w:textAlignment w:val="baseline"/>
              <w:rPr>
                <w:szCs w:val="24"/>
              </w:rPr>
            </w:pPr>
            <w:r w:rsidRPr="009D054D">
              <w:rPr>
                <w:szCs w:val="24"/>
              </w:rPr>
              <w:t>Iš viso skiriama pamokų pradinio ugdymo programai </w:t>
            </w:r>
          </w:p>
        </w:tc>
      </w:tr>
      <w:tr w:rsidR="00DD67CB" w:rsidRPr="009D054D" w14:paraId="25B2F415" w14:textId="77777777" w:rsidTr="004A2A1E">
        <w:trPr>
          <w:trHeight w:val="45"/>
          <w:jc w:val="center"/>
        </w:trPr>
        <w:tc>
          <w:tcPr>
            <w:tcW w:w="9776" w:type="dxa"/>
            <w:gridSpan w:val="6"/>
          </w:tcPr>
          <w:p w14:paraId="676EEE25" w14:textId="58978187" w:rsidR="00DD67CB" w:rsidRPr="009D054D" w:rsidRDefault="00DD67CB" w:rsidP="00E556D0">
            <w:pPr>
              <w:ind w:right="577"/>
              <w:jc w:val="center"/>
              <w:textAlignment w:val="baseline"/>
              <w:rPr>
                <w:b/>
                <w:bCs/>
                <w:szCs w:val="24"/>
              </w:rPr>
            </w:pPr>
            <w:r w:rsidRPr="009D054D">
              <w:rPr>
                <w:b/>
                <w:bCs/>
                <w:szCs w:val="24"/>
              </w:rPr>
              <w:t>Dorinis ugdymas</w:t>
            </w:r>
            <w:r w:rsidR="008D7028">
              <w:rPr>
                <w:b/>
                <w:bCs/>
                <w:szCs w:val="24"/>
              </w:rPr>
              <w:t xml:space="preserve"> </w:t>
            </w:r>
          </w:p>
        </w:tc>
      </w:tr>
      <w:tr w:rsidR="00DD67CB" w:rsidRPr="009D054D" w14:paraId="1CB16568" w14:textId="77777777" w:rsidTr="004A2A1E">
        <w:trPr>
          <w:trHeight w:val="300"/>
          <w:jc w:val="center"/>
        </w:trPr>
        <w:tc>
          <w:tcPr>
            <w:tcW w:w="2544" w:type="dxa"/>
            <w:hideMark/>
          </w:tcPr>
          <w:p w14:paraId="5D4AA005" w14:textId="06C9AED6" w:rsidR="00DD67CB" w:rsidRPr="009D054D" w:rsidRDefault="00DD67CB" w:rsidP="00131D6B">
            <w:pPr>
              <w:ind w:left="132"/>
              <w:textAlignment w:val="baseline"/>
              <w:rPr>
                <w:szCs w:val="24"/>
              </w:rPr>
            </w:pPr>
            <w:r w:rsidRPr="009D054D">
              <w:rPr>
                <w:szCs w:val="24"/>
              </w:rPr>
              <w:t xml:space="preserve">Dorinis </w:t>
            </w:r>
            <w:r w:rsidRPr="00131D6B">
              <w:rPr>
                <w:szCs w:val="24"/>
              </w:rPr>
              <w:t>ugdymas</w:t>
            </w:r>
            <w:r w:rsidRPr="009D054D">
              <w:rPr>
                <w:szCs w:val="24"/>
              </w:rPr>
              <w:t xml:space="preserve"> (tikyba arba etika)</w:t>
            </w:r>
            <w:r w:rsidR="008D7028">
              <w:rPr>
                <w:szCs w:val="24"/>
              </w:rPr>
              <w:t xml:space="preserve"> </w:t>
            </w:r>
          </w:p>
        </w:tc>
        <w:tc>
          <w:tcPr>
            <w:tcW w:w="1326" w:type="dxa"/>
            <w:vAlign w:val="center"/>
          </w:tcPr>
          <w:p w14:paraId="12E9CA38" w14:textId="77777777" w:rsidR="00DD67CB" w:rsidRPr="009D054D" w:rsidRDefault="00DD67CB" w:rsidP="00E556D0">
            <w:pPr>
              <w:jc w:val="center"/>
              <w:textAlignment w:val="baseline"/>
              <w:rPr>
                <w:szCs w:val="24"/>
              </w:rPr>
            </w:pPr>
            <w:r w:rsidRPr="009D054D">
              <w:rPr>
                <w:szCs w:val="24"/>
              </w:rPr>
              <w:t>-</w:t>
            </w:r>
          </w:p>
        </w:tc>
        <w:tc>
          <w:tcPr>
            <w:tcW w:w="1326" w:type="dxa"/>
            <w:tcBorders>
              <w:bottom w:val="nil"/>
            </w:tcBorders>
            <w:vAlign w:val="center"/>
          </w:tcPr>
          <w:p w14:paraId="2DFF7720" w14:textId="77777777" w:rsidR="00DD67CB" w:rsidRPr="009D054D" w:rsidRDefault="00DD67CB" w:rsidP="00E556D0">
            <w:pPr>
              <w:jc w:val="center"/>
              <w:textAlignment w:val="baseline"/>
              <w:rPr>
                <w:szCs w:val="24"/>
              </w:rPr>
            </w:pPr>
            <w:r w:rsidRPr="009D054D">
              <w:rPr>
                <w:szCs w:val="24"/>
              </w:rPr>
              <w:t>-</w:t>
            </w:r>
          </w:p>
        </w:tc>
        <w:tc>
          <w:tcPr>
            <w:tcW w:w="1326" w:type="dxa"/>
            <w:gridSpan w:val="2"/>
            <w:vAlign w:val="center"/>
          </w:tcPr>
          <w:p w14:paraId="3C89C39E" w14:textId="77777777" w:rsidR="00DD67CB" w:rsidRPr="009D054D" w:rsidRDefault="00DD67CB" w:rsidP="00E556D0">
            <w:pPr>
              <w:jc w:val="center"/>
              <w:textAlignment w:val="baseline"/>
              <w:rPr>
                <w:szCs w:val="24"/>
              </w:rPr>
            </w:pPr>
            <w:r w:rsidRPr="009D054D">
              <w:rPr>
                <w:szCs w:val="24"/>
              </w:rPr>
              <w:t>35 (1)</w:t>
            </w:r>
          </w:p>
        </w:tc>
        <w:tc>
          <w:tcPr>
            <w:tcW w:w="3254" w:type="dxa"/>
            <w:vAlign w:val="center"/>
            <w:hideMark/>
          </w:tcPr>
          <w:p w14:paraId="0C2258B2" w14:textId="77777777" w:rsidR="00DD67CB" w:rsidRPr="009D054D" w:rsidRDefault="00DD67CB" w:rsidP="00E556D0">
            <w:pPr>
              <w:jc w:val="center"/>
              <w:textAlignment w:val="baseline"/>
              <w:rPr>
                <w:szCs w:val="24"/>
              </w:rPr>
            </w:pPr>
            <w:r w:rsidRPr="009D054D">
              <w:rPr>
                <w:szCs w:val="24"/>
              </w:rPr>
              <w:t>35 (1)</w:t>
            </w:r>
          </w:p>
        </w:tc>
      </w:tr>
      <w:tr w:rsidR="00DD67CB" w:rsidRPr="009D054D" w14:paraId="00B08BCB" w14:textId="77777777" w:rsidTr="004A2A1E">
        <w:trPr>
          <w:trHeight w:val="105"/>
          <w:jc w:val="center"/>
        </w:trPr>
        <w:tc>
          <w:tcPr>
            <w:tcW w:w="9776" w:type="dxa"/>
            <w:gridSpan w:val="6"/>
          </w:tcPr>
          <w:p w14:paraId="5C8BF7DC" w14:textId="2CE1D3F2" w:rsidR="00DD67CB" w:rsidRPr="009D054D" w:rsidRDefault="00DD67CB" w:rsidP="00E556D0">
            <w:pPr>
              <w:jc w:val="center"/>
              <w:textAlignment w:val="baseline"/>
              <w:rPr>
                <w:b/>
                <w:bCs/>
                <w:szCs w:val="24"/>
              </w:rPr>
            </w:pPr>
            <w:r w:rsidRPr="009D054D">
              <w:rPr>
                <w:b/>
                <w:bCs/>
                <w:szCs w:val="24"/>
              </w:rPr>
              <w:t>Kalbinis ugdymas</w:t>
            </w:r>
            <w:r w:rsidR="008D7028">
              <w:rPr>
                <w:b/>
                <w:bCs/>
                <w:szCs w:val="24"/>
              </w:rPr>
              <w:t xml:space="preserve"> </w:t>
            </w:r>
          </w:p>
        </w:tc>
      </w:tr>
      <w:tr w:rsidR="00DD67CB" w:rsidRPr="009D054D" w14:paraId="545C2B3E" w14:textId="77777777" w:rsidTr="004A2A1E">
        <w:trPr>
          <w:trHeight w:val="45"/>
          <w:jc w:val="center"/>
        </w:trPr>
        <w:tc>
          <w:tcPr>
            <w:tcW w:w="2544" w:type="dxa"/>
            <w:hideMark/>
          </w:tcPr>
          <w:p w14:paraId="0FEF8832" w14:textId="284B5577" w:rsidR="00DD67CB" w:rsidRPr="009D054D" w:rsidRDefault="00DD67CB" w:rsidP="00131D6B">
            <w:pPr>
              <w:ind w:left="132"/>
              <w:textAlignment w:val="baseline"/>
              <w:rPr>
                <w:szCs w:val="24"/>
              </w:rPr>
            </w:pPr>
            <w:r w:rsidRPr="009D054D">
              <w:rPr>
                <w:szCs w:val="24"/>
              </w:rPr>
              <w:t xml:space="preserve">Lietuvių </w:t>
            </w:r>
            <w:r w:rsidRPr="00131D6B">
              <w:rPr>
                <w:szCs w:val="24"/>
              </w:rPr>
              <w:t>kalba</w:t>
            </w:r>
            <w:r w:rsidRPr="009D054D">
              <w:rPr>
                <w:szCs w:val="24"/>
              </w:rPr>
              <w:t xml:space="preserve"> ir literatūra</w:t>
            </w:r>
            <w:r w:rsidR="008D7028">
              <w:rPr>
                <w:szCs w:val="24"/>
              </w:rPr>
              <w:t xml:space="preserve"> </w:t>
            </w:r>
          </w:p>
        </w:tc>
        <w:tc>
          <w:tcPr>
            <w:tcW w:w="1326" w:type="dxa"/>
            <w:vAlign w:val="center"/>
            <w:hideMark/>
          </w:tcPr>
          <w:p w14:paraId="7348A866" w14:textId="77777777" w:rsidR="00DD67CB" w:rsidRPr="009D054D" w:rsidRDefault="00DD67CB" w:rsidP="00E556D0">
            <w:pPr>
              <w:jc w:val="center"/>
              <w:textAlignment w:val="baseline"/>
            </w:pPr>
            <w:r>
              <w:t>70(2)</w:t>
            </w:r>
          </w:p>
        </w:tc>
        <w:tc>
          <w:tcPr>
            <w:tcW w:w="1326" w:type="dxa"/>
            <w:vAlign w:val="center"/>
            <w:hideMark/>
          </w:tcPr>
          <w:p w14:paraId="45714C46" w14:textId="77777777" w:rsidR="00DD67CB" w:rsidRPr="009D054D" w:rsidRDefault="00DD67CB" w:rsidP="00E556D0">
            <w:pPr>
              <w:jc w:val="center"/>
              <w:textAlignment w:val="baseline"/>
              <w:rPr>
                <w:szCs w:val="24"/>
              </w:rPr>
            </w:pPr>
            <w:r w:rsidRPr="009D054D">
              <w:rPr>
                <w:szCs w:val="24"/>
              </w:rPr>
              <w:t>70 (2) </w:t>
            </w:r>
          </w:p>
        </w:tc>
        <w:tc>
          <w:tcPr>
            <w:tcW w:w="1326" w:type="dxa"/>
            <w:gridSpan w:val="2"/>
            <w:vAlign w:val="center"/>
          </w:tcPr>
          <w:p w14:paraId="2687FB5D" w14:textId="77777777" w:rsidR="00DD67CB" w:rsidRPr="009D054D" w:rsidRDefault="00DD67CB" w:rsidP="00E556D0">
            <w:pPr>
              <w:jc w:val="center"/>
              <w:textAlignment w:val="baseline"/>
              <w:rPr>
                <w:szCs w:val="24"/>
              </w:rPr>
            </w:pPr>
            <w:r w:rsidRPr="009D054D">
              <w:rPr>
                <w:szCs w:val="24"/>
              </w:rPr>
              <w:t>175 (5)</w:t>
            </w:r>
          </w:p>
        </w:tc>
        <w:tc>
          <w:tcPr>
            <w:tcW w:w="3254" w:type="dxa"/>
            <w:vAlign w:val="center"/>
          </w:tcPr>
          <w:p w14:paraId="49C2E1C5" w14:textId="77777777" w:rsidR="00DD67CB" w:rsidRPr="009D054D" w:rsidRDefault="00DD67CB" w:rsidP="00E556D0">
            <w:pPr>
              <w:jc w:val="center"/>
              <w:textAlignment w:val="baseline"/>
              <w:rPr>
                <w:szCs w:val="24"/>
              </w:rPr>
            </w:pPr>
            <w:r>
              <w:rPr>
                <w:szCs w:val="24"/>
              </w:rPr>
              <w:t>315</w:t>
            </w:r>
            <w:r w:rsidRPr="009D054D">
              <w:rPr>
                <w:szCs w:val="24"/>
              </w:rPr>
              <w:t xml:space="preserve"> (</w:t>
            </w:r>
            <w:r>
              <w:rPr>
                <w:szCs w:val="24"/>
              </w:rPr>
              <w:t>9</w:t>
            </w:r>
            <w:r w:rsidRPr="009D054D">
              <w:rPr>
                <w:szCs w:val="24"/>
              </w:rPr>
              <w:t>) </w:t>
            </w:r>
          </w:p>
        </w:tc>
      </w:tr>
      <w:tr w:rsidR="00DD67CB" w:rsidRPr="009D054D" w14:paraId="17473D31" w14:textId="77777777" w:rsidTr="004A2A1E">
        <w:trPr>
          <w:trHeight w:val="45"/>
          <w:jc w:val="center"/>
        </w:trPr>
        <w:tc>
          <w:tcPr>
            <w:tcW w:w="2544" w:type="dxa"/>
            <w:hideMark/>
          </w:tcPr>
          <w:p w14:paraId="6EF3B9D8" w14:textId="2AF403CE" w:rsidR="00DD67CB" w:rsidRPr="009D054D" w:rsidRDefault="00DD67CB" w:rsidP="00131D6B">
            <w:pPr>
              <w:ind w:left="132"/>
              <w:textAlignment w:val="baseline"/>
              <w:rPr>
                <w:szCs w:val="24"/>
              </w:rPr>
            </w:pPr>
            <w:r w:rsidRPr="009D054D">
              <w:rPr>
                <w:szCs w:val="24"/>
              </w:rPr>
              <w:t>Užsienio kalba (pirmoji, anglų)</w:t>
            </w:r>
            <w:r w:rsidR="008D7028">
              <w:rPr>
                <w:szCs w:val="24"/>
              </w:rPr>
              <w:t xml:space="preserve"> </w:t>
            </w:r>
          </w:p>
        </w:tc>
        <w:tc>
          <w:tcPr>
            <w:tcW w:w="1326" w:type="dxa"/>
            <w:vAlign w:val="center"/>
            <w:hideMark/>
          </w:tcPr>
          <w:p w14:paraId="172D88E2" w14:textId="77777777" w:rsidR="00DD67CB" w:rsidRPr="009D054D" w:rsidRDefault="00DD67CB" w:rsidP="00E556D0">
            <w:pPr>
              <w:jc w:val="center"/>
              <w:textAlignment w:val="baseline"/>
              <w:rPr>
                <w:szCs w:val="24"/>
              </w:rPr>
            </w:pPr>
            <w:r w:rsidRPr="009D054D">
              <w:rPr>
                <w:szCs w:val="24"/>
              </w:rPr>
              <w:t>70 (2)</w:t>
            </w:r>
          </w:p>
        </w:tc>
        <w:tc>
          <w:tcPr>
            <w:tcW w:w="1326" w:type="dxa"/>
            <w:vAlign w:val="center"/>
            <w:hideMark/>
          </w:tcPr>
          <w:p w14:paraId="48E911DB" w14:textId="77777777" w:rsidR="00DD67CB" w:rsidRPr="009D054D" w:rsidRDefault="00DD67CB" w:rsidP="00E556D0">
            <w:pPr>
              <w:jc w:val="center"/>
              <w:textAlignment w:val="baseline"/>
              <w:rPr>
                <w:szCs w:val="24"/>
              </w:rPr>
            </w:pPr>
            <w:r w:rsidRPr="009D054D">
              <w:rPr>
                <w:szCs w:val="24"/>
              </w:rPr>
              <w:t>70 (2)</w:t>
            </w:r>
          </w:p>
        </w:tc>
        <w:tc>
          <w:tcPr>
            <w:tcW w:w="1326" w:type="dxa"/>
            <w:gridSpan w:val="2"/>
            <w:vAlign w:val="center"/>
          </w:tcPr>
          <w:p w14:paraId="305ECA8A" w14:textId="77777777" w:rsidR="00DD67CB" w:rsidRPr="009D054D" w:rsidRDefault="00DD67CB" w:rsidP="00E556D0">
            <w:pPr>
              <w:jc w:val="center"/>
              <w:textAlignment w:val="baseline"/>
              <w:rPr>
                <w:szCs w:val="24"/>
              </w:rPr>
            </w:pPr>
            <w:r>
              <w:rPr>
                <w:szCs w:val="24"/>
              </w:rPr>
              <w:t>-</w:t>
            </w:r>
          </w:p>
        </w:tc>
        <w:tc>
          <w:tcPr>
            <w:tcW w:w="3254" w:type="dxa"/>
            <w:vAlign w:val="center"/>
            <w:hideMark/>
          </w:tcPr>
          <w:p w14:paraId="3F8CCAA7" w14:textId="77777777" w:rsidR="00DD67CB" w:rsidRPr="009D054D" w:rsidRDefault="00DD67CB" w:rsidP="00E556D0">
            <w:pPr>
              <w:jc w:val="center"/>
              <w:textAlignment w:val="baseline"/>
              <w:rPr>
                <w:szCs w:val="24"/>
              </w:rPr>
            </w:pPr>
            <w:r w:rsidRPr="009D054D">
              <w:rPr>
                <w:szCs w:val="24"/>
              </w:rPr>
              <w:t>140 (4)</w:t>
            </w:r>
          </w:p>
        </w:tc>
      </w:tr>
      <w:tr w:rsidR="00DD67CB" w:rsidRPr="009D054D" w14:paraId="4C5860B5" w14:textId="77777777" w:rsidTr="004A2A1E">
        <w:trPr>
          <w:trHeight w:val="165"/>
          <w:jc w:val="center"/>
        </w:trPr>
        <w:tc>
          <w:tcPr>
            <w:tcW w:w="9776" w:type="dxa"/>
            <w:gridSpan w:val="6"/>
          </w:tcPr>
          <w:p w14:paraId="23033015" w14:textId="11689114" w:rsidR="00DD67CB" w:rsidRPr="009D054D" w:rsidRDefault="00DD67CB" w:rsidP="00E556D0">
            <w:pPr>
              <w:jc w:val="center"/>
              <w:textAlignment w:val="baseline"/>
              <w:rPr>
                <w:b/>
                <w:bCs/>
                <w:szCs w:val="24"/>
              </w:rPr>
            </w:pPr>
            <w:r w:rsidRPr="009D054D">
              <w:rPr>
                <w:b/>
                <w:bCs/>
                <w:szCs w:val="24"/>
              </w:rPr>
              <w:t>Visuomeninis ugdymas</w:t>
            </w:r>
            <w:r w:rsidR="008D7028">
              <w:rPr>
                <w:b/>
                <w:bCs/>
                <w:szCs w:val="24"/>
              </w:rPr>
              <w:t xml:space="preserve"> </w:t>
            </w:r>
          </w:p>
        </w:tc>
      </w:tr>
      <w:tr w:rsidR="00DD67CB" w:rsidRPr="009D054D" w14:paraId="4D678C89" w14:textId="77777777" w:rsidTr="004A2A1E">
        <w:trPr>
          <w:trHeight w:val="45"/>
          <w:jc w:val="center"/>
        </w:trPr>
        <w:tc>
          <w:tcPr>
            <w:tcW w:w="2544" w:type="dxa"/>
            <w:hideMark/>
          </w:tcPr>
          <w:p w14:paraId="7582D9BD" w14:textId="529AC03F" w:rsidR="00DD67CB" w:rsidRPr="009D054D" w:rsidRDefault="00DD67CB" w:rsidP="00131D6B">
            <w:pPr>
              <w:ind w:left="132"/>
              <w:textAlignment w:val="baseline"/>
              <w:rPr>
                <w:szCs w:val="24"/>
              </w:rPr>
            </w:pPr>
            <w:r w:rsidRPr="00131D6B">
              <w:rPr>
                <w:szCs w:val="24"/>
              </w:rPr>
              <w:t>Visuomeninis</w:t>
            </w:r>
            <w:r w:rsidRPr="009D054D">
              <w:rPr>
                <w:szCs w:val="24"/>
              </w:rPr>
              <w:t xml:space="preserve"> ugdymas</w:t>
            </w:r>
            <w:r w:rsidR="008D7028">
              <w:rPr>
                <w:szCs w:val="24"/>
              </w:rPr>
              <w:t xml:space="preserve"> </w:t>
            </w:r>
          </w:p>
        </w:tc>
        <w:tc>
          <w:tcPr>
            <w:tcW w:w="1326" w:type="dxa"/>
            <w:vAlign w:val="center"/>
          </w:tcPr>
          <w:p w14:paraId="37E82DA2" w14:textId="77777777" w:rsidR="00DD67CB" w:rsidRPr="009D054D" w:rsidRDefault="00DD67CB" w:rsidP="00E556D0">
            <w:pPr>
              <w:jc w:val="center"/>
              <w:textAlignment w:val="baseline"/>
              <w:rPr>
                <w:szCs w:val="24"/>
              </w:rPr>
            </w:pPr>
            <w:r w:rsidRPr="009D054D">
              <w:rPr>
                <w:szCs w:val="24"/>
              </w:rPr>
              <w:t>-</w:t>
            </w:r>
          </w:p>
        </w:tc>
        <w:tc>
          <w:tcPr>
            <w:tcW w:w="1326" w:type="dxa"/>
            <w:vAlign w:val="center"/>
          </w:tcPr>
          <w:p w14:paraId="612B70FF" w14:textId="77777777" w:rsidR="00DD67CB" w:rsidRPr="009D054D" w:rsidRDefault="00DD67CB" w:rsidP="00E556D0">
            <w:pPr>
              <w:jc w:val="center"/>
              <w:textAlignment w:val="baseline"/>
              <w:rPr>
                <w:szCs w:val="24"/>
              </w:rPr>
            </w:pPr>
            <w:r w:rsidRPr="009D054D">
              <w:rPr>
                <w:szCs w:val="24"/>
              </w:rPr>
              <w:t>-</w:t>
            </w:r>
          </w:p>
        </w:tc>
        <w:tc>
          <w:tcPr>
            <w:tcW w:w="1326" w:type="dxa"/>
            <w:gridSpan w:val="2"/>
          </w:tcPr>
          <w:p w14:paraId="5A9ADBF9" w14:textId="77777777" w:rsidR="00DD67CB" w:rsidRPr="009D054D" w:rsidRDefault="00DD67CB" w:rsidP="00E556D0">
            <w:pPr>
              <w:jc w:val="center"/>
              <w:textAlignment w:val="baseline"/>
              <w:rPr>
                <w:szCs w:val="24"/>
              </w:rPr>
            </w:pPr>
            <w:r w:rsidRPr="009D054D">
              <w:rPr>
                <w:szCs w:val="24"/>
              </w:rPr>
              <w:t>35 (1) </w:t>
            </w:r>
          </w:p>
        </w:tc>
        <w:tc>
          <w:tcPr>
            <w:tcW w:w="3254" w:type="dxa"/>
            <w:vAlign w:val="center"/>
            <w:hideMark/>
          </w:tcPr>
          <w:p w14:paraId="01F5CA89" w14:textId="77777777" w:rsidR="00DD67CB" w:rsidRPr="009D054D" w:rsidRDefault="00DD67CB" w:rsidP="00E556D0">
            <w:pPr>
              <w:jc w:val="center"/>
              <w:textAlignment w:val="baseline"/>
              <w:rPr>
                <w:szCs w:val="24"/>
              </w:rPr>
            </w:pPr>
            <w:r>
              <w:rPr>
                <w:szCs w:val="24"/>
              </w:rPr>
              <w:t>35</w:t>
            </w:r>
            <w:r w:rsidRPr="009D054D">
              <w:rPr>
                <w:szCs w:val="24"/>
              </w:rPr>
              <w:t xml:space="preserve"> (</w:t>
            </w:r>
            <w:r>
              <w:rPr>
                <w:szCs w:val="24"/>
              </w:rPr>
              <w:t>1</w:t>
            </w:r>
            <w:r w:rsidRPr="009D054D">
              <w:rPr>
                <w:szCs w:val="24"/>
              </w:rPr>
              <w:t>)</w:t>
            </w:r>
          </w:p>
        </w:tc>
      </w:tr>
      <w:tr w:rsidR="00DD67CB" w:rsidRPr="009D054D" w14:paraId="18F15FBA" w14:textId="77777777" w:rsidTr="004A2A1E">
        <w:trPr>
          <w:trHeight w:val="45"/>
          <w:jc w:val="center"/>
        </w:trPr>
        <w:tc>
          <w:tcPr>
            <w:tcW w:w="9776" w:type="dxa"/>
            <w:gridSpan w:val="6"/>
          </w:tcPr>
          <w:p w14:paraId="18874867" w14:textId="1B75DF25" w:rsidR="00DD67CB" w:rsidRPr="009D054D" w:rsidRDefault="00DD67CB" w:rsidP="00E556D0">
            <w:pPr>
              <w:jc w:val="center"/>
              <w:textAlignment w:val="baseline"/>
              <w:rPr>
                <w:b/>
                <w:bCs/>
                <w:szCs w:val="24"/>
              </w:rPr>
            </w:pPr>
            <w:r w:rsidRPr="009D054D">
              <w:rPr>
                <w:b/>
                <w:bCs/>
                <w:szCs w:val="24"/>
              </w:rPr>
              <w:t>Matematinis, gamtamokslinis ir technologinis ugdymas</w:t>
            </w:r>
            <w:r w:rsidR="008D7028">
              <w:rPr>
                <w:b/>
                <w:bCs/>
                <w:szCs w:val="24"/>
              </w:rPr>
              <w:t xml:space="preserve"> </w:t>
            </w:r>
          </w:p>
        </w:tc>
      </w:tr>
      <w:tr w:rsidR="00DD67CB" w:rsidRPr="009D054D" w14:paraId="390B63C0" w14:textId="77777777" w:rsidTr="004A2A1E">
        <w:trPr>
          <w:trHeight w:val="45"/>
          <w:jc w:val="center"/>
        </w:trPr>
        <w:tc>
          <w:tcPr>
            <w:tcW w:w="2544" w:type="dxa"/>
            <w:hideMark/>
          </w:tcPr>
          <w:p w14:paraId="7EF220E8" w14:textId="1B75EE95" w:rsidR="00DD67CB" w:rsidRPr="009D054D" w:rsidRDefault="00DD67CB" w:rsidP="00131D6B">
            <w:pPr>
              <w:ind w:left="132"/>
              <w:textAlignment w:val="baseline"/>
              <w:rPr>
                <w:szCs w:val="24"/>
              </w:rPr>
            </w:pPr>
            <w:r w:rsidRPr="009D054D">
              <w:rPr>
                <w:szCs w:val="24"/>
              </w:rPr>
              <w:t>Gamtos mokslai</w:t>
            </w:r>
            <w:r w:rsidR="008D7028">
              <w:rPr>
                <w:szCs w:val="24"/>
              </w:rPr>
              <w:t xml:space="preserve"> </w:t>
            </w:r>
          </w:p>
        </w:tc>
        <w:tc>
          <w:tcPr>
            <w:tcW w:w="1326" w:type="dxa"/>
            <w:vAlign w:val="center"/>
          </w:tcPr>
          <w:p w14:paraId="29E56948" w14:textId="77777777" w:rsidR="00DD67CB" w:rsidRPr="009D054D" w:rsidRDefault="00DD67CB" w:rsidP="00E556D0">
            <w:pPr>
              <w:jc w:val="center"/>
              <w:textAlignment w:val="baseline"/>
              <w:rPr>
                <w:szCs w:val="24"/>
              </w:rPr>
            </w:pPr>
            <w:r w:rsidRPr="009D054D">
              <w:rPr>
                <w:szCs w:val="24"/>
              </w:rPr>
              <w:t>-</w:t>
            </w:r>
          </w:p>
        </w:tc>
        <w:tc>
          <w:tcPr>
            <w:tcW w:w="1326" w:type="dxa"/>
            <w:vAlign w:val="center"/>
          </w:tcPr>
          <w:p w14:paraId="6104B284" w14:textId="77777777" w:rsidR="00DD67CB" w:rsidRPr="009D054D" w:rsidRDefault="00DD67CB" w:rsidP="00E556D0">
            <w:pPr>
              <w:jc w:val="center"/>
              <w:textAlignment w:val="baseline"/>
              <w:rPr>
                <w:szCs w:val="24"/>
              </w:rPr>
            </w:pPr>
            <w:r w:rsidRPr="009D054D">
              <w:rPr>
                <w:szCs w:val="24"/>
              </w:rPr>
              <w:t>-</w:t>
            </w:r>
          </w:p>
        </w:tc>
        <w:tc>
          <w:tcPr>
            <w:tcW w:w="1326" w:type="dxa"/>
            <w:gridSpan w:val="2"/>
          </w:tcPr>
          <w:p w14:paraId="0C41571C" w14:textId="77777777" w:rsidR="00DD67CB" w:rsidRPr="009D054D" w:rsidRDefault="00DD67CB" w:rsidP="00E556D0">
            <w:pPr>
              <w:jc w:val="center"/>
              <w:textAlignment w:val="baseline"/>
              <w:rPr>
                <w:szCs w:val="24"/>
              </w:rPr>
            </w:pPr>
            <w:r w:rsidRPr="009D054D">
              <w:rPr>
                <w:szCs w:val="24"/>
              </w:rPr>
              <w:t>35 (1) </w:t>
            </w:r>
          </w:p>
        </w:tc>
        <w:tc>
          <w:tcPr>
            <w:tcW w:w="3254" w:type="dxa"/>
            <w:vAlign w:val="center"/>
          </w:tcPr>
          <w:p w14:paraId="41B788E4" w14:textId="77777777" w:rsidR="00DD67CB" w:rsidRPr="009D054D" w:rsidRDefault="00DD67CB" w:rsidP="00E556D0">
            <w:pPr>
              <w:jc w:val="center"/>
              <w:textAlignment w:val="baseline"/>
              <w:rPr>
                <w:szCs w:val="24"/>
              </w:rPr>
            </w:pPr>
            <w:r>
              <w:rPr>
                <w:szCs w:val="24"/>
              </w:rPr>
              <w:t>35</w:t>
            </w:r>
            <w:r w:rsidRPr="009D054D">
              <w:rPr>
                <w:szCs w:val="24"/>
              </w:rPr>
              <w:t xml:space="preserve"> (</w:t>
            </w:r>
            <w:r>
              <w:rPr>
                <w:szCs w:val="24"/>
              </w:rPr>
              <w:t>1</w:t>
            </w:r>
            <w:r w:rsidRPr="009D054D">
              <w:rPr>
                <w:szCs w:val="24"/>
              </w:rPr>
              <w:t>)</w:t>
            </w:r>
          </w:p>
        </w:tc>
      </w:tr>
      <w:tr w:rsidR="00DD67CB" w:rsidRPr="009D054D" w14:paraId="086D4291" w14:textId="77777777" w:rsidTr="004A2A1E">
        <w:trPr>
          <w:trHeight w:val="45"/>
          <w:jc w:val="center"/>
        </w:trPr>
        <w:tc>
          <w:tcPr>
            <w:tcW w:w="2544" w:type="dxa"/>
            <w:hideMark/>
          </w:tcPr>
          <w:p w14:paraId="04FE9D30" w14:textId="5CA86FCE" w:rsidR="00DD67CB" w:rsidRPr="009D054D" w:rsidRDefault="00DD67CB" w:rsidP="00E556D0">
            <w:pPr>
              <w:ind w:left="132"/>
              <w:jc w:val="both"/>
              <w:textAlignment w:val="baseline"/>
              <w:rPr>
                <w:szCs w:val="24"/>
              </w:rPr>
            </w:pPr>
            <w:r w:rsidRPr="009D054D">
              <w:rPr>
                <w:szCs w:val="24"/>
              </w:rPr>
              <w:t>Matematika</w:t>
            </w:r>
            <w:r w:rsidR="008D7028">
              <w:rPr>
                <w:szCs w:val="24"/>
              </w:rPr>
              <w:t xml:space="preserve"> </w:t>
            </w:r>
          </w:p>
        </w:tc>
        <w:tc>
          <w:tcPr>
            <w:tcW w:w="1326" w:type="dxa"/>
            <w:vAlign w:val="center"/>
            <w:hideMark/>
          </w:tcPr>
          <w:p w14:paraId="36E0E526" w14:textId="77777777" w:rsidR="00DD67CB" w:rsidRPr="009D054D" w:rsidRDefault="00DD67CB" w:rsidP="00E556D0">
            <w:pPr>
              <w:jc w:val="center"/>
              <w:textAlignment w:val="baseline"/>
              <w:rPr>
                <w:szCs w:val="24"/>
              </w:rPr>
            </w:pPr>
            <w:r w:rsidRPr="009D054D">
              <w:rPr>
                <w:szCs w:val="24"/>
              </w:rPr>
              <w:t>70 (2) </w:t>
            </w:r>
          </w:p>
        </w:tc>
        <w:tc>
          <w:tcPr>
            <w:tcW w:w="1326" w:type="dxa"/>
            <w:hideMark/>
          </w:tcPr>
          <w:p w14:paraId="6CC3AACF" w14:textId="77777777" w:rsidR="00DD67CB" w:rsidRPr="009D054D" w:rsidRDefault="00DD67CB" w:rsidP="00E556D0">
            <w:pPr>
              <w:jc w:val="center"/>
              <w:textAlignment w:val="baseline"/>
            </w:pPr>
            <w:r>
              <w:t>70(2)</w:t>
            </w:r>
          </w:p>
        </w:tc>
        <w:tc>
          <w:tcPr>
            <w:tcW w:w="1326" w:type="dxa"/>
            <w:gridSpan w:val="2"/>
          </w:tcPr>
          <w:p w14:paraId="297CB665" w14:textId="77777777" w:rsidR="00DD67CB" w:rsidRPr="009D054D" w:rsidRDefault="00DD67CB" w:rsidP="00E556D0">
            <w:pPr>
              <w:jc w:val="center"/>
              <w:textAlignment w:val="baseline"/>
              <w:rPr>
                <w:szCs w:val="24"/>
              </w:rPr>
            </w:pPr>
            <w:r>
              <w:rPr>
                <w:szCs w:val="24"/>
              </w:rPr>
              <w:t>105</w:t>
            </w:r>
            <w:r w:rsidRPr="009D054D">
              <w:rPr>
                <w:szCs w:val="24"/>
              </w:rPr>
              <w:t xml:space="preserve"> (</w:t>
            </w:r>
            <w:r>
              <w:rPr>
                <w:szCs w:val="24"/>
              </w:rPr>
              <w:t>3</w:t>
            </w:r>
            <w:r w:rsidRPr="009D054D">
              <w:rPr>
                <w:szCs w:val="24"/>
              </w:rPr>
              <w:t>) </w:t>
            </w:r>
          </w:p>
        </w:tc>
        <w:tc>
          <w:tcPr>
            <w:tcW w:w="3254" w:type="dxa"/>
            <w:vAlign w:val="center"/>
          </w:tcPr>
          <w:p w14:paraId="306E0973" w14:textId="77777777" w:rsidR="00DD67CB" w:rsidRPr="009D054D" w:rsidRDefault="00DD67CB" w:rsidP="00E556D0">
            <w:pPr>
              <w:jc w:val="center"/>
              <w:textAlignment w:val="baseline"/>
              <w:rPr>
                <w:szCs w:val="24"/>
              </w:rPr>
            </w:pPr>
            <w:r>
              <w:rPr>
                <w:szCs w:val="24"/>
              </w:rPr>
              <w:t>245</w:t>
            </w:r>
            <w:r w:rsidRPr="009D054D">
              <w:rPr>
                <w:szCs w:val="24"/>
              </w:rPr>
              <w:t xml:space="preserve"> (</w:t>
            </w:r>
            <w:r>
              <w:rPr>
                <w:szCs w:val="24"/>
              </w:rPr>
              <w:t>7</w:t>
            </w:r>
            <w:r w:rsidRPr="009D054D">
              <w:rPr>
                <w:szCs w:val="24"/>
              </w:rPr>
              <w:t>) </w:t>
            </w:r>
          </w:p>
        </w:tc>
      </w:tr>
      <w:tr w:rsidR="00DD67CB" w:rsidRPr="009D054D" w14:paraId="7F325017" w14:textId="77777777" w:rsidTr="004A2A1E">
        <w:trPr>
          <w:trHeight w:val="75"/>
          <w:jc w:val="center"/>
        </w:trPr>
        <w:tc>
          <w:tcPr>
            <w:tcW w:w="2544" w:type="dxa"/>
            <w:hideMark/>
          </w:tcPr>
          <w:p w14:paraId="629F7A95" w14:textId="66844FBC" w:rsidR="00DD67CB" w:rsidRPr="009D054D" w:rsidRDefault="00DD67CB" w:rsidP="00E556D0">
            <w:pPr>
              <w:ind w:left="132"/>
              <w:jc w:val="both"/>
              <w:textAlignment w:val="baseline"/>
              <w:rPr>
                <w:szCs w:val="24"/>
              </w:rPr>
            </w:pPr>
            <w:r w:rsidRPr="009D054D">
              <w:rPr>
                <w:szCs w:val="24"/>
              </w:rPr>
              <w:t>Technologijos</w:t>
            </w:r>
            <w:r w:rsidR="008D7028">
              <w:rPr>
                <w:szCs w:val="24"/>
              </w:rPr>
              <w:t xml:space="preserve"> </w:t>
            </w:r>
          </w:p>
        </w:tc>
        <w:tc>
          <w:tcPr>
            <w:tcW w:w="1326" w:type="dxa"/>
            <w:vAlign w:val="center"/>
          </w:tcPr>
          <w:p w14:paraId="1B2E9207" w14:textId="77777777" w:rsidR="00DD67CB" w:rsidRPr="009D054D" w:rsidRDefault="00DD67CB" w:rsidP="00E556D0">
            <w:pPr>
              <w:jc w:val="center"/>
              <w:textAlignment w:val="baseline"/>
              <w:rPr>
                <w:szCs w:val="24"/>
              </w:rPr>
            </w:pPr>
            <w:r w:rsidRPr="009D054D">
              <w:rPr>
                <w:szCs w:val="24"/>
              </w:rPr>
              <w:t>-</w:t>
            </w:r>
          </w:p>
        </w:tc>
        <w:tc>
          <w:tcPr>
            <w:tcW w:w="1326" w:type="dxa"/>
          </w:tcPr>
          <w:p w14:paraId="64A4DF99" w14:textId="77777777" w:rsidR="00DD67CB" w:rsidRPr="009D054D" w:rsidRDefault="00DD67CB" w:rsidP="00E556D0">
            <w:pPr>
              <w:jc w:val="center"/>
              <w:textAlignment w:val="baseline"/>
              <w:rPr>
                <w:szCs w:val="24"/>
              </w:rPr>
            </w:pPr>
            <w:r w:rsidRPr="009D054D">
              <w:rPr>
                <w:szCs w:val="24"/>
              </w:rPr>
              <w:t>-</w:t>
            </w:r>
          </w:p>
        </w:tc>
        <w:tc>
          <w:tcPr>
            <w:tcW w:w="1326" w:type="dxa"/>
            <w:gridSpan w:val="2"/>
          </w:tcPr>
          <w:p w14:paraId="2422CE3F" w14:textId="329885C2" w:rsidR="00DD67CB" w:rsidRPr="009D054D" w:rsidRDefault="00DD67CB" w:rsidP="00E556D0">
            <w:pPr>
              <w:jc w:val="center"/>
              <w:textAlignment w:val="baseline"/>
              <w:rPr>
                <w:szCs w:val="24"/>
              </w:rPr>
            </w:pPr>
            <w:r w:rsidRPr="009D054D">
              <w:rPr>
                <w:szCs w:val="24"/>
              </w:rPr>
              <w:t>35</w:t>
            </w:r>
            <w:r w:rsidR="008D7028">
              <w:rPr>
                <w:szCs w:val="24"/>
              </w:rPr>
              <w:t xml:space="preserve"> </w:t>
            </w:r>
            <w:r w:rsidRPr="009D054D">
              <w:rPr>
                <w:szCs w:val="24"/>
              </w:rPr>
              <w:t>(1)</w:t>
            </w:r>
          </w:p>
        </w:tc>
        <w:tc>
          <w:tcPr>
            <w:tcW w:w="3254" w:type="dxa"/>
            <w:vAlign w:val="center"/>
          </w:tcPr>
          <w:p w14:paraId="664EFC4F" w14:textId="77777777" w:rsidR="00DD67CB" w:rsidRPr="009D054D" w:rsidRDefault="00DD67CB" w:rsidP="00E556D0">
            <w:pPr>
              <w:jc w:val="center"/>
              <w:textAlignment w:val="baseline"/>
              <w:rPr>
                <w:szCs w:val="24"/>
              </w:rPr>
            </w:pPr>
            <w:r>
              <w:rPr>
                <w:szCs w:val="24"/>
              </w:rPr>
              <w:t>35</w:t>
            </w:r>
            <w:r w:rsidRPr="009D054D">
              <w:rPr>
                <w:szCs w:val="24"/>
              </w:rPr>
              <w:t xml:space="preserve"> (</w:t>
            </w:r>
            <w:r>
              <w:rPr>
                <w:szCs w:val="24"/>
              </w:rPr>
              <w:t>1</w:t>
            </w:r>
            <w:r w:rsidRPr="009D054D">
              <w:rPr>
                <w:szCs w:val="24"/>
              </w:rPr>
              <w:t>)</w:t>
            </w:r>
          </w:p>
        </w:tc>
      </w:tr>
      <w:tr w:rsidR="00DD67CB" w:rsidRPr="009D054D" w14:paraId="15B7ECC4" w14:textId="77777777" w:rsidTr="004A2A1E">
        <w:trPr>
          <w:trHeight w:val="120"/>
          <w:jc w:val="center"/>
        </w:trPr>
        <w:tc>
          <w:tcPr>
            <w:tcW w:w="9776" w:type="dxa"/>
            <w:gridSpan w:val="6"/>
          </w:tcPr>
          <w:p w14:paraId="48378A0D" w14:textId="77777777" w:rsidR="00DD67CB" w:rsidRPr="009D054D" w:rsidRDefault="00DD67CB" w:rsidP="00E556D0">
            <w:pPr>
              <w:jc w:val="center"/>
              <w:textAlignment w:val="baseline"/>
              <w:rPr>
                <w:b/>
                <w:bCs/>
                <w:szCs w:val="24"/>
              </w:rPr>
            </w:pPr>
            <w:r w:rsidRPr="009D054D">
              <w:rPr>
                <w:b/>
                <w:bCs/>
                <w:szCs w:val="24"/>
              </w:rPr>
              <w:t>Meninis ugdymas </w:t>
            </w:r>
          </w:p>
        </w:tc>
      </w:tr>
      <w:tr w:rsidR="00DD67CB" w:rsidRPr="009D054D" w14:paraId="637C5099" w14:textId="77777777" w:rsidTr="004A2A1E">
        <w:trPr>
          <w:trHeight w:val="45"/>
          <w:jc w:val="center"/>
        </w:trPr>
        <w:tc>
          <w:tcPr>
            <w:tcW w:w="2544" w:type="dxa"/>
            <w:hideMark/>
          </w:tcPr>
          <w:p w14:paraId="4C02DF16" w14:textId="37A76E54" w:rsidR="00DD67CB" w:rsidRPr="009D054D" w:rsidRDefault="00DD67CB" w:rsidP="00E556D0">
            <w:pPr>
              <w:ind w:left="132"/>
              <w:jc w:val="both"/>
              <w:textAlignment w:val="baseline"/>
              <w:rPr>
                <w:szCs w:val="24"/>
              </w:rPr>
            </w:pPr>
            <w:r w:rsidRPr="009D054D">
              <w:rPr>
                <w:szCs w:val="24"/>
              </w:rPr>
              <w:t>Dailė</w:t>
            </w:r>
            <w:r w:rsidR="008D7028">
              <w:rPr>
                <w:szCs w:val="24"/>
              </w:rPr>
              <w:t xml:space="preserve"> </w:t>
            </w:r>
          </w:p>
        </w:tc>
        <w:tc>
          <w:tcPr>
            <w:tcW w:w="1326" w:type="dxa"/>
            <w:vAlign w:val="center"/>
          </w:tcPr>
          <w:p w14:paraId="25353E90" w14:textId="77777777" w:rsidR="00DD67CB" w:rsidRPr="009D054D" w:rsidRDefault="00DD67CB" w:rsidP="00E556D0">
            <w:pPr>
              <w:jc w:val="center"/>
              <w:textAlignment w:val="baseline"/>
              <w:rPr>
                <w:szCs w:val="24"/>
              </w:rPr>
            </w:pPr>
            <w:r w:rsidRPr="009D054D">
              <w:rPr>
                <w:szCs w:val="24"/>
              </w:rPr>
              <w:t>-</w:t>
            </w:r>
          </w:p>
        </w:tc>
        <w:tc>
          <w:tcPr>
            <w:tcW w:w="1326" w:type="dxa"/>
            <w:vAlign w:val="center"/>
          </w:tcPr>
          <w:p w14:paraId="06ADDF8D" w14:textId="77777777" w:rsidR="00DD67CB" w:rsidRPr="009D054D" w:rsidRDefault="00DD67CB" w:rsidP="00E556D0">
            <w:pPr>
              <w:jc w:val="center"/>
              <w:textAlignment w:val="baseline"/>
              <w:rPr>
                <w:szCs w:val="24"/>
              </w:rPr>
            </w:pPr>
            <w:r w:rsidRPr="009D054D">
              <w:rPr>
                <w:szCs w:val="24"/>
              </w:rPr>
              <w:t>- </w:t>
            </w:r>
          </w:p>
        </w:tc>
        <w:tc>
          <w:tcPr>
            <w:tcW w:w="1326" w:type="dxa"/>
            <w:gridSpan w:val="2"/>
          </w:tcPr>
          <w:p w14:paraId="5765D167" w14:textId="77777777" w:rsidR="00DD67CB" w:rsidRPr="009D054D" w:rsidRDefault="00DD67CB" w:rsidP="00E556D0">
            <w:pPr>
              <w:jc w:val="center"/>
              <w:textAlignment w:val="baseline"/>
              <w:rPr>
                <w:szCs w:val="24"/>
              </w:rPr>
            </w:pPr>
            <w:r w:rsidRPr="009D054D">
              <w:rPr>
                <w:szCs w:val="24"/>
              </w:rPr>
              <w:t>35 (1) </w:t>
            </w:r>
          </w:p>
        </w:tc>
        <w:tc>
          <w:tcPr>
            <w:tcW w:w="3254" w:type="dxa"/>
            <w:vAlign w:val="center"/>
          </w:tcPr>
          <w:p w14:paraId="781F4A8F" w14:textId="77777777" w:rsidR="00DD67CB" w:rsidRPr="009D054D" w:rsidRDefault="00DD67CB" w:rsidP="00E556D0">
            <w:pPr>
              <w:jc w:val="center"/>
              <w:textAlignment w:val="baseline"/>
              <w:rPr>
                <w:szCs w:val="24"/>
              </w:rPr>
            </w:pPr>
            <w:r>
              <w:rPr>
                <w:szCs w:val="24"/>
              </w:rPr>
              <w:t>35</w:t>
            </w:r>
            <w:r w:rsidRPr="009D054D">
              <w:rPr>
                <w:szCs w:val="24"/>
              </w:rPr>
              <w:t xml:space="preserve"> (</w:t>
            </w:r>
            <w:r>
              <w:rPr>
                <w:szCs w:val="24"/>
              </w:rPr>
              <w:t>1</w:t>
            </w:r>
            <w:r w:rsidRPr="009D054D">
              <w:rPr>
                <w:szCs w:val="24"/>
              </w:rPr>
              <w:t>)</w:t>
            </w:r>
          </w:p>
        </w:tc>
      </w:tr>
      <w:tr w:rsidR="00DD67CB" w:rsidRPr="009D054D" w14:paraId="473C4FE3" w14:textId="77777777" w:rsidTr="004A2A1E">
        <w:trPr>
          <w:trHeight w:val="45"/>
          <w:jc w:val="center"/>
        </w:trPr>
        <w:tc>
          <w:tcPr>
            <w:tcW w:w="2544" w:type="dxa"/>
            <w:hideMark/>
          </w:tcPr>
          <w:p w14:paraId="332CF924" w14:textId="6ADF44C7" w:rsidR="00DD67CB" w:rsidRPr="009D054D" w:rsidRDefault="00DD67CB" w:rsidP="00E556D0">
            <w:pPr>
              <w:ind w:left="132"/>
              <w:jc w:val="both"/>
              <w:textAlignment w:val="baseline"/>
              <w:rPr>
                <w:szCs w:val="24"/>
              </w:rPr>
            </w:pPr>
            <w:r w:rsidRPr="009D054D">
              <w:rPr>
                <w:szCs w:val="24"/>
              </w:rPr>
              <w:t>Muzika</w:t>
            </w:r>
            <w:r w:rsidR="008D7028">
              <w:rPr>
                <w:szCs w:val="24"/>
              </w:rPr>
              <w:t xml:space="preserve"> </w:t>
            </w:r>
          </w:p>
        </w:tc>
        <w:tc>
          <w:tcPr>
            <w:tcW w:w="1326" w:type="dxa"/>
            <w:vAlign w:val="center"/>
          </w:tcPr>
          <w:p w14:paraId="5F5EA1B5" w14:textId="77777777" w:rsidR="00DD67CB" w:rsidRPr="009D054D" w:rsidRDefault="00DD67CB" w:rsidP="00E556D0">
            <w:pPr>
              <w:jc w:val="center"/>
              <w:textAlignment w:val="baseline"/>
              <w:rPr>
                <w:szCs w:val="24"/>
              </w:rPr>
            </w:pPr>
            <w:r w:rsidRPr="009D054D">
              <w:rPr>
                <w:szCs w:val="24"/>
              </w:rPr>
              <w:t>-</w:t>
            </w:r>
          </w:p>
        </w:tc>
        <w:tc>
          <w:tcPr>
            <w:tcW w:w="1326" w:type="dxa"/>
            <w:vAlign w:val="center"/>
          </w:tcPr>
          <w:p w14:paraId="4C6E8F78" w14:textId="77777777" w:rsidR="00DD67CB" w:rsidRPr="009D054D" w:rsidRDefault="00DD67CB" w:rsidP="00E556D0">
            <w:pPr>
              <w:jc w:val="center"/>
              <w:textAlignment w:val="baseline"/>
              <w:rPr>
                <w:szCs w:val="24"/>
              </w:rPr>
            </w:pPr>
            <w:r w:rsidRPr="009D054D">
              <w:rPr>
                <w:szCs w:val="24"/>
              </w:rPr>
              <w:t>- </w:t>
            </w:r>
          </w:p>
        </w:tc>
        <w:tc>
          <w:tcPr>
            <w:tcW w:w="1326" w:type="dxa"/>
            <w:gridSpan w:val="2"/>
          </w:tcPr>
          <w:p w14:paraId="4882CBF4" w14:textId="77777777" w:rsidR="00DD67CB" w:rsidRPr="009D054D" w:rsidRDefault="00DD67CB" w:rsidP="00E556D0">
            <w:pPr>
              <w:jc w:val="center"/>
              <w:textAlignment w:val="baseline"/>
              <w:rPr>
                <w:szCs w:val="24"/>
              </w:rPr>
            </w:pPr>
            <w:r w:rsidRPr="009D054D">
              <w:rPr>
                <w:szCs w:val="24"/>
              </w:rPr>
              <w:t>70 (2) </w:t>
            </w:r>
          </w:p>
        </w:tc>
        <w:tc>
          <w:tcPr>
            <w:tcW w:w="3254" w:type="dxa"/>
            <w:vAlign w:val="center"/>
          </w:tcPr>
          <w:p w14:paraId="5CD735EB" w14:textId="77777777" w:rsidR="00DD67CB" w:rsidRPr="009D054D" w:rsidRDefault="00DD67CB" w:rsidP="00E556D0">
            <w:pPr>
              <w:jc w:val="center"/>
              <w:textAlignment w:val="baseline"/>
              <w:rPr>
                <w:szCs w:val="24"/>
              </w:rPr>
            </w:pPr>
            <w:r>
              <w:rPr>
                <w:szCs w:val="24"/>
              </w:rPr>
              <w:t>70</w:t>
            </w:r>
            <w:r w:rsidRPr="009D054D">
              <w:rPr>
                <w:szCs w:val="24"/>
              </w:rPr>
              <w:t xml:space="preserve"> (</w:t>
            </w:r>
            <w:r>
              <w:rPr>
                <w:szCs w:val="24"/>
              </w:rPr>
              <w:t>2</w:t>
            </w:r>
            <w:r w:rsidRPr="009D054D">
              <w:rPr>
                <w:szCs w:val="24"/>
              </w:rPr>
              <w:t>)</w:t>
            </w:r>
          </w:p>
        </w:tc>
      </w:tr>
      <w:tr w:rsidR="00DD67CB" w:rsidRPr="009D054D" w14:paraId="00A64B24" w14:textId="77777777" w:rsidTr="004A2A1E">
        <w:trPr>
          <w:trHeight w:val="45"/>
          <w:jc w:val="center"/>
        </w:trPr>
        <w:tc>
          <w:tcPr>
            <w:tcW w:w="2544" w:type="dxa"/>
            <w:hideMark/>
          </w:tcPr>
          <w:p w14:paraId="6FD1974C" w14:textId="77777777" w:rsidR="00DD67CB" w:rsidRPr="009D054D" w:rsidRDefault="00DD67CB" w:rsidP="00E556D0">
            <w:pPr>
              <w:ind w:left="132"/>
              <w:jc w:val="both"/>
              <w:textAlignment w:val="baseline"/>
              <w:rPr>
                <w:szCs w:val="24"/>
              </w:rPr>
            </w:pPr>
            <w:r w:rsidRPr="009D054D">
              <w:rPr>
                <w:szCs w:val="24"/>
              </w:rPr>
              <w:t>Teatras</w:t>
            </w:r>
          </w:p>
        </w:tc>
        <w:tc>
          <w:tcPr>
            <w:tcW w:w="1326" w:type="dxa"/>
            <w:vAlign w:val="center"/>
          </w:tcPr>
          <w:p w14:paraId="56A624A9" w14:textId="77777777" w:rsidR="00DD67CB" w:rsidRPr="009D054D" w:rsidRDefault="00DD67CB" w:rsidP="00E556D0">
            <w:pPr>
              <w:jc w:val="center"/>
              <w:textAlignment w:val="baseline"/>
              <w:rPr>
                <w:szCs w:val="24"/>
              </w:rPr>
            </w:pPr>
            <w:r w:rsidRPr="009D054D">
              <w:rPr>
                <w:szCs w:val="24"/>
              </w:rPr>
              <w:t>-</w:t>
            </w:r>
          </w:p>
        </w:tc>
        <w:tc>
          <w:tcPr>
            <w:tcW w:w="1326" w:type="dxa"/>
            <w:vAlign w:val="center"/>
          </w:tcPr>
          <w:p w14:paraId="3ED95085" w14:textId="77777777" w:rsidR="00DD67CB" w:rsidRPr="009D054D" w:rsidRDefault="00DD67CB" w:rsidP="00E556D0">
            <w:pPr>
              <w:jc w:val="center"/>
              <w:textAlignment w:val="baseline"/>
              <w:rPr>
                <w:szCs w:val="24"/>
              </w:rPr>
            </w:pPr>
            <w:r w:rsidRPr="009D054D">
              <w:rPr>
                <w:szCs w:val="24"/>
              </w:rPr>
              <w:t>- </w:t>
            </w:r>
          </w:p>
        </w:tc>
        <w:tc>
          <w:tcPr>
            <w:tcW w:w="1326" w:type="dxa"/>
            <w:gridSpan w:val="2"/>
          </w:tcPr>
          <w:p w14:paraId="31F2D216" w14:textId="77777777" w:rsidR="00DD67CB" w:rsidRPr="009D054D" w:rsidRDefault="00DD67CB" w:rsidP="00E556D0">
            <w:pPr>
              <w:jc w:val="center"/>
              <w:textAlignment w:val="baseline"/>
              <w:rPr>
                <w:szCs w:val="24"/>
              </w:rPr>
            </w:pPr>
            <w:r w:rsidRPr="009D054D">
              <w:rPr>
                <w:szCs w:val="24"/>
              </w:rPr>
              <w:t>35</w:t>
            </w:r>
            <w:r>
              <w:rPr>
                <w:szCs w:val="24"/>
              </w:rPr>
              <w:t xml:space="preserve"> </w:t>
            </w:r>
            <w:r w:rsidRPr="009D054D">
              <w:rPr>
                <w:szCs w:val="24"/>
              </w:rPr>
              <w:t>(1) </w:t>
            </w:r>
          </w:p>
        </w:tc>
        <w:tc>
          <w:tcPr>
            <w:tcW w:w="3254" w:type="dxa"/>
            <w:vAlign w:val="center"/>
          </w:tcPr>
          <w:p w14:paraId="4B7272AE" w14:textId="77777777" w:rsidR="00DD67CB" w:rsidRPr="009D054D" w:rsidRDefault="00DD67CB" w:rsidP="00E556D0">
            <w:pPr>
              <w:ind w:firstLine="25"/>
              <w:jc w:val="center"/>
              <w:textAlignment w:val="baseline"/>
              <w:rPr>
                <w:szCs w:val="24"/>
              </w:rPr>
            </w:pPr>
            <w:r>
              <w:rPr>
                <w:szCs w:val="24"/>
              </w:rPr>
              <w:t>35</w:t>
            </w:r>
            <w:r w:rsidRPr="009D054D">
              <w:rPr>
                <w:szCs w:val="24"/>
              </w:rPr>
              <w:t xml:space="preserve"> (</w:t>
            </w:r>
            <w:r>
              <w:rPr>
                <w:szCs w:val="24"/>
              </w:rPr>
              <w:t>1</w:t>
            </w:r>
            <w:r w:rsidRPr="009D054D">
              <w:rPr>
                <w:szCs w:val="24"/>
              </w:rPr>
              <w:t>)</w:t>
            </w:r>
          </w:p>
        </w:tc>
      </w:tr>
      <w:tr w:rsidR="00DD67CB" w:rsidRPr="009D054D" w14:paraId="5CAABA77" w14:textId="77777777" w:rsidTr="004A2A1E">
        <w:trPr>
          <w:trHeight w:val="210"/>
          <w:jc w:val="center"/>
        </w:trPr>
        <w:tc>
          <w:tcPr>
            <w:tcW w:w="9776" w:type="dxa"/>
            <w:gridSpan w:val="6"/>
          </w:tcPr>
          <w:p w14:paraId="069D53F6" w14:textId="4F7D0655" w:rsidR="00DD67CB" w:rsidRPr="009D054D" w:rsidRDefault="00DD67CB" w:rsidP="00E556D0">
            <w:pPr>
              <w:jc w:val="center"/>
              <w:textAlignment w:val="baseline"/>
              <w:rPr>
                <w:b/>
                <w:bCs/>
                <w:szCs w:val="24"/>
              </w:rPr>
            </w:pPr>
            <w:r w:rsidRPr="009D054D">
              <w:rPr>
                <w:b/>
                <w:bCs/>
                <w:szCs w:val="24"/>
              </w:rPr>
              <w:t>Fizinis ir sveikatos ugdymas</w:t>
            </w:r>
            <w:r w:rsidR="008D7028">
              <w:rPr>
                <w:b/>
                <w:bCs/>
                <w:szCs w:val="24"/>
              </w:rPr>
              <w:t xml:space="preserve"> </w:t>
            </w:r>
          </w:p>
        </w:tc>
      </w:tr>
      <w:tr w:rsidR="00DD67CB" w:rsidRPr="009D054D" w14:paraId="6BC9BF14" w14:textId="77777777" w:rsidTr="004A2A1E">
        <w:trPr>
          <w:trHeight w:val="45"/>
          <w:jc w:val="center"/>
        </w:trPr>
        <w:tc>
          <w:tcPr>
            <w:tcW w:w="2544" w:type="dxa"/>
            <w:hideMark/>
          </w:tcPr>
          <w:p w14:paraId="1CC0521D" w14:textId="6FA04067" w:rsidR="00DD67CB" w:rsidRPr="009D054D" w:rsidRDefault="00DD67CB" w:rsidP="00131D6B">
            <w:pPr>
              <w:ind w:left="132"/>
              <w:textAlignment w:val="baseline"/>
              <w:rPr>
                <w:szCs w:val="24"/>
              </w:rPr>
            </w:pPr>
            <w:r w:rsidRPr="009D054D">
              <w:rPr>
                <w:szCs w:val="24"/>
              </w:rPr>
              <w:t>Fizinis ugdymas</w:t>
            </w:r>
            <w:r w:rsidR="008D7028">
              <w:rPr>
                <w:szCs w:val="24"/>
              </w:rPr>
              <w:t xml:space="preserve"> </w:t>
            </w:r>
          </w:p>
        </w:tc>
        <w:tc>
          <w:tcPr>
            <w:tcW w:w="1326" w:type="dxa"/>
            <w:vAlign w:val="center"/>
          </w:tcPr>
          <w:p w14:paraId="191AE5D3" w14:textId="77777777" w:rsidR="00DD67CB" w:rsidRPr="009D054D" w:rsidRDefault="00DD67CB" w:rsidP="00E556D0">
            <w:pPr>
              <w:jc w:val="center"/>
              <w:textAlignment w:val="baseline"/>
              <w:rPr>
                <w:szCs w:val="24"/>
              </w:rPr>
            </w:pPr>
            <w:r w:rsidRPr="009D054D">
              <w:rPr>
                <w:szCs w:val="24"/>
              </w:rPr>
              <w:t>-</w:t>
            </w:r>
          </w:p>
        </w:tc>
        <w:tc>
          <w:tcPr>
            <w:tcW w:w="1326" w:type="dxa"/>
            <w:vAlign w:val="center"/>
          </w:tcPr>
          <w:p w14:paraId="37EF877A" w14:textId="77777777" w:rsidR="00DD67CB" w:rsidRPr="009D054D" w:rsidRDefault="00DD67CB" w:rsidP="00E556D0">
            <w:pPr>
              <w:jc w:val="center"/>
              <w:textAlignment w:val="baseline"/>
              <w:rPr>
                <w:szCs w:val="24"/>
              </w:rPr>
            </w:pPr>
            <w:r w:rsidRPr="009D054D">
              <w:rPr>
                <w:szCs w:val="24"/>
              </w:rPr>
              <w:t>-</w:t>
            </w:r>
          </w:p>
        </w:tc>
        <w:tc>
          <w:tcPr>
            <w:tcW w:w="1326" w:type="dxa"/>
            <w:gridSpan w:val="2"/>
          </w:tcPr>
          <w:p w14:paraId="7B2D1328" w14:textId="77777777" w:rsidR="00DD67CB" w:rsidRPr="009D054D" w:rsidRDefault="00DD67CB" w:rsidP="00E556D0">
            <w:pPr>
              <w:jc w:val="center"/>
              <w:textAlignment w:val="baseline"/>
              <w:rPr>
                <w:szCs w:val="24"/>
              </w:rPr>
            </w:pPr>
            <w:r w:rsidRPr="009D054D">
              <w:rPr>
                <w:szCs w:val="24"/>
              </w:rPr>
              <w:t>105</w:t>
            </w:r>
            <w:r>
              <w:rPr>
                <w:szCs w:val="24"/>
              </w:rPr>
              <w:t xml:space="preserve"> </w:t>
            </w:r>
            <w:r w:rsidRPr="009D054D">
              <w:rPr>
                <w:szCs w:val="24"/>
              </w:rPr>
              <w:t>(3)</w:t>
            </w:r>
          </w:p>
        </w:tc>
        <w:tc>
          <w:tcPr>
            <w:tcW w:w="3254" w:type="dxa"/>
            <w:vAlign w:val="center"/>
          </w:tcPr>
          <w:p w14:paraId="0B44DC72" w14:textId="77777777" w:rsidR="00DD67CB" w:rsidRPr="009D054D" w:rsidRDefault="00DD67CB" w:rsidP="00E556D0">
            <w:pPr>
              <w:jc w:val="center"/>
              <w:textAlignment w:val="baseline"/>
              <w:rPr>
                <w:szCs w:val="24"/>
              </w:rPr>
            </w:pPr>
            <w:r>
              <w:rPr>
                <w:szCs w:val="24"/>
              </w:rPr>
              <w:t>105</w:t>
            </w:r>
            <w:r w:rsidRPr="009D054D">
              <w:rPr>
                <w:szCs w:val="24"/>
              </w:rPr>
              <w:t xml:space="preserve"> (</w:t>
            </w:r>
            <w:r>
              <w:rPr>
                <w:szCs w:val="24"/>
              </w:rPr>
              <w:t>3</w:t>
            </w:r>
            <w:r w:rsidRPr="009D054D">
              <w:rPr>
                <w:szCs w:val="24"/>
              </w:rPr>
              <w:t>) </w:t>
            </w:r>
          </w:p>
        </w:tc>
      </w:tr>
      <w:tr w:rsidR="00DD67CB" w:rsidRPr="009D054D" w14:paraId="303AB642" w14:textId="77777777" w:rsidTr="004A2A1E">
        <w:trPr>
          <w:trHeight w:val="120"/>
          <w:jc w:val="center"/>
        </w:trPr>
        <w:tc>
          <w:tcPr>
            <w:tcW w:w="2544" w:type="dxa"/>
            <w:hideMark/>
          </w:tcPr>
          <w:p w14:paraId="35B44EEA" w14:textId="77777777" w:rsidR="00DD67CB" w:rsidRPr="009D054D" w:rsidRDefault="00DD67CB" w:rsidP="00131D6B">
            <w:pPr>
              <w:ind w:left="132"/>
              <w:textAlignment w:val="baseline"/>
              <w:rPr>
                <w:szCs w:val="24"/>
              </w:rPr>
            </w:pPr>
            <w:r w:rsidRPr="009D054D">
              <w:rPr>
                <w:szCs w:val="24"/>
              </w:rPr>
              <w:t>Gyvenimo įgūdžiai* </w:t>
            </w:r>
          </w:p>
        </w:tc>
        <w:tc>
          <w:tcPr>
            <w:tcW w:w="1326" w:type="dxa"/>
            <w:vAlign w:val="center"/>
          </w:tcPr>
          <w:p w14:paraId="6144292B" w14:textId="77777777" w:rsidR="00DD67CB" w:rsidRPr="009D054D" w:rsidRDefault="00DD67CB" w:rsidP="00E556D0">
            <w:pPr>
              <w:jc w:val="center"/>
              <w:textAlignment w:val="baseline"/>
              <w:rPr>
                <w:szCs w:val="24"/>
              </w:rPr>
            </w:pPr>
            <w:r w:rsidRPr="009D054D">
              <w:rPr>
                <w:szCs w:val="24"/>
              </w:rPr>
              <w:t>-</w:t>
            </w:r>
          </w:p>
        </w:tc>
        <w:tc>
          <w:tcPr>
            <w:tcW w:w="1326" w:type="dxa"/>
            <w:vAlign w:val="center"/>
          </w:tcPr>
          <w:p w14:paraId="0EEC3F60" w14:textId="77777777" w:rsidR="00DD67CB" w:rsidRPr="009D054D" w:rsidRDefault="00DD67CB" w:rsidP="00E556D0">
            <w:pPr>
              <w:jc w:val="center"/>
              <w:textAlignment w:val="baseline"/>
              <w:rPr>
                <w:szCs w:val="24"/>
              </w:rPr>
            </w:pPr>
            <w:r w:rsidRPr="009D054D">
              <w:rPr>
                <w:szCs w:val="24"/>
              </w:rPr>
              <w:t>-</w:t>
            </w:r>
          </w:p>
        </w:tc>
        <w:tc>
          <w:tcPr>
            <w:tcW w:w="1326" w:type="dxa"/>
            <w:gridSpan w:val="2"/>
          </w:tcPr>
          <w:p w14:paraId="1847F6CE" w14:textId="77777777" w:rsidR="00DD67CB" w:rsidRPr="009D054D" w:rsidRDefault="00DD67CB" w:rsidP="00E556D0">
            <w:pPr>
              <w:jc w:val="center"/>
              <w:textAlignment w:val="baseline"/>
              <w:rPr>
                <w:szCs w:val="24"/>
              </w:rPr>
            </w:pPr>
            <w:r w:rsidRPr="009D054D">
              <w:rPr>
                <w:szCs w:val="24"/>
              </w:rPr>
              <w:t>*</w:t>
            </w:r>
          </w:p>
        </w:tc>
        <w:tc>
          <w:tcPr>
            <w:tcW w:w="3254" w:type="dxa"/>
            <w:vAlign w:val="center"/>
          </w:tcPr>
          <w:p w14:paraId="1BD407C4" w14:textId="77777777" w:rsidR="00DD67CB" w:rsidRPr="009D054D" w:rsidRDefault="00DD67CB" w:rsidP="00E556D0">
            <w:pPr>
              <w:jc w:val="center"/>
              <w:textAlignment w:val="baseline"/>
              <w:rPr>
                <w:szCs w:val="24"/>
              </w:rPr>
            </w:pPr>
            <w:r w:rsidRPr="009D054D">
              <w:rPr>
                <w:szCs w:val="24"/>
              </w:rPr>
              <w:t>*</w:t>
            </w:r>
          </w:p>
        </w:tc>
      </w:tr>
      <w:tr w:rsidR="00DD67CB" w:rsidRPr="009D054D" w14:paraId="47A6010D" w14:textId="77777777" w:rsidTr="004A2A1E">
        <w:trPr>
          <w:trHeight w:val="45"/>
          <w:jc w:val="center"/>
        </w:trPr>
        <w:tc>
          <w:tcPr>
            <w:tcW w:w="2544" w:type="dxa"/>
            <w:hideMark/>
          </w:tcPr>
          <w:p w14:paraId="576EC376" w14:textId="77777777" w:rsidR="00DD67CB" w:rsidRPr="009D054D" w:rsidRDefault="00DD67CB" w:rsidP="00131D6B">
            <w:pPr>
              <w:ind w:left="132"/>
              <w:textAlignment w:val="baseline"/>
              <w:rPr>
                <w:szCs w:val="24"/>
              </w:rPr>
            </w:pPr>
            <w:r w:rsidRPr="009D054D">
              <w:rPr>
                <w:szCs w:val="24"/>
              </w:rPr>
              <w:t>Informatika* </w:t>
            </w:r>
          </w:p>
        </w:tc>
        <w:tc>
          <w:tcPr>
            <w:tcW w:w="1326" w:type="dxa"/>
            <w:vAlign w:val="center"/>
          </w:tcPr>
          <w:p w14:paraId="4F4D7CA1" w14:textId="77777777" w:rsidR="00DD67CB" w:rsidRPr="009D054D" w:rsidRDefault="00DD67CB" w:rsidP="00E556D0">
            <w:pPr>
              <w:jc w:val="center"/>
              <w:textAlignment w:val="baseline"/>
              <w:rPr>
                <w:szCs w:val="24"/>
              </w:rPr>
            </w:pPr>
            <w:r w:rsidRPr="009D054D">
              <w:rPr>
                <w:szCs w:val="24"/>
              </w:rPr>
              <w:t>-</w:t>
            </w:r>
          </w:p>
        </w:tc>
        <w:tc>
          <w:tcPr>
            <w:tcW w:w="1326" w:type="dxa"/>
            <w:vAlign w:val="center"/>
          </w:tcPr>
          <w:p w14:paraId="6AB30281" w14:textId="77777777" w:rsidR="00DD67CB" w:rsidRPr="009D054D" w:rsidRDefault="00DD67CB" w:rsidP="00E556D0">
            <w:pPr>
              <w:jc w:val="center"/>
              <w:textAlignment w:val="baseline"/>
              <w:rPr>
                <w:szCs w:val="24"/>
              </w:rPr>
            </w:pPr>
            <w:r w:rsidRPr="009D054D">
              <w:rPr>
                <w:szCs w:val="24"/>
              </w:rPr>
              <w:t>-</w:t>
            </w:r>
          </w:p>
        </w:tc>
        <w:tc>
          <w:tcPr>
            <w:tcW w:w="1326" w:type="dxa"/>
            <w:gridSpan w:val="2"/>
          </w:tcPr>
          <w:p w14:paraId="7073FCC8" w14:textId="77777777" w:rsidR="00DD67CB" w:rsidRPr="009D054D" w:rsidRDefault="00DD67CB" w:rsidP="00E556D0">
            <w:pPr>
              <w:jc w:val="center"/>
              <w:textAlignment w:val="baseline"/>
              <w:rPr>
                <w:szCs w:val="24"/>
              </w:rPr>
            </w:pPr>
            <w:r w:rsidRPr="009D054D">
              <w:rPr>
                <w:szCs w:val="24"/>
              </w:rPr>
              <w:t>*</w:t>
            </w:r>
          </w:p>
        </w:tc>
        <w:tc>
          <w:tcPr>
            <w:tcW w:w="3254" w:type="dxa"/>
            <w:vAlign w:val="center"/>
          </w:tcPr>
          <w:p w14:paraId="2CB57068" w14:textId="77777777" w:rsidR="00DD67CB" w:rsidRPr="009D054D" w:rsidRDefault="00DD67CB" w:rsidP="00E556D0">
            <w:pPr>
              <w:jc w:val="center"/>
              <w:textAlignment w:val="baseline"/>
              <w:rPr>
                <w:szCs w:val="24"/>
              </w:rPr>
            </w:pPr>
            <w:r w:rsidRPr="009D054D">
              <w:rPr>
                <w:szCs w:val="24"/>
              </w:rPr>
              <w:t>*</w:t>
            </w:r>
          </w:p>
        </w:tc>
      </w:tr>
      <w:tr w:rsidR="00DD67CB" w:rsidRPr="009D054D" w14:paraId="1D460FC2" w14:textId="77777777" w:rsidTr="004A2A1E">
        <w:trPr>
          <w:trHeight w:val="45"/>
          <w:jc w:val="center"/>
        </w:trPr>
        <w:tc>
          <w:tcPr>
            <w:tcW w:w="2544" w:type="dxa"/>
            <w:hideMark/>
          </w:tcPr>
          <w:p w14:paraId="46831D33" w14:textId="77777777" w:rsidR="00DD67CB" w:rsidRPr="009D054D" w:rsidRDefault="00DD67CB" w:rsidP="00131D6B">
            <w:pPr>
              <w:ind w:left="132"/>
              <w:textAlignment w:val="baseline"/>
              <w:rPr>
                <w:szCs w:val="24"/>
              </w:rPr>
            </w:pPr>
            <w:r w:rsidRPr="009D054D">
              <w:rPr>
                <w:szCs w:val="24"/>
              </w:rPr>
              <w:t>Etninė kultūra* </w:t>
            </w:r>
          </w:p>
        </w:tc>
        <w:tc>
          <w:tcPr>
            <w:tcW w:w="1326" w:type="dxa"/>
            <w:vAlign w:val="center"/>
          </w:tcPr>
          <w:p w14:paraId="2F040053" w14:textId="77777777" w:rsidR="00DD67CB" w:rsidRPr="009D054D" w:rsidRDefault="00DD67CB" w:rsidP="00E556D0">
            <w:pPr>
              <w:jc w:val="center"/>
              <w:textAlignment w:val="baseline"/>
              <w:rPr>
                <w:szCs w:val="24"/>
              </w:rPr>
            </w:pPr>
            <w:r w:rsidRPr="009D054D">
              <w:rPr>
                <w:szCs w:val="24"/>
              </w:rPr>
              <w:t>-</w:t>
            </w:r>
          </w:p>
        </w:tc>
        <w:tc>
          <w:tcPr>
            <w:tcW w:w="1326" w:type="dxa"/>
            <w:vAlign w:val="center"/>
          </w:tcPr>
          <w:p w14:paraId="478D3EFA" w14:textId="77777777" w:rsidR="00DD67CB" w:rsidRPr="009D054D" w:rsidRDefault="00DD67CB" w:rsidP="00E556D0">
            <w:pPr>
              <w:jc w:val="center"/>
              <w:textAlignment w:val="baseline"/>
              <w:rPr>
                <w:szCs w:val="24"/>
              </w:rPr>
            </w:pPr>
            <w:r w:rsidRPr="009D054D">
              <w:rPr>
                <w:szCs w:val="24"/>
              </w:rPr>
              <w:t>-</w:t>
            </w:r>
          </w:p>
        </w:tc>
        <w:tc>
          <w:tcPr>
            <w:tcW w:w="1326" w:type="dxa"/>
            <w:gridSpan w:val="2"/>
          </w:tcPr>
          <w:p w14:paraId="10B5D9F6" w14:textId="77777777" w:rsidR="00DD67CB" w:rsidRPr="009D054D" w:rsidRDefault="00DD67CB" w:rsidP="00E556D0">
            <w:pPr>
              <w:jc w:val="center"/>
              <w:textAlignment w:val="baseline"/>
              <w:rPr>
                <w:szCs w:val="24"/>
              </w:rPr>
            </w:pPr>
            <w:r w:rsidRPr="009D054D">
              <w:rPr>
                <w:szCs w:val="24"/>
              </w:rPr>
              <w:t>*</w:t>
            </w:r>
          </w:p>
        </w:tc>
        <w:tc>
          <w:tcPr>
            <w:tcW w:w="3254" w:type="dxa"/>
            <w:vAlign w:val="center"/>
          </w:tcPr>
          <w:p w14:paraId="2B775D61" w14:textId="77777777" w:rsidR="00DD67CB" w:rsidRPr="009D054D" w:rsidRDefault="00DD67CB" w:rsidP="00E556D0">
            <w:pPr>
              <w:jc w:val="center"/>
              <w:textAlignment w:val="baseline"/>
              <w:rPr>
                <w:szCs w:val="24"/>
              </w:rPr>
            </w:pPr>
            <w:r w:rsidRPr="009D054D">
              <w:rPr>
                <w:szCs w:val="24"/>
              </w:rPr>
              <w:t>*</w:t>
            </w:r>
          </w:p>
        </w:tc>
      </w:tr>
      <w:tr w:rsidR="00DD67CB" w:rsidRPr="009D054D" w14:paraId="253DDBD1" w14:textId="77777777" w:rsidTr="004A2A1E">
        <w:trPr>
          <w:trHeight w:val="300"/>
          <w:jc w:val="center"/>
        </w:trPr>
        <w:tc>
          <w:tcPr>
            <w:tcW w:w="2544" w:type="dxa"/>
            <w:hideMark/>
          </w:tcPr>
          <w:p w14:paraId="23D73DD3" w14:textId="5E61B6D3" w:rsidR="00DD67CB" w:rsidRPr="009D054D" w:rsidRDefault="00DD67CB" w:rsidP="00131D6B">
            <w:pPr>
              <w:ind w:left="132"/>
              <w:textAlignment w:val="baseline"/>
              <w:rPr>
                <w:szCs w:val="24"/>
              </w:rPr>
            </w:pPr>
            <w:r w:rsidRPr="009D054D">
              <w:rPr>
                <w:szCs w:val="24"/>
              </w:rPr>
              <w:t>Iš viso privalomų pamokų skaičius per mokslo metus/savaitę</w:t>
            </w:r>
            <w:r w:rsidR="008D7028">
              <w:rPr>
                <w:szCs w:val="24"/>
              </w:rPr>
              <w:t xml:space="preserve"> </w:t>
            </w:r>
          </w:p>
        </w:tc>
        <w:tc>
          <w:tcPr>
            <w:tcW w:w="1326" w:type="dxa"/>
            <w:vAlign w:val="center"/>
            <w:hideMark/>
          </w:tcPr>
          <w:p w14:paraId="136B91E9" w14:textId="77777777" w:rsidR="00DD67CB" w:rsidRPr="009D054D" w:rsidRDefault="00DD67CB" w:rsidP="00E556D0">
            <w:pPr>
              <w:jc w:val="center"/>
              <w:textAlignment w:val="baseline"/>
              <w:rPr>
                <w:szCs w:val="24"/>
              </w:rPr>
            </w:pPr>
            <w:r>
              <w:rPr>
                <w:szCs w:val="24"/>
              </w:rPr>
              <w:t>210</w:t>
            </w:r>
            <w:r w:rsidRPr="009D054D">
              <w:rPr>
                <w:szCs w:val="24"/>
              </w:rPr>
              <w:t xml:space="preserve"> (</w:t>
            </w:r>
            <w:r>
              <w:rPr>
                <w:szCs w:val="24"/>
              </w:rPr>
              <w:t>6</w:t>
            </w:r>
            <w:r w:rsidRPr="009D054D">
              <w:rPr>
                <w:szCs w:val="24"/>
              </w:rPr>
              <w:t>)</w:t>
            </w:r>
          </w:p>
        </w:tc>
        <w:tc>
          <w:tcPr>
            <w:tcW w:w="1326" w:type="dxa"/>
            <w:vAlign w:val="center"/>
            <w:hideMark/>
          </w:tcPr>
          <w:p w14:paraId="20C94B59" w14:textId="77777777" w:rsidR="00DD67CB" w:rsidRPr="009D054D" w:rsidRDefault="00DD67CB" w:rsidP="00E556D0">
            <w:pPr>
              <w:jc w:val="center"/>
              <w:textAlignment w:val="baseline"/>
              <w:rPr>
                <w:szCs w:val="24"/>
              </w:rPr>
            </w:pPr>
            <w:r>
              <w:rPr>
                <w:szCs w:val="24"/>
              </w:rPr>
              <w:t>210</w:t>
            </w:r>
            <w:r w:rsidRPr="009D054D">
              <w:rPr>
                <w:szCs w:val="24"/>
              </w:rPr>
              <w:t xml:space="preserve"> (</w:t>
            </w:r>
            <w:r>
              <w:rPr>
                <w:szCs w:val="24"/>
              </w:rPr>
              <w:t>6</w:t>
            </w:r>
            <w:r w:rsidRPr="009D054D">
              <w:rPr>
                <w:szCs w:val="24"/>
              </w:rPr>
              <w:t>)</w:t>
            </w:r>
          </w:p>
        </w:tc>
        <w:tc>
          <w:tcPr>
            <w:tcW w:w="1326" w:type="dxa"/>
            <w:gridSpan w:val="2"/>
            <w:vAlign w:val="center"/>
          </w:tcPr>
          <w:p w14:paraId="655C558B" w14:textId="77777777" w:rsidR="00DD67CB" w:rsidRPr="009D054D" w:rsidRDefault="00DD67CB" w:rsidP="00E556D0">
            <w:pPr>
              <w:jc w:val="center"/>
              <w:textAlignment w:val="baseline"/>
              <w:rPr>
                <w:szCs w:val="24"/>
              </w:rPr>
            </w:pPr>
            <w:r w:rsidRPr="009D054D">
              <w:rPr>
                <w:szCs w:val="24"/>
              </w:rPr>
              <w:t>6</w:t>
            </w:r>
            <w:r>
              <w:rPr>
                <w:szCs w:val="24"/>
              </w:rPr>
              <w:t xml:space="preserve">65 </w:t>
            </w:r>
            <w:r w:rsidRPr="009D054D">
              <w:rPr>
                <w:szCs w:val="24"/>
              </w:rPr>
              <w:t>(1</w:t>
            </w:r>
            <w:r>
              <w:rPr>
                <w:szCs w:val="24"/>
              </w:rPr>
              <w:t>9</w:t>
            </w:r>
            <w:r w:rsidRPr="009D054D">
              <w:rPr>
                <w:szCs w:val="24"/>
              </w:rPr>
              <w:t>)</w:t>
            </w:r>
          </w:p>
        </w:tc>
        <w:tc>
          <w:tcPr>
            <w:tcW w:w="3254" w:type="dxa"/>
            <w:vAlign w:val="center"/>
          </w:tcPr>
          <w:p w14:paraId="224AA8E3" w14:textId="77777777" w:rsidR="00DD67CB" w:rsidRPr="009D054D" w:rsidRDefault="00DD67CB" w:rsidP="00E556D0">
            <w:pPr>
              <w:jc w:val="center"/>
              <w:textAlignment w:val="baseline"/>
              <w:rPr>
                <w:szCs w:val="24"/>
              </w:rPr>
            </w:pPr>
            <w:r>
              <w:rPr>
                <w:szCs w:val="24"/>
              </w:rPr>
              <w:t>1 085</w:t>
            </w:r>
            <w:r w:rsidRPr="009D054D">
              <w:rPr>
                <w:szCs w:val="24"/>
              </w:rPr>
              <w:t xml:space="preserve"> (</w:t>
            </w:r>
            <w:r>
              <w:rPr>
                <w:szCs w:val="24"/>
              </w:rPr>
              <w:t>31</w:t>
            </w:r>
            <w:r w:rsidRPr="009D054D">
              <w:rPr>
                <w:szCs w:val="24"/>
              </w:rPr>
              <w:t>)</w:t>
            </w:r>
          </w:p>
        </w:tc>
      </w:tr>
      <w:tr w:rsidR="00DD67CB" w:rsidRPr="009D054D" w14:paraId="0BE2DC51" w14:textId="77777777" w:rsidTr="004A2A1E">
        <w:trPr>
          <w:trHeight w:val="165"/>
          <w:jc w:val="center"/>
        </w:trPr>
        <w:tc>
          <w:tcPr>
            <w:tcW w:w="2544" w:type="dxa"/>
            <w:hideMark/>
          </w:tcPr>
          <w:p w14:paraId="5126A21D" w14:textId="1D8621EE" w:rsidR="00DD67CB" w:rsidRPr="009D054D" w:rsidRDefault="00DD67CB" w:rsidP="00131D6B">
            <w:pPr>
              <w:ind w:left="132"/>
              <w:textAlignment w:val="baseline"/>
              <w:rPr>
                <w:szCs w:val="24"/>
              </w:rPr>
            </w:pPr>
            <w:r w:rsidRPr="009D054D">
              <w:rPr>
                <w:szCs w:val="24"/>
              </w:rPr>
              <w:t>Neformalusis vaikų švietimas</w:t>
            </w:r>
            <w:r w:rsidR="008D7028">
              <w:rPr>
                <w:szCs w:val="24"/>
              </w:rPr>
              <w:t xml:space="preserve"> </w:t>
            </w:r>
          </w:p>
        </w:tc>
        <w:tc>
          <w:tcPr>
            <w:tcW w:w="2652" w:type="dxa"/>
            <w:gridSpan w:val="2"/>
            <w:vAlign w:val="center"/>
          </w:tcPr>
          <w:p w14:paraId="52260D6C" w14:textId="77777777" w:rsidR="00DD67CB" w:rsidRPr="009D054D" w:rsidRDefault="00DD67CB" w:rsidP="00B969FF">
            <w:pPr>
              <w:jc w:val="center"/>
              <w:textAlignment w:val="baseline"/>
              <w:rPr>
                <w:szCs w:val="24"/>
              </w:rPr>
            </w:pPr>
            <w:r w:rsidRPr="009D054D">
              <w:rPr>
                <w:szCs w:val="24"/>
              </w:rPr>
              <w:t>-</w:t>
            </w:r>
          </w:p>
        </w:tc>
        <w:tc>
          <w:tcPr>
            <w:tcW w:w="1320" w:type="dxa"/>
            <w:vAlign w:val="center"/>
          </w:tcPr>
          <w:p w14:paraId="18DDCEBD" w14:textId="77777777" w:rsidR="00DD67CB" w:rsidRPr="009D054D" w:rsidRDefault="00DD67CB" w:rsidP="00E556D0">
            <w:pPr>
              <w:jc w:val="center"/>
              <w:textAlignment w:val="baseline"/>
              <w:rPr>
                <w:szCs w:val="24"/>
              </w:rPr>
            </w:pPr>
            <w:r w:rsidRPr="009D054D">
              <w:rPr>
                <w:szCs w:val="24"/>
              </w:rPr>
              <w:t>2 (70)</w:t>
            </w:r>
          </w:p>
        </w:tc>
        <w:tc>
          <w:tcPr>
            <w:tcW w:w="3260" w:type="dxa"/>
            <w:gridSpan w:val="2"/>
            <w:vAlign w:val="center"/>
          </w:tcPr>
          <w:p w14:paraId="1050EEB9" w14:textId="77777777" w:rsidR="00DD67CB" w:rsidRPr="009D054D" w:rsidRDefault="00DD67CB" w:rsidP="00E556D0">
            <w:pPr>
              <w:jc w:val="center"/>
              <w:textAlignment w:val="baseline"/>
              <w:rPr>
                <w:szCs w:val="24"/>
              </w:rPr>
            </w:pPr>
            <w:r>
              <w:rPr>
                <w:szCs w:val="24"/>
              </w:rPr>
              <w:t>2</w:t>
            </w:r>
            <w:r w:rsidRPr="009D054D">
              <w:rPr>
                <w:szCs w:val="24"/>
              </w:rPr>
              <w:t xml:space="preserve"> (</w:t>
            </w:r>
            <w:r>
              <w:rPr>
                <w:szCs w:val="24"/>
              </w:rPr>
              <w:t>7</w:t>
            </w:r>
            <w:r w:rsidRPr="009D054D">
              <w:rPr>
                <w:szCs w:val="24"/>
              </w:rPr>
              <w:t>0)</w:t>
            </w:r>
          </w:p>
        </w:tc>
      </w:tr>
    </w:tbl>
    <w:p w14:paraId="5029B10B" w14:textId="77777777" w:rsidR="0077572F" w:rsidRPr="007D069C" w:rsidRDefault="0077572F" w:rsidP="0077572F">
      <w:pPr>
        <w:pStyle w:val="Sraopastraipa"/>
        <w:ind w:left="568"/>
        <w:rPr>
          <w:rFonts w:ascii="Times New Roman" w:hAnsi="Times New Roman"/>
          <w:sz w:val="20"/>
          <w:szCs w:val="20"/>
        </w:rPr>
      </w:pPr>
      <w:r w:rsidRPr="007D069C">
        <w:rPr>
          <w:rFonts w:ascii="Times New Roman" w:hAnsi="Times New Roman"/>
          <w:sz w:val="20"/>
          <w:szCs w:val="20"/>
        </w:rPr>
        <w:t>*Integruojama į kitus mokomuosius dalykus</w:t>
      </w:r>
    </w:p>
    <w:p w14:paraId="4BD6AFED" w14:textId="7DCD3464" w:rsidR="00F934B0" w:rsidRPr="00DD67CB" w:rsidRDefault="000C36C6" w:rsidP="00F82181">
      <w:pPr>
        <w:pStyle w:val="Pagrindinis"/>
        <w:autoSpaceDE w:val="0"/>
        <w:autoSpaceDN w:val="0"/>
        <w:adjustRightInd w:val="0"/>
        <w:spacing w:before="0" w:after="200"/>
        <w:rPr>
          <w:sz w:val="20"/>
          <w:szCs w:val="20"/>
        </w:rPr>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346E42" w:rsidRPr="00DF3597">
        <w:t xml:space="preserve">Seredžiaus Stasio Šimkaus skyriuje-daugiafunkciame centre pradinis ugdymas vykdomas jungiant </w:t>
      </w:r>
      <w:r w:rsidR="00DD67CB">
        <w:t>2</w:t>
      </w:r>
      <w:r w:rsidR="008D7028">
        <w:t xml:space="preserve"> </w:t>
      </w:r>
      <w:r w:rsidR="00346E42" w:rsidRPr="00DF3597">
        <w:t xml:space="preserve">ir </w:t>
      </w:r>
      <w:r w:rsidR="00DD67CB">
        <w:t>3</w:t>
      </w:r>
      <w:r w:rsidR="00346E42" w:rsidRPr="00DF3597">
        <w:t xml:space="preserve"> klases. Pamokų skaičius ugdymui organizuoti šiame skyriuje:</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4"/>
        <w:gridCol w:w="1326"/>
        <w:gridCol w:w="1326"/>
        <w:gridCol w:w="1320"/>
        <w:gridCol w:w="6"/>
        <w:gridCol w:w="3254"/>
      </w:tblGrid>
      <w:tr w:rsidR="00C75186" w:rsidRPr="009D054D" w14:paraId="776CDD61" w14:textId="77777777" w:rsidTr="004A2A1E">
        <w:trPr>
          <w:trHeight w:val="165"/>
          <w:tblHeader/>
          <w:jc w:val="center"/>
        </w:trPr>
        <w:tc>
          <w:tcPr>
            <w:tcW w:w="2544" w:type="dxa"/>
            <w:vAlign w:val="center"/>
            <w:hideMark/>
          </w:tcPr>
          <w:p w14:paraId="61EDB11D" w14:textId="2B022C81" w:rsidR="00C75186" w:rsidRPr="009D054D" w:rsidRDefault="00C75186" w:rsidP="00E556D0">
            <w:pPr>
              <w:ind w:left="132"/>
              <w:textAlignment w:val="baseline"/>
              <w:rPr>
                <w:szCs w:val="24"/>
              </w:rPr>
            </w:pPr>
            <w:r w:rsidRPr="009D054D">
              <w:rPr>
                <w:szCs w:val="24"/>
              </w:rPr>
              <w:t>Klasė / dalykai</w:t>
            </w:r>
            <w:r w:rsidR="008D7028">
              <w:rPr>
                <w:szCs w:val="24"/>
              </w:rPr>
              <w:t xml:space="preserve"> </w:t>
            </w:r>
          </w:p>
        </w:tc>
        <w:tc>
          <w:tcPr>
            <w:tcW w:w="1326" w:type="dxa"/>
            <w:vAlign w:val="center"/>
            <w:hideMark/>
          </w:tcPr>
          <w:p w14:paraId="76B09600" w14:textId="77777777" w:rsidR="00C75186" w:rsidRPr="009D054D" w:rsidRDefault="00C75186" w:rsidP="00E556D0">
            <w:pPr>
              <w:jc w:val="center"/>
              <w:textAlignment w:val="baseline"/>
              <w:rPr>
                <w:szCs w:val="24"/>
              </w:rPr>
            </w:pPr>
            <w:r>
              <w:rPr>
                <w:szCs w:val="24"/>
              </w:rPr>
              <w:t>2</w:t>
            </w:r>
            <w:r w:rsidRPr="009D054D">
              <w:rPr>
                <w:szCs w:val="24"/>
              </w:rPr>
              <w:t xml:space="preserve"> klasė </w:t>
            </w:r>
          </w:p>
        </w:tc>
        <w:tc>
          <w:tcPr>
            <w:tcW w:w="1326" w:type="dxa"/>
            <w:vAlign w:val="center"/>
          </w:tcPr>
          <w:p w14:paraId="6F77707D" w14:textId="77777777" w:rsidR="00C75186" w:rsidRPr="009D054D" w:rsidRDefault="00C75186" w:rsidP="00E556D0">
            <w:pPr>
              <w:jc w:val="center"/>
              <w:textAlignment w:val="baseline"/>
              <w:rPr>
                <w:szCs w:val="24"/>
              </w:rPr>
            </w:pPr>
            <w:r>
              <w:rPr>
                <w:szCs w:val="24"/>
              </w:rPr>
              <w:t>3</w:t>
            </w:r>
            <w:r w:rsidRPr="009D054D">
              <w:rPr>
                <w:szCs w:val="24"/>
              </w:rPr>
              <w:t xml:space="preserve"> klasė</w:t>
            </w:r>
          </w:p>
        </w:tc>
        <w:tc>
          <w:tcPr>
            <w:tcW w:w="1326" w:type="dxa"/>
            <w:gridSpan w:val="2"/>
            <w:vAlign w:val="center"/>
          </w:tcPr>
          <w:p w14:paraId="54235A3A" w14:textId="77777777" w:rsidR="00C75186" w:rsidRPr="009D054D" w:rsidRDefault="00C75186" w:rsidP="00E556D0">
            <w:pPr>
              <w:jc w:val="center"/>
              <w:textAlignment w:val="baseline"/>
              <w:rPr>
                <w:szCs w:val="24"/>
              </w:rPr>
            </w:pPr>
            <w:r>
              <w:rPr>
                <w:szCs w:val="24"/>
              </w:rPr>
              <w:t>2</w:t>
            </w:r>
            <w:r w:rsidRPr="009D054D">
              <w:rPr>
                <w:szCs w:val="24"/>
              </w:rPr>
              <w:t xml:space="preserve">, </w:t>
            </w:r>
            <w:r>
              <w:rPr>
                <w:szCs w:val="24"/>
              </w:rPr>
              <w:t>3</w:t>
            </w:r>
            <w:r w:rsidRPr="009D054D">
              <w:rPr>
                <w:szCs w:val="24"/>
              </w:rPr>
              <w:t xml:space="preserve"> klasės (jungiant klases) </w:t>
            </w:r>
          </w:p>
        </w:tc>
        <w:tc>
          <w:tcPr>
            <w:tcW w:w="3254" w:type="dxa"/>
            <w:vAlign w:val="center"/>
            <w:hideMark/>
          </w:tcPr>
          <w:p w14:paraId="6B4955C9" w14:textId="77777777" w:rsidR="00C75186" w:rsidRPr="009D054D" w:rsidRDefault="00C75186" w:rsidP="00E556D0">
            <w:pPr>
              <w:jc w:val="center"/>
              <w:textAlignment w:val="baseline"/>
              <w:rPr>
                <w:szCs w:val="24"/>
              </w:rPr>
            </w:pPr>
            <w:r w:rsidRPr="009D054D">
              <w:rPr>
                <w:szCs w:val="24"/>
              </w:rPr>
              <w:t>Iš viso skiriama pamokų pradinio ugdymo programai </w:t>
            </w:r>
          </w:p>
        </w:tc>
      </w:tr>
      <w:tr w:rsidR="00C75186" w:rsidRPr="009D054D" w14:paraId="0D3A374A" w14:textId="77777777" w:rsidTr="004A2A1E">
        <w:trPr>
          <w:trHeight w:val="45"/>
          <w:jc w:val="center"/>
        </w:trPr>
        <w:tc>
          <w:tcPr>
            <w:tcW w:w="9776" w:type="dxa"/>
            <w:gridSpan w:val="6"/>
          </w:tcPr>
          <w:p w14:paraId="2675B8AB" w14:textId="6B67E067" w:rsidR="00C75186" w:rsidRPr="009D054D" w:rsidRDefault="00C75186" w:rsidP="00E556D0">
            <w:pPr>
              <w:ind w:right="577"/>
              <w:jc w:val="center"/>
              <w:textAlignment w:val="baseline"/>
              <w:rPr>
                <w:b/>
                <w:bCs/>
                <w:szCs w:val="24"/>
              </w:rPr>
            </w:pPr>
            <w:r w:rsidRPr="009D054D">
              <w:rPr>
                <w:b/>
                <w:bCs/>
                <w:szCs w:val="24"/>
              </w:rPr>
              <w:t>Dorinis ugdymas</w:t>
            </w:r>
            <w:r w:rsidR="008D7028">
              <w:rPr>
                <w:b/>
                <w:bCs/>
                <w:szCs w:val="24"/>
              </w:rPr>
              <w:t xml:space="preserve"> </w:t>
            </w:r>
          </w:p>
        </w:tc>
      </w:tr>
      <w:tr w:rsidR="00C75186" w:rsidRPr="009D054D" w14:paraId="4D0FB26F" w14:textId="77777777" w:rsidTr="004A2A1E">
        <w:trPr>
          <w:trHeight w:val="300"/>
          <w:jc w:val="center"/>
        </w:trPr>
        <w:tc>
          <w:tcPr>
            <w:tcW w:w="2544" w:type="dxa"/>
            <w:hideMark/>
          </w:tcPr>
          <w:p w14:paraId="0D67CA15" w14:textId="4FC8509E" w:rsidR="00C75186" w:rsidRPr="009D054D" w:rsidRDefault="00C75186" w:rsidP="00131D6B">
            <w:pPr>
              <w:ind w:left="132"/>
              <w:textAlignment w:val="baseline"/>
              <w:rPr>
                <w:szCs w:val="24"/>
              </w:rPr>
            </w:pPr>
            <w:r w:rsidRPr="009D054D">
              <w:rPr>
                <w:szCs w:val="24"/>
              </w:rPr>
              <w:t>Dorinis ugdymas (tikyba arba etika)</w:t>
            </w:r>
            <w:r w:rsidR="008D7028">
              <w:rPr>
                <w:szCs w:val="24"/>
              </w:rPr>
              <w:t xml:space="preserve"> </w:t>
            </w:r>
          </w:p>
        </w:tc>
        <w:tc>
          <w:tcPr>
            <w:tcW w:w="1326" w:type="dxa"/>
            <w:vAlign w:val="center"/>
          </w:tcPr>
          <w:p w14:paraId="61C043F2" w14:textId="77777777" w:rsidR="00C75186" w:rsidRPr="009D054D" w:rsidRDefault="00C75186" w:rsidP="00E556D0">
            <w:pPr>
              <w:jc w:val="center"/>
              <w:textAlignment w:val="baseline"/>
              <w:rPr>
                <w:szCs w:val="24"/>
              </w:rPr>
            </w:pPr>
            <w:r w:rsidRPr="009D054D">
              <w:rPr>
                <w:szCs w:val="24"/>
              </w:rPr>
              <w:t>-</w:t>
            </w:r>
          </w:p>
        </w:tc>
        <w:tc>
          <w:tcPr>
            <w:tcW w:w="1326" w:type="dxa"/>
            <w:tcBorders>
              <w:bottom w:val="nil"/>
            </w:tcBorders>
            <w:vAlign w:val="center"/>
          </w:tcPr>
          <w:p w14:paraId="27FB7D39" w14:textId="77777777" w:rsidR="00C75186" w:rsidRPr="009D054D" w:rsidRDefault="00C75186" w:rsidP="00E556D0">
            <w:pPr>
              <w:jc w:val="center"/>
              <w:textAlignment w:val="baseline"/>
              <w:rPr>
                <w:szCs w:val="24"/>
              </w:rPr>
            </w:pPr>
            <w:r w:rsidRPr="009D054D">
              <w:rPr>
                <w:szCs w:val="24"/>
              </w:rPr>
              <w:t>-</w:t>
            </w:r>
          </w:p>
        </w:tc>
        <w:tc>
          <w:tcPr>
            <w:tcW w:w="1326" w:type="dxa"/>
            <w:gridSpan w:val="2"/>
            <w:vAlign w:val="center"/>
          </w:tcPr>
          <w:p w14:paraId="75FFB32B" w14:textId="77777777" w:rsidR="00C75186" w:rsidRPr="009D054D" w:rsidRDefault="00C75186" w:rsidP="00E556D0">
            <w:pPr>
              <w:jc w:val="center"/>
              <w:textAlignment w:val="baseline"/>
              <w:rPr>
                <w:szCs w:val="24"/>
              </w:rPr>
            </w:pPr>
            <w:r w:rsidRPr="009D054D">
              <w:rPr>
                <w:szCs w:val="24"/>
              </w:rPr>
              <w:t>35 (1)</w:t>
            </w:r>
          </w:p>
        </w:tc>
        <w:tc>
          <w:tcPr>
            <w:tcW w:w="3254" w:type="dxa"/>
            <w:vAlign w:val="center"/>
            <w:hideMark/>
          </w:tcPr>
          <w:p w14:paraId="6D89730D" w14:textId="77777777" w:rsidR="00C75186" w:rsidRPr="009D054D" w:rsidRDefault="00C75186" w:rsidP="00E556D0">
            <w:pPr>
              <w:jc w:val="center"/>
              <w:textAlignment w:val="baseline"/>
              <w:rPr>
                <w:szCs w:val="24"/>
              </w:rPr>
            </w:pPr>
            <w:r w:rsidRPr="009D054D">
              <w:rPr>
                <w:szCs w:val="24"/>
              </w:rPr>
              <w:t>35 (1)</w:t>
            </w:r>
          </w:p>
        </w:tc>
      </w:tr>
      <w:tr w:rsidR="00C75186" w:rsidRPr="009D054D" w14:paraId="38C603C3" w14:textId="77777777" w:rsidTr="004A2A1E">
        <w:trPr>
          <w:trHeight w:val="105"/>
          <w:jc w:val="center"/>
        </w:trPr>
        <w:tc>
          <w:tcPr>
            <w:tcW w:w="9776" w:type="dxa"/>
            <w:gridSpan w:val="6"/>
          </w:tcPr>
          <w:p w14:paraId="6E3D17C6" w14:textId="1B2BEBCA" w:rsidR="00C75186" w:rsidRPr="009D054D" w:rsidRDefault="00C75186" w:rsidP="00E556D0">
            <w:pPr>
              <w:jc w:val="center"/>
              <w:textAlignment w:val="baseline"/>
              <w:rPr>
                <w:b/>
                <w:bCs/>
                <w:szCs w:val="24"/>
              </w:rPr>
            </w:pPr>
            <w:r w:rsidRPr="009D054D">
              <w:rPr>
                <w:b/>
                <w:bCs/>
                <w:szCs w:val="24"/>
              </w:rPr>
              <w:t>Kalbinis ugdymas</w:t>
            </w:r>
            <w:r w:rsidR="008D7028">
              <w:rPr>
                <w:b/>
                <w:bCs/>
                <w:szCs w:val="24"/>
              </w:rPr>
              <w:t xml:space="preserve"> </w:t>
            </w:r>
          </w:p>
        </w:tc>
      </w:tr>
      <w:tr w:rsidR="00C75186" w:rsidRPr="009D054D" w14:paraId="57C6196D" w14:textId="77777777" w:rsidTr="004A2A1E">
        <w:trPr>
          <w:trHeight w:val="45"/>
          <w:jc w:val="center"/>
        </w:trPr>
        <w:tc>
          <w:tcPr>
            <w:tcW w:w="2544" w:type="dxa"/>
            <w:hideMark/>
          </w:tcPr>
          <w:p w14:paraId="1F8B1AFF" w14:textId="762C0FB2" w:rsidR="00C75186" w:rsidRPr="009D054D" w:rsidRDefault="00C75186" w:rsidP="00131D6B">
            <w:pPr>
              <w:ind w:left="132"/>
              <w:textAlignment w:val="baseline"/>
              <w:rPr>
                <w:szCs w:val="24"/>
              </w:rPr>
            </w:pPr>
            <w:r w:rsidRPr="009D054D">
              <w:rPr>
                <w:szCs w:val="24"/>
              </w:rPr>
              <w:t>Lietuvių kalba ir literatūra</w:t>
            </w:r>
            <w:r w:rsidR="008D7028">
              <w:rPr>
                <w:szCs w:val="24"/>
              </w:rPr>
              <w:t xml:space="preserve"> </w:t>
            </w:r>
          </w:p>
        </w:tc>
        <w:tc>
          <w:tcPr>
            <w:tcW w:w="1326" w:type="dxa"/>
            <w:vAlign w:val="center"/>
            <w:hideMark/>
          </w:tcPr>
          <w:p w14:paraId="3697633B" w14:textId="77777777" w:rsidR="00C75186" w:rsidRPr="009D054D" w:rsidRDefault="00C75186" w:rsidP="00E556D0">
            <w:pPr>
              <w:jc w:val="center"/>
              <w:textAlignment w:val="baseline"/>
              <w:rPr>
                <w:szCs w:val="24"/>
              </w:rPr>
            </w:pPr>
            <w:r>
              <w:rPr>
                <w:szCs w:val="24"/>
              </w:rPr>
              <w:t xml:space="preserve">70 </w:t>
            </w:r>
            <w:r w:rsidRPr="009D054D">
              <w:rPr>
                <w:szCs w:val="24"/>
              </w:rPr>
              <w:t>(</w:t>
            </w:r>
            <w:r>
              <w:rPr>
                <w:szCs w:val="24"/>
              </w:rPr>
              <w:t>2</w:t>
            </w:r>
            <w:r w:rsidRPr="009D054D">
              <w:rPr>
                <w:szCs w:val="24"/>
              </w:rPr>
              <w:t>)</w:t>
            </w:r>
          </w:p>
        </w:tc>
        <w:tc>
          <w:tcPr>
            <w:tcW w:w="1326" w:type="dxa"/>
            <w:vAlign w:val="center"/>
            <w:hideMark/>
          </w:tcPr>
          <w:p w14:paraId="68C6A9EB" w14:textId="77777777" w:rsidR="00C75186" w:rsidRPr="009D054D" w:rsidRDefault="00C75186" w:rsidP="00E556D0">
            <w:pPr>
              <w:jc w:val="center"/>
              <w:textAlignment w:val="baseline"/>
              <w:rPr>
                <w:szCs w:val="24"/>
              </w:rPr>
            </w:pPr>
            <w:r w:rsidRPr="009D054D">
              <w:rPr>
                <w:szCs w:val="24"/>
              </w:rPr>
              <w:t>70 (2) </w:t>
            </w:r>
          </w:p>
        </w:tc>
        <w:tc>
          <w:tcPr>
            <w:tcW w:w="1326" w:type="dxa"/>
            <w:gridSpan w:val="2"/>
            <w:vAlign w:val="center"/>
          </w:tcPr>
          <w:p w14:paraId="28719442" w14:textId="77777777" w:rsidR="00C75186" w:rsidRPr="009D054D" w:rsidRDefault="00C75186" w:rsidP="00E556D0">
            <w:pPr>
              <w:jc w:val="center"/>
              <w:textAlignment w:val="baseline"/>
              <w:rPr>
                <w:szCs w:val="24"/>
              </w:rPr>
            </w:pPr>
            <w:r w:rsidRPr="009D054D">
              <w:rPr>
                <w:szCs w:val="24"/>
              </w:rPr>
              <w:t>175 (5)</w:t>
            </w:r>
          </w:p>
        </w:tc>
        <w:tc>
          <w:tcPr>
            <w:tcW w:w="3254" w:type="dxa"/>
            <w:vAlign w:val="center"/>
          </w:tcPr>
          <w:p w14:paraId="2851736E" w14:textId="77777777" w:rsidR="00C75186" w:rsidRPr="009D054D" w:rsidRDefault="00C75186" w:rsidP="00E556D0">
            <w:pPr>
              <w:jc w:val="center"/>
              <w:textAlignment w:val="baseline"/>
              <w:rPr>
                <w:szCs w:val="24"/>
              </w:rPr>
            </w:pPr>
            <w:r>
              <w:rPr>
                <w:szCs w:val="24"/>
              </w:rPr>
              <w:t>315</w:t>
            </w:r>
            <w:r w:rsidRPr="009D054D">
              <w:rPr>
                <w:szCs w:val="24"/>
              </w:rPr>
              <w:t xml:space="preserve"> (</w:t>
            </w:r>
            <w:r>
              <w:rPr>
                <w:szCs w:val="24"/>
              </w:rPr>
              <w:t>9</w:t>
            </w:r>
            <w:r w:rsidRPr="009D054D">
              <w:rPr>
                <w:szCs w:val="24"/>
              </w:rPr>
              <w:t>) </w:t>
            </w:r>
          </w:p>
        </w:tc>
      </w:tr>
      <w:tr w:rsidR="00C75186" w:rsidRPr="009D054D" w14:paraId="656DA150" w14:textId="77777777" w:rsidTr="004A2A1E">
        <w:trPr>
          <w:trHeight w:val="45"/>
          <w:jc w:val="center"/>
        </w:trPr>
        <w:tc>
          <w:tcPr>
            <w:tcW w:w="2544" w:type="dxa"/>
            <w:hideMark/>
          </w:tcPr>
          <w:p w14:paraId="65CA5BF6" w14:textId="5D1AD5C6" w:rsidR="00C75186" w:rsidRPr="009D054D" w:rsidRDefault="00C75186" w:rsidP="00131D6B">
            <w:pPr>
              <w:ind w:left="132"/>
              <w:textAlignment w:val="baseline"/>
              <w:rPr>
                <w:szCs w:val="24"/>
              </w:rPr>
            </w:pPr>
            <w:r w:rsidRPr="009D054D">
              <w:rPr>
                <w:szCs w:val="24"/>
              </w:rPr>
              <w:t>Užsienio kalba (pirmoji, anglų)</w:t>
            </w:r>
            <w:r w:rsidR="008D7028">
              <w:rPr>
                <w:szCs w:val="24"/>
              </w:rPr>
              <w:t xml:space="preserve"> </w:t>
            </w:r>
          </w:p>
        </w:tc>
        <w:tc>
          <w:tcPr>
            <w:tcW w:w="1326" w:type="dxa"/>
            <w:vAlign w:val="center"/>
            <w:hideMark/>
          </w:tcPr>
          <w:p w14:paraId="1F36E5C1" w14:textId="77777777" w:rsidR="00C75186" w:rsidRPr="009D054D" w:rsidRDefault="00C75186" w:rsidP="00E556D0">
            <w:pPr>
              <w:jc w:val="center"/>
              <w:textAlignment w:val="baseline"/>
              <w:rPr>
                <w:szCs w:val="24"/>
              </w:rPr>
            </w:pPr>
            <w:r>
              <w:rPr>
                <w:szCs w:val="24"/>
              </w:rPr>
              <w:t>35(1)</w:t>
            </w:r>
          </w:p>
        </w:tc>
        <w:tc>
          <w:tcPr>
            <w:tcW w:w="1326" w:type="dxa"/>
            <w:vAlign w:val="center"/>
            <w:hideMark/>
          </w:tcPr>
          <w:p w14:paraId="1818DA7B" w14:textId="77777777" w:rsidR="00C75186" w:rsidRPr="009D054D" w:rsidRDefault="00C75186" w:rsidP="00E556D0">
            <w:pPr>
              <w:jc w:val="center"/>
              <w:textAlignment w:val="baseline"/>
              <w:rPr>
                <w:szCs w:val="24"/>
              </w:rPr>
            </w:pPr>
            <w:r>
              <w:rPr>
                <w:szCs w:val="24"/>
              </w:rPr>
              <w:t>35(1)</w:t>
            </w:r>
          </w:p>
        </w:tc>
        <w:tc>
          <w:tcPr>
            <w:tcW w:w="1326" w:type="dxa"/>
            <w:gridSpan w:val="2"/>
            <w:vAlign w:val="center"/>
          </w:tcPr>
          <w:p w14:paraId="0C827176" w14:textId="77777777" w:rsidR="00C75186" w:rsidRPr="009D054D" w:rsidRDefault="00C75186" w:rsidP="00E556D0">
            <w:pPr>
              <w:jc w:val="center"/>
              <w:textAlignment w:val="baseline"/>
              <w:rPr>
                <w:szCs w:val="24"/>
              </w:rPr>
            </w:pPr>
            <w:r>
              <w:rPr>
                <w:szCs w:val="24"/>
              </w:rPr>
              <w:t>35</w:t>
            </w:r>
            <w:r w:rsidRPr="009D054D">
              <w:rPr>
                <w:szCs w:val="24"/>
              </w:rPr>
              <w:t xml:space="preserve"> (</w:t>
            </w:r>
            <w:r>
              <w:rPr>
                <w:szCs w:val="24"/>
              </w:rPr>
              <w:t>1</w:t>
            </w:r>
            <w:r w:rsidRPr="009D054D">
              <w:rPr>
                <w:szCs w:val="24"/>
              </w:rPr>
              <w:t>)</w:t>
            </w:r>
          </w:p>
        </w:tc>
        <w:tc>
          <w:tcPr>
            <w:tcW w:w="3254" w:type="dxa"/>
            <w:vAlign w:val="center"/>
            <w:hideMark/>
          </w:tcPr>
          <w:p w14:paraId="03476801" w14:textId="77777777" w:rsidR="00C75186" w:rsidRPr="009D054D" w:rsidRDefault="00C75186" w:rsidP="00E556D0">
            <w:pPr>
              <w:jc w:val="center"/>
              <w:textAlignment w:val="baseline"/>
              <w:rPr>
                <w:szCs w:val="24"/>
              </w:rPr>
            </w:pPr>
            <w:r>
              <w:rPr>
                <w:szCs w:val="24"/>
              </w:rPr>
              <w:t>105</w:t>
            </w:r>
            <w:r w:rsidRPr="009D054D">
              <w:rPr>
                <w:szCs w:val="24"/>
              </w:rPr>
              <w:t xml:space="preserve"> (</w:t>
            </w:r>
            <w:r>
              <w:rPr>
                <w:szCs w:val="24"/>
              </w:rPr>
              <w:t>3</w:t>
            </w:r>
            <w:r w:rsidRPr="009D054D">
              <w:rPr>
                <w:szCs w:val="24"/>
              </w:rPr>
              <w:t>)</w:t>
            </w:r>
          </w:p>
        </w:tc>
      </w:tr>
      <w:tr w:rsidR="00C75186" w:rsidRPr="009D054D" w14:paraId="57E08B73" w14:textId="77777777" w:rsidTr="004A2A1E">
        <w:trPr>
          <w:trHeight w:val="165"/>
          <w:jc w:val="center"/>
        </w:trPr>
        <w:tc>
          <w:tcPr>
            <w:tcW w:w="9776" w:type="dxa"/>
            <w:gridSpan w:val="6"/>
          </w:tcPr>
          <w:p w14:paraId="39D267B0" w14:textId="1E9B7A82" w:rsidR="00C75186" w:rsidRPr="009D054D" w:rsidRDefault="00C75186" w:rsidP="00E556D0">
            <w:pPr>
              <w:jc w:val="center"/>
              <w:textAlignment w:val="baseline"/>
              <w:rPr>
                <w:b/>
                <w:bCs/>
                <w:szCs w:val="24"/>
              </w:rPr>
            </w:pPr>
            <w:r w:rsidRPr="009D054D">
              <w:rPr>
                <w:b/>
                <w:bCs/>
                <w:szCs w:val="24"/>
              </w:rPr>
              <w:t>Visuomeninis ugdymas</w:t>
            </w:r>
            <w:r w:rsidR="008D7028">
              <w:rPr>
                <w:b/>
                <w:bCs/>
                <w:szCs w:val="24"/>
              </w:rPr>
              <w:t xml:space="preserve"> </w:t>
            </w:r>
          </w:p>
        </w:tc>
      </w:tr>
      <w:tr w:rsidR="00C75186" w:rsidRPr="009D054D" w14:paraId="74A21B78" w14:textId="77777777" w:rsidTr="004A2A1E">
        <w:trPr>
          <w:trHeight w:val="45"/>
          <w:jc w:val="center"/>
        </w:trPr>
        <w:tc>
          <w:tcPr>
            <w:tcW w:w="2544" w:type="dxa"/>
            <w:hideMark/>
          </w:tcPr>
          <w:p w14:paraId="5C52A3AD" w14:textId="143BA648" w:rsidR="00C75186" w:rsidRPr="009D054D" w:rsidRDefault="00C75186" w:rsidP="00131D6B">
            <w:pPr>
              <w:ind w:left="132"/>
              <w:textAlignment w:val="baseline"/>
              <w:rPr>
                <w:szCs w:val="24"/>
              </w:rPr>
            </w:pPr>
            <w:r w:rsidRPr="009D054D">
              <w:rPr>
                <w:szCs w:val="24"/>
              </w:rPr>
              <w:t>Visuomeninis ugdymas</w:t>
            </w:r>
            <w:r w:rsidR="008D7028">
              <w:rPr>
                <w:szCs w:val="24"/>
              </w:rPr>
              <w:t xml:space="preserve"> </w:t>
            </w:r>
          </w:p>
        </w:tc>
        <w:tc>
          <w:tcPr>
            <w:tcW w:w="1326" w:type="dxa"/>
            <w:vAlign w:val="center"/>
          </w:tcPr>
          <w:p w14:paraId="695E0913" w14:textId="77777777" w:rsidR="00C75186" w:rsidRPr="009D054D" w:rsidRDefault="00C75186" w:rsidP="00E556D0">
            <w:pPr>
              <w:jc w:val="center"/>
              <w:textAlignment w:val="baseline"/>
              <w:rPr>
                <w:szCs w:val="24"/>
              </w:rPr>
            </w:pPr>
            <w:r w:rsidRPr="009D054D">
              <w:rPr>
                <w:szCs w:val="24"/>
              </w:rPr>
              <w:t>-</w:t>
            </w:r>
          </w:p>
        </w:tc>
        <w:tc>
          <w:tcPr>
            <w:tcW w:w="1326" w:type="dxa"/>
            <w:vAlign w:val="center"/>
          </w:tcPr>
          <w:p w14:paraId="578F06F3" w14:textId="77777777" w:rsidR="00C75186" w:rsidRPr="009D054D" w:rsidRDefault="00C75186" w:rsidP="00E556D0">
            <w:pPr>
              <w:jc w:val="center"/>
              <w:textAlignment w:val="baseline"/>
              <w:rPr>
                <w:szCs w:val="24"/>
              </w:rPr>
            </w:pPr>
            <w:r w:rsidRPr="009D054D">
              <w:rPr>
                <w:szCs w:val="24"/>
              </w:rPr>
              <w:t>-</w:t>
            </w:r>
          </w:p>
        </w:tc>
        <w:tc>
          <w:tcPr>
            <w:tcW w:w="1326" w:type="dxa"/>
            <w:gridSpan w:val="2"/>
          </w:tcPr>
          <w:p w14:paraId="250A8B72" w14:textId="77777777" w:rsidR="00C75186" w:rsidRPr="009D054D" w:rsidRDefault="00C75186" w:rsidP="00E556D0">
            <w:pPr>
              <w:jc w:val="center"/>
              <w:textAlignment w:val="baseline"/>
              <w:rPr>
                <w:szCs w:val="24"/>
              </w:rPr>
            </w:pPr>
            <w:r w:rsidRPr="009D054D">
              <w:rPr>
                <w:szCs w:val="24"/>
              </w:rPr>
              <w:t>35 (1) </w:t>
            </w:r>
          </w:p>
        </w:tc>
        <w:tc>
          <w:tcPr>
            <w:tcW w:w="3254" w:type="dxa"/>
            <w:vAlign w:val="center"/>
            <w:hideMark/>
          </w:tcPr>
          <w:p w14:paraId="20944EDC" w14:textId="77777777" w:rsidR="00C75186" w:rsidRPr="009D054D" w:rsidRDefault="00C75186" w:rsidP="00E556D0">
            <w:pPr>
              <w:jc w:val="center"/>
              <w:textAlignment w:val="baseline"/>
              <w:rPr>
                <w:szCs w:val="24"/>
              </w:rPr>
            </w:pPr>
            <w:r>
              <w:rPr>
                <w:szCs w:val="24"/>
              </w:rPr>
              <w:t>35</w:t>
            </w:r>
            <w:r w:rsidRPr="009D054D">
              <w:rPr>
                <w:szCs w:val="24"/>
              </w:rPr>
              <w:t xml:space="preserve"> (</w:t>
            </w:r>
            <w:r>
              <w:rPr>
                <w:szCs w:val="24"/>
              </w:rPr>
              <w:t>1</w:t>
            </w:r>
            <w:r w:rsidRPr="009D054D">
              <w:rPr>
                <w:szCs w:val="24"/>
              </w:rPr>
              <w:t>)</w:t>
            </w:r>
          </w:p>
        </w:tc>
      </w:tr>
      <w:tr w:rsidR="00C75186" w:rsidRPr="009D054D" w14:paraId="74E1E60F" w14:textId="77777777" w:rsidTr="004A2A1E">
        <w:trPr>
          <w:trHeight w:val="45"/>
          <w:jc w:val="center"/>
        </w:trPr>
        <w:tc>
          <w:tcPr>
            <w:tcW w:w="9776" w:type="dxa"/>
            <w:gridSpan w:val="6"/>
          </w:tcPr>
          <w:p w14:paraId="0A04CABA" w14:textId="35B2F69E" w:rsidR="00C75186" w:rsidRPr="009D054D" w:rsidRDefault="00C75186" w:rsidP="00E556D0">
            <w:pPr>
              <w:jc w:val="center"/>
              <w:textAlignment w:val="baseline"/>
              <w:rPr>
                <w:b/>
                <w:bCs/>
                <w:szCs w:val="24"/>
              </w:rPr>
            </w:pPr>
            <w:r w:rsidRPr="009D054D">
              <w:rPr>
                <w:b/>
                <w:bCs/>
                <w:szCs w:val="24"/>
              </w:rPr>
              <w:t>Matematinis, gamtamokslinis ir technologinis ugdymas</w:t>
            </w:r>
            <w:r w:rsidR="008D7028">
              <w:rPr>
                <w:b/>
                <w:bCs/>
                <w:szCs w:val="24"/>
              </w:rPr>
              <w:t xml:space="preserve"> </w:t>
            </w:r>
          </w:p>
        </w:tc>
      </w:tr>
      <w:tr w:rsidR="00C75186" w:rsidRPr="009D054D" w14:paraId="71454643" w14:textId="77777777" w:rsidTr="004A2A1E">
        <w:trPr>
          <w:trHeight w:val="45"/>
          <w:jc w:val="center"/>
        </w:trPr>
        <w:tc>
          <w:tcPr>
            <w:tcW w:w="2544" w:type="dxa"/>
            <w:hideMark/>
          </w:tcPr>
          <w:p w14:paraId="1943B8E6" w14:textId="37E1F72F" w:rsidR="00C75186" w:rsidRPr="009D054D" w:rsidRDefault="00C75186" w:rsidP="00131D6B">
            <w:pPr>
              <w:ind w:left="132"/>
              <w:textAlignment w:val="baseline"/>
              <w:rPr>
                <w:szCs w:val="24"/>
              </w:rPr>
            </w:pPr>
            <w:r w:rsidRPr="009D054D">
              <w:rPr>
                <w:szCs w:val="24"/>
              </w:rPr>
              <w:t>Gamtos mokslai</w:t>
            </w:r>
            <w:r w:rsidR="008D7028">
              <w:rPr>
                <w:szCs w:val="24"/>
              </w:rPr>
              <w:t xml:space="preserve"> </w:t>
            </w:r>
          </w:p>
        </w:tc>
        <w:tc>
          <w:tcPr>
            <w:tcW w:w="1326" w:type="dxa"/>
            <w:vAlign w:val="center"/>
          </w:tcPr>
          <w:p w14:paraId="56191550" w14:textId="77777777" w:rsidR="00C75186" w:rsidRPr="009D054D" w:rsidRDefault="00C75186" w:rsidP="00E556D0">
            <w:pPr>
              <w:jc w:val="center"/>
              <w:textAlignment w:val="baseline"/>
              <w:rPr>
                <w:szCs w:val="24"/>
              </w:rPr>
            </w:pPr>
            <w:r w:rsidRPr="009D054D">
              <w:rPr>
                <w:szCs w:val="24"/>
              </w:rPr>
              <w:t>-</w:t>
            </w:r>
          </w:p>
        </w:tc>
        <w:tc>
          <w:tcPr>
            <w:tcW w:w="1326" w:type="dxa"/>
            <w:vAlign w:val="center"/>
          </w:tcPr>
          <w:p w14:paraId="1B537C06" w14:textId="77777777" w:rsidR="00C75186" w:rsidRPr="009D054D" w:rsidRDefault="00C75186" w:rsidP="00E556D0">
            <w:pPr>
              <w:jc w:val="center"/>
              <w:textAlignment w:val="baseline"/>
              <w:rPr>
                <w:szCs w:val="24"/>
              </w:rPr>
            </w:pPr>
            <w:r w:rsidRPr="009D054D">
              <w:rPr>
                <w:szCs w:val="24"/>
              </w:rPr>
              <w:t>-</w:t>
            </w:r>
          </w:p>
        </w:tc>
        <w:tc>
          <w:tcPr>
            <w:tcW w:w="1326" w:type="dxa"/>
            <w:gridSpan w:val="2"/>
          </w:tcPr>
          <w:p w14:paraId="6CC9C379" w14:textId="77777777" w:rsidR="00C75186" w:rsidRPr="009D054D" w:rsidRDefault="00C75186" w:rsidP="00E556D0">
            <w:pPr>
              <w:jc w:val="center"/>
              <w:textAlignment w:val="baseline"/>
              <w:rPr>
                <w:szCs w:val="24"/>
              </w:rPr>
            </w:pPr>
            <w:r w:rsidRPr="009D054D">
              <w:rPr>
                <w:szCs w:val="24"/>
              </w:rPr>
              <w:t>35 (1) </w:t>
            </w:r>
          </w:p>
        </w:tc>
        <w:tc>
          <w:tcPr>
            <w:tcW w:w="3254" w:type="dxa"/>
            <w:vAlign w:val="center"/>
          </w:tcPr>
          <w:p w14:paraId="135CFC3C" w14:textId="77777777" w:rsidR="00C75186" w:rsidRPr="009D054D" w:rsidRDefault="00C75186" w:rsidP="00E556D0">
            <w:pPr>
              <w:jc w:val="center"/>
              <w:textAlignment w:val="baseline"/>
              <w:rPr>
                <w:szCs w:val="24"/>
              </w:rPr>
            </w:pPr>
            <w:r>
              <w:rPr>
                <w:szCs w:val="24"/>
              </w:rPr>
              <w:t>35</w:t>
            </w:r>
            <w:r w:rsidRPr="009D054D">
              <w:rPr>
                <w:szCs w:val="24"/>
              </w:rPr>
              <w:t xml:space="preserve"> (</w:t>
            </w:r>
            <w:r>
              <w:rPr>
                <w:szCs w:val="24"/>
              </w:rPr>
              <w:t>1</w:t>
            </w:r>
            <w:r w:rsidRPr="009D054D">
              <w:rPr>
                <w:szCs w:val="24"/>
              </w:rPr>
              <w:t>)</w:t>
            </w:r>
          </w:p>
        </w:tc>
      </w:tr>
      <w:tr w:rsidR="00C75186" w:rsidRPr="009D054D" w14:paraId="59BB8539" w14:textId="77777777" w:rsidTr="004A2A1E">
        <w:trPr>
          <w:trHeight w:val="45"/>
          <w:jc w:val="center"/>
        </w:trPr>
        <w:tc>
          <w:tcPr>
            <w:tcW w:w="2544" w:type="dxa"/>
            <w:hideMark/>
          </w:tcPr>
          <w:p w14:paraId="09A56896" w14:textId="61F94653" w:rsidR="00C75186" w:rsidRPr="009D054D" w:rsidRDefault="00C75186" w:rsidP="00131D6B">
            <w:pPr>
              <w:ind w:left="132"/>
              <w:textAlignment w:val="baseline"/>
              <w:rPr>
                <w:szCs w:val="24"/>
              </w:rPr>
            </w:pPr>
            <w:r w:rsidRPr="009D054D">
              <w:rPr>
                <w:szCs w:val="24"/>
              </w:rPr>
              <w:t>Matematika</w:t>
            </w:r>
            <w:r w:rsidR="008D7028">
              <w:rPr>
                <w:szCs w:val="24"/>
              </w:rPr>
              <w:t xml:space="preserve"> </w:t>
            </w:r>
          </w:p>
        </w:tc>
        <w:tc>
          <w:tcPr>
            <w:tcW w:w="1326" w:type="dxa"/>
            <w:vAlign w:val="center"/>
            <w:hideMark/>
          </w:tcPr>
          <w:p w14:paraId="29A9F9DE" w14:textId="77777777" w:rsidR="00C75186" w:rsidRPr="009D054D" w:rsidRDefault="00C75186" w:rsidP="00E556D0">
            <w:pPr>
              <w:jc w:val="center"/>
              <w:textAlignment w:val="baseline"/>
              <w:rPr>
                <w:szCs w:val="24"/>
              </w:rPr>
            </w:pPr>
            <w:r w:rsidRPr="009D054D">
              <w:rPr>
                <w:szCs w:val="24"/>
              </w:rPr>
              <w:t>70 (2) </w:t>
            </w:r>
          </w:p>
        </w:tc>
        <w:tc>
          <w:tcPr>
            <w:tcW w:w="1326" w:type="dxa"/>
            <w:hideMark/>
          </w:tcPr>
          <w:p w14:paraId="78E3760A" w14:textId="77777777" w:rsidR="00C75186" w:rsidRPr="009D054D" w:rsidRDefault="00C75186" w:rsidP="00E556D0">
            <w:pPr>
              <w:jc w:val="center"/>
              <w:textAlignment w:val="baseline"/>
              <w:rPr>
                <w:szCs w:val="24"/>
              </w:rPr>
            </w:pPr>
            <w:r>
              <w:rPr>
                <w:szCs w:val="24"/>
              </w:rPr>
              <w:t>70</w:t>
            </w:r>
            <w:r w:rsidRPr="009D054D">
              <w:rPr>
                <w:szCs w:val="24"/>
              </w:rPr>
              <w:t>(</w:t>
            </w:r>
            <w:r>
              <w:rPr>
                <w:szCs w:val="24"/>
              </w:rPr>
              <w:t>2</w:t>
            </w:r>
            <w:r w:rsidRPr="009D054D">
              <w:rPr>
                <w:szCs w:val="24"/>
              </w:rPr>
              <w:t>)</w:t>
            </w:r>
          </w:p>
        </w:tc>
        <w:tc>
          <w:tcPr>
            <w:tcW w:w="1326" w:type="dxa"/>
            <w:gridSpan w:val="2"/>
          </w:tcPr>
          <w:p w14:paraId="493446E8" w14:textId="77777777" w:rsidR="00C75186" w:rsidRPr="009D054D" w:rsidRDefault="00C75186" w:rsidP="00E556D0">
            <w:pPr>
              <w:jc w:val="center"/>
              <w:textAlignment w:val="baseline"/>
              <w:rPr>
                <w:szCs w:val="24"/>
              </w:rPr>
            </w:pPr>
            <w:r>
              <w:rPr>
                <w:szCs w:val="24"/>
              </w:rPr>
              <w:t>105</w:t>
            </w:r>
            <w:r w:rsidRPr="009D054D">
              <w:rPr>
                <w:szCs w:val="24"/>
              </w:rPr>
              <w:t xml:space="preserve"> (</w:t>
            </w:r>
            <w:r>
              <w:rPr>
                <w:szCs w:val="24"/>
              </w:rPr>
              <w:t>3</w:t>
            </w:r>
            <w:r w:rsidRPr="009D054D">
              <w:rPr>
                <w:szCs w:val="24"/>
              </w:rPr>
              <w:t>) </w:t>
            </w:r>
          </w:p>
        </w:tc>
        <w:tc>
          <w:tcPr>
            <w:tcW w:w="3254" w:type="dxa"/>
            <w:vAlign w:val="center"/>
          </w:tcPr>
          <w:p w14:paraId="7591140F" w14:textId="77777777" w:rsidR="00C75186" w:rsidRPr="009D054D" w:rsidRDefault="00C75186" w:rsidP="00E556D0">
            <w:pPr>
              <w:jc w:val="center"/>
              <w:textAlignment w:val="baseline"/>
              <w:rPr>
                <w:szCs w:val="24"/>
              </w:rPr>
            </w:pPr>
            <w:r>
              <w:rPr>
                <w:szCs w:val="24"/>
              </w:rPr>
              <w:t>245</w:t>
            </w:r>
            <w:r w:rsidRPr="009D054D">
              <w:rPr>
                <w:szCs w:val="24"/>
              </w:rPr>
              <w:t xml:space="preserve"> (</w:t>
            </w:r>
            <w:r>
              <w:rPr>
                <w:szCs w:val="24"/>
              </w:rPr>
              <w:t>7</w:t>
            </w:r>
            <w:r w:rsidRPr="009D054D">
              <w:rPr>
                <w:szCs w:val="24"/>
              </w:rPr>
              <w:t>) </w:t>
            </w:r>
          </w:p>
        </w:tc>
      </w:tr>
      <w:tr w:rsidR="00C75186" w:rsidRPr="009D054D" w14:paraId="5C9156CC" w14:textId="77777777" w:rsidTr="004A2A1E">
        <w:trPr>
          <w:trHeight w:val="75"/>
          <w:jc w:val="center"/>
        </w:trPr>
        <w:tc>
          <w:tcPr>
            <w:tcW w:w="2544" w:type="dxa"/>
            <w:hideMark/>
          </w:tcPr>
          <w:p w14:paraId="09F2CCA1" w14:textId="66A67A06" w:rsidR="00C75186" w:rsidRPr="009D054D" w:rsidRDefault="00C75186" w:rsidP="00E556D0">
            <w:pPr>
              <w:ind w:left="132"/>
              <w:jc w:val="both"/>
              <w:textAlignment w:val="baseline"/>
              <w:rPr>
                <w:szCs w:val="24"/>
              </w:rPr>
            </w:pPr>
            <w:r w:rsidRPr="009D054D">
              <w:rPr>
                <w:szCs w:val="24"/>
              </w:rPr>
              <w:t>Technologijos</w:t>
            </w:r>
            <w:r w:rsidR="008D7028">
              <w:rPr>
                <w:szCs w:val="24"/>
              </w:rPr>
              <w:t xml:space="preserve"> </w:t>
            </w:r>
          </w:p>
        </w:tc>
        <w:tc>
          <w:tcPr>
            <w:tcW w:w="1326" w:type="dxa"/>
            <w:vAlign w:val="center"/>
          </w:tcPr>
          <w:p w14:paraId="42A0E5B3" w14:textId="77777777" w:rsidR="00C75186" w:rsidRPr="009D054D" w:rsidRDefault="00C75186" w:rsidP="00E556D0">
            <w:pPr>
              <w:jc w:val="center"/>
              <w:textAlignment w:val="baseline"/>
              <w:rPr>
                <w:szCs w:val="24"/>
              </w:rPr>
            </w:pPr>
            <w:r w:rsidRPr="009D054D">
              <w:rPr>
                <w:szCs w:val="24"/>
              </w:rPr>
              <w:t>-</w:t>
            </w:r>
          </w:p>
        </w:tc>
        <w:tc>
          <w:tcPr>
            <w:tcW w:w="1326" w:type="dxa"/>
          </w:tcPr>
          <w:p w14:paraId="3198DA1F" w14:textId="77777777" w:rsidR="00C75186" w:rsidRPr="009D054D" w:rsidRDefault="00C75186" w:rsidP="00E556D0">
            <w:pPr>
              <w:jc w:val="center"/>
              <w:textAlignment w:val="baseline"/>
              <w:rPr>
                <w:szCs w:val="24"/>
              </w:rPr>
            </w:pPr>
            <w:r w:rsidRPr="009D054D">
              <w:rPr>
                <w:szCs w:val="24"/>
              </w:rPr>
              <w:t>-</w:t>
            </w:r>
          </w:p>
        </w:tc>
        <w:tc>
          <w:tcPr>
            <w:tcW w:w="1326" w:type="dxa"/>
            <w:gridSpan w:val="2"/>
          </w:tcPr>
          <w:p w14:paraId="4FF4A5C9" w14:textId="05FCDA50" w:rsidR="00C75186" w:rsidRPr="009D054D" w:rsidRDefault="00C75186" w:rsidP="00E556D0">
            <w:pPr>
              <w:jc w:val="center"/>
              <w:textAlignment w:val="baseline"/>
              <w:rPr>
                <w:szCs w:val="24"/>
              </w:rPr>
            </w:pPr>
            <w:r w:rsidRPr="009D054D">
              <w:rPr>
                <w:szCs w:val="24"/>
              </w:rPr>
              <w:t>35</w:t>
            </w:r>
            <w:r w:rsidR="008D7028">
              <w:rPr>
                <w:szCs w:val="24"/>
              </w:rPr>
              <w:t xml:space="preserve"> </w:t>
            </w:r>
            <w:r w:rsidRPr="009D054D">
              <w:rPr>
                <w:szCs w:val="24"/>
              </w:rPr>
              <w:t>(1)</w:t>
            </w:r>
          </w:p>
        </w:tc>
        <w:tc>
          <w:tcPr>
            <w:tcW w:w="3254" w:type="dxa"/>
            <w:vAlign w:val="center"/>
          </w:tcPr>
          <w:p w14:paraId="7788F7A4" w14:textId="77777777" w:rsidR="00C75186" w:rsidRPr="009D054D" w:rsidRDefault="00C75186" w:rsidP="00E556D0">
            <w:pPr>
              <w:jc w:val="center"/>
              <w:textAlignment w:val="baseline"/>
              <w:rPr>
                <w:szCs w:val="24"/>
              </w:rPr>
            </w:pPr>
            <w:r>
              <w:rPr>
                <w:szCs w:val="24"/>
              </w:rPr>
              <w:t>35</w:t>
            </w:r>
            <w:r w:rsidRPr="009D054D">
              <w:rPr>
                <w:szCs w:val="24"/>
              </w:rPr>
              <w:t xml:space="preserve"> (</w:t>
            </w:r>
            <w:r>
              <w:rPr>
                <w:szCs w:val="24"/>
              </w:rPr>
              <w:t>1</w:t>
            </w:r>
            <w:r w:rsidRPr="009D054D">
              <w:rPr>
                <w:szCs w:val="24"/>
              </w:rPr>
              <w:t>)</w:t>
            </w:r>
          </w:p>
        </w:tc>
      </w:tr>
      <w:tr w:rsidR="00C75186" w:rsidRPr="009D054D" w14:paraId="11C111F3" w14:textId="77777777" w:rsidTr="004A2A1E">
        <w:trPr>
          <w:trHeight w:val="120"/>
          <w:jc w:val="center"/>
        </w:trPr>
        <w:tc>
          <w:tcPr>
            <w:tcW w:w="9776" w:type="dxa"/>
            <w:gridSpan w:val="6"/>
          </w:tcPr>
          <w:p w14:paraId="4EBBB2A4" w14:textId="77777777" w:rsidR="00C75186" w:rsidRPr="009D054D" w:rsidRDefault="00C75186" w:rsidP="00E556D0">
            <w:pPr>
              <w:jc w:val="center"/>
              <w:textAlignment w:val="baseline"/>
              <w:rPr>
                <w:b/>
                <w:bCs/>
                <w:szCs w:val="24"/>
              </w:rPr>
            </w:pPr>
            <w:r w:rsidRPr="009D054D">
              <w:rPr>
                <w:b/>
                <w:bCs/>
                <w:szCs w:val="24"/>
              </w:rPr>
              <w:t>Meninis ugdymas </w:t>
            </w:r>
          </w:p>
        </w:tc>
      </w:tr>
      <w:tr w:rsidR="00C75186" w:rsidRPr="009D054D" w14:paraId="0EA7E050" w14:textId="77777777" w:rsidTr="004A2A1E">
        <w:trPr>
          <w:trHeight w:val="45"/>
          <w:jc w:val="center"/>
        </w:trPr>
        <w:tc>
          <w:tcPr>
            <w:tcW w:w="2544" w:type="dxa"/>
            <w:hideMark/>
          </w:tcPr>
          <w:p w14:paraId="36DA5EFC" w14:textId="16BB2FBD" w:rsidR="00C75186" w:rsidRPr="009D054D" w:rsidRDefault="00C75186" w:rsidP="00E556D0">
            <w:pPr>
              <w:ind w:left="132"/>
              <w:jc w:val="both"/>
              <w:textAlignment w:val="baseline"/>
              <w:rPr>
                <w:szCs w:val="24"/>
              </w:rPr>
            </w:pPr>
            <w:r w:rsidRPr="009D054D">
              <w:rPr>
                <w:szCs w:val="24"/>
              </w:rPr>
              <w:t>Dailė</w:t>
            </w:r>
            <w:r w:rsidR="008D7028">
              <w:rPr>
                <w:szCs w:val="24"/>
              </w:rPr>
              <w:t xml:space="preserve"> </w:t>
            </w:r>
          </w:p>
        </w:tc>
        <w:tc>
          <w:tcPr>
            <w:tcW w:w="1326" w:type="dxa"/>
            <w:vAlign w:val="center"/>
          </w:tcPr>
          <w:p w14:paraId="727ABCDD" w14:textId="77777777" w:rsidR="00C75186" w:rsidRPr="009D054D" w:rsidRDefault="00C75186" w:rsidP="00E556D0">
            <w:pPr>
              <w:jc w:val="center"/>
              <w:textAlignment w:val="baseline"/>
              <w:rPr>
                <w:szCs w:val="24"/>
              </w:rPr>
            </w:pPr>
            <w:r w:rsidRPr="009D054D">
              <w:rPr>
                <w:szCs w:val="24"/>
              </w:rPr>
              <w:t>-</w:t>
            </w:r>
          </w:p>
        </w:tc>
        <w:tc>
          <w:tcPr>
            <w:tcW w:w="1326" w:type="dxa"/>
            <w:vAlign w:val="center"/>
          </w:tcPr>
          <w:p w14:paraId="69AC69E3" w14:textId="77777777" w:rsidR="00C75186" w:rsidRPr="009D054D" w:rsidRDefault="00C75186" w:rsidP="00E556D0">
            <w:pPr>
              <w:jc w:val="center"/>
              <w:textAlignment w:val="baseline"/>
              <w:rPr>
                <w:szCs w:val="24"/>
              </w:rPr>
            </w:pPr>
            <w:r w:rsidRPr="009D054D">
              <w:rPr>
                <w:szCs w:val="24"/>
              </w:rPr>
              <w:t>- </w:t>
            </w:r>
          </w:p>
        </w:tc>
        <w:tc>
          <w:tcPr>
            <w:tcW w:w="1326" w:type="dxa"/>
            <w:gridSpan w:val="2"/>
          </w:tcPr>
          <w:p w14:paraId="16671032" w14:textId="77777777" w:rsidR="00C75186" w:rsidRPr="009D054D" w:rsidRDefault="00C75186" w:rsidP="00E556D0">
            <w:pPr>
              <w:jc w:val="center"/>
              <w:textAlignment w:val="baseline"/>
              <w:rPr>
                <w:szCs w:val="24"/>
              </w:rPr>
            </w:pPr>
            <w:r w:rsidRPr="009D054D">
              <w:rPr>
                <w:szCs w:val="24"/>
              </w:rPr>
              <w:t>35 (1) </w:t>
            </w:r>
          </w:p>
        </w:tc>
        <w:tc>
          <w:tcPr>
            <w:tcW w:w="3254" w:type="dxa"/>
            <w:vAlign w:val="center"/>
          </w:tcPr>
          <w:p w14:paraId="0AE502C4" w14:textId="77777777" w:rsidR="00C75186" w:rsidRPr="009D054D" w:rsidRDefault="00C75186" w:rsidP="00E556D0">
            <w:pPr>
              <w:jc w:val="center"/>
              <w:textAlignment w:val="baseline"/>
              <w:rPr>
                <w:szCs w:val="24"/>
              </w:rPr>
            </w:pPr>
            <w:r>
              <w:rPr>
                <w:szCs w:val="24"/>
              </w:rPr>
              <w:t>35</w:t>
            </w:r>
            <w:r w:rsidRPr="009D054D">
              <w:rPr>
                <w:szCs w:val="24"/>
              </w:rPr>
              <w:t xml:space="preserve"> (</w:t>
            </w:r>
            <w:r>
              <w:rPr>
                <w:szCs w:val="24"/>
              </w:rPr>
              <w:t>1</w:t>
            </w:r>
            <w:r w:rsidRPr="009D054D">
              <w:rPr>
                <w:szCs w:val="24"/>
              </w:rPr>
              <w:t>)</w:t>
            </w:r>
          </w:p>
        </w:tc>
      </w:tr>
      <w:tr w:rsidR="00C75186" w:rsidRPr="009D054D" w14:paraId="6628ED93" w14:textId="77777777" w:rsidTr="004A2A1E">
        <w:trPr>
          <w:trHeight w:val="45"/>
          <w:jc w:val="center"/>
        </w:trPr>
        <w:tc>
          <w:tcPr>
            <w:tcW w:w="2544" w:type="dxa"/>
            <w:hideMark/>
          </w:tcPr>
          <w:p w14:paraId="59551F00" w14:textId="7F36087A" w:rsidR="00C75186" w:rsidRPr="009D054D" w:rsidRDefault="00C75186" w:rsidP="00E556D0">
            <w:pPr>
              <w:ind w:left="132"/>
              <w:jc w:val="both"/>
              <w:textAlignment w:val="baseline"/>
              <w:rPr>
                <w:szCs w:val="24"/>
              </w:rPr>
            </w:pPr>
            <w:r w:rsidRPr="009D054D">
              <w:rPr>
                <w:szCs w:val="24"/>
              </w:rPr>
              <w:t>Muzika</w:t>
            </w:r>
            <w:r w:rsidR="008D7028">
              <w:rPr>
                <w:szCs w:val="24"/>
              </w:rPr>
              <w:t xml:space="preserve"> </w:t>
            </w:r>
          </w:p>
        </w:tc>
        <w:tc>
          <w:tcPr>
            <w:tcW w:w="1326" w:type="dxa"/>
            <w:vAlign w:val="center"/>
          </w:tcPr>
          <w:p w14:paraId="319316D9" w14:textId="77777777" w:rsidR="00C75186" w:rsidRPr="009D054D" w:rsidRDefault="00C75186" w:rsidP="00E556D0">
            <w:pPr>
              <w:jc w:val="center"/>
              <w:textAlignment w:val="baseline"/>
              <w:rPr>
                <w:szCs w:val="24"/>
              </w:rPr>
            </w:pPr>
            <w:r w:rsidRPr="009D054D">
              <w:rPr>
                <w:szCs w:val="24"/>
              </w:rPr>
              <w:t>-</w:t>
            </w:r>
          </w:p>
        </w:tc>
        <w:tc>
          <w:tcPr>
            <w:tcW w:w="1326" w:type="dxa"/>
            <w:vAlign w:val="center"/>
          </w:tcPr>
          <w:p w14:paraId="72E0401F" w14:textId="77777777" w:rsidR="00C75186" w:rsidRPr="009D054D" w:rsidRDefault="00C75186" w:rsidP="00E556D0">
            <w:pPr>
              <w:jc w:val="center"/>
              <w:textAlignment w:val="baseline"/>
              <w:rPr>
                <w:szCs w:val="24"/>
              </w:rPr>
            </w:pPr>
            <w:r w:rsidRPr="009D054D">
              <w:rPr>
                <w:szCs w:val="24"/>
              </w:rPr>
              <w:t>- </w:t>
            </w:r>
          </w:p>
        </w:tc>
        <w:tc>
          <w:tcPr>
            <w:tcW w:w="1326" w:type="dxa"/>
            <w:gridSpan w:val="2"/>
          </w:tcPr>
          <w:p w14:paraId="2008D56F" w14:textId="77777777" w:rsidR="00C75186" w:rsidRPr="009D054D" w:rsidRDefault="00C75186" w:rsidP="00E556D0">
            <w:pPr>
              <w:jc w:val="center"/>
              <w:textAlignment w:val="baseline"/>
              <w:rPr>
                <w:szCs w:val="24"/>
              </w:rPr>
            </w:pPr>
            <w:r w:rsidRPr="009D054D">
              <w:rPr>
                <w:szCs w:val="24"/>
              </w:rPr>
              <w:t>70 (2) </w:t>
            </w:r>
          </w:p>
        </w:tc>
        <w:tc>
          <w:tcPr>
            <w:tcW w:w="3254" w:type="dxa"/>
            <w:vAlign w:val="center"/>
          </w:tcPr>
          <w:p w14:paraId="0DF0B3A8" w14:textId="77777777" w:rsidR="00C75186" w:rsidRPr="009D054D" w:rsidRDefault="00C75186" w:rsidP="00E556D0">
            <w:pPr>
              <w:jc w:val="center"/>
              <w:textAlignment w:val="baseline"/>
              <w:rPr>
                <w:szCs w:val="24"/>
              </w:rPr>
            </w:pPr>
            <w:r>
              <w:rPr>
                <w:szCs w:val="24"/>
              </w:rPr>
              <w:t>70</w:t>
            </w:r>
            <w:r w:rsidRPr="009D054D">
              <w:rPr>
                <w:szCs w:val="24"/>
              </w:rPr>
              <w:t xml:space="preserve"> (</w:t>
            </w:r>
            <w:r>
              <w:rPr>
                <w:szCs w:val="24"/>
              </w:rPr>
              <w:t>2</w:t>
            </w:r>
            <w:r w:rsidRPr="009D054D">
              <w:rPr>
                <w:szCs w:val="24"/>
              </w:rPr>
              <w:t>)</w:t>
            </w:r>
          </w:p>
        </w:tc>
      </w:tr>
      <w:tr w:rsidR="00C75186" w:rsidRPr="009D054D" w14:paraId="32061087" w14:textId="77777777" w:rsidTr="004A2A1E">
        <w:trPr>
          <w:trHeight w:val="45"/>
          <w:jc w:val="center"/>
        </w:trPr>
        <w:tc>
          <w:tcPr>
            <w:tcW w:w="2544" w:type="dxa"/>
            <w:hideMark/>
          </w:tcPr>
          <w:p w14:paraId="4B2F0D6C" w14:textId="77777777" w:rsidR="00C75186" w:rsidRPr="009D054D" w:rsidRDefault="00C75186" w:rsidP="00E556D0">
            <w:pPr>
              <w:ind w:left="132"/>
              <w:jc w:val="both"/>
              <w:textAlignment w:val="baseline"/>
              <w:rPr>
                <w:szCs w:val="24"/>
              </w:rPr>
            </w:pPr>
            <w:r w:rsidRPr="009D054D">
              <w:rPr>
                <w:szCs w:val="24"/>
              </w:rPr>
              <w:t>Teatras</w:t>
            </w:r>
          </w:p>
        </w:tc>
        <w:tc>
          <w:tcPr>
            <w:tcW w:w="1326" w:type="dxa"/>
            <w:vAlign w:val="center"/>
          </w:tcPr>
          <w:p w14:paraId="6722CD16" w14:textId="77777777" w:rsidR="00C75186" w:rsidRPr="009D054D" w:rsidRDefault="00C75186" w:rsidP="00E556D0">
            <w:pPr>
              <w:jc w:val="center"/>
              <w:textAlignment w:val="baseline"/>
              <w:rPr>
                <w:szCs w:val="24"/>
              </w:rPr>
            </w:pPr>
            <w:r w:rsidRPr="009D054D">
              <w:rPr>
                <w:szCs w:val="24"/>
              </w:rPr>
              <w:t>-</w:t>
            </w:r>
          </w:p>
        </w:tc>
        <w:tc>
          <w:tcPr>
            <w:tcW w:w="1326" w:type="dxa"/>
            <w:vAlign w:val="center"/>
          </w:tcPr>
          <w:p w14:paraId="3D22B190" w14:textId="77777777" w:rsidR="00C75186" w:rsidRPr="009D054D" w:rsidRDefault="00C75186" w:rsidP="00E556D0">
            <w:pPr>
              <w:jc w:val="center"/>
              <w:textAlignment w:val="baseline"/>
              <w:rPr>
                <w:szCs w:val="24"/>
              </w:rPr>
            </w:pPr>
            <w:r w:rsidRPr="009D054D">
              <w:rPr>
                <w:szCs w:val="24"/>
              </w:rPr>
              <w:t>- </w:t>
            </w:r>
          </w:p>
        </w:tc>
        <w:tc>
          <w:tcPr>
            <w:tcW w:w="1326" w:type="dxa"/>
            <w:gridSpan w:val="2"/>
          </w:tcPr>
          <w:p w14:paraId="7702C2B7" w14:textId="77777777" w:rsidR="00C75186" w:rsidRPr="009D054D" w:rsidRDefault="00C75186" w:rsidP="00E556D0">
            <w:pPr>
              <w:jc w:val="center"/>
              <w:textAlignment w:val="baseline"/>
              <w:rPr>
                <w:szCs w:val="24"/>
              </w:rPr>
            </w:pPr>
            <w:r w:rsidRPr="009D054D">
              <w:rPr>
                <w:szCs w:val="24"/>
              </w:rPr>
              <w:t>35</w:t>
            </w:r>
            <w:r>
              <w:rPr>
                <w:szCs w:val="24"/>
              </w:rPr>
              <w:t xml:space="preserve"> </w:t>
            </w:r>
            <w:r w:rsidRPr="009D054D">
              <w:rPr>
                <w:szCs w:val="24"/>
              </w:rPr>
              <w:t>(1) </w:t>
            </w:r>
          </w:p>
        </w:tc>
        <w:tc>
          <w:tcPr>
            <w:tcW w:w="3254" w:type="dxa"/>
            <w:vAlign w:val="center"/>
          </w:tcPr>
          <w:p w14:paraId="3FF4EBC7" w14:textId="77777777" w:rsidR="00C75186" w:rsidRPr="009D054D" w:rsidRDefault="00C75186" w:rsidP="00E556D0">
            <w:pPr>
              <w:ind w:firstLine="25"/>
              <w:jc w:val="center"/>
              <w:textAlignment w:val="baseline"/>
              <w:rPr>
                <w:szCs w:val="24"/>
              </w:rPr>
            </w:pPr>
            <w:r>
              <w:rPr>
                <w:szCs w:val="24"/>
              </w:rPr>
              <w:t>35</w:t>
            </w:r>
            <w:r w:rsidRPr="009D054D">
              <w:rPr>
                <w:szCs w:val="24"/>
              </w:rPr>
              <w:t xml:space="preserve"> (</w:t>
            </w:r>
            <w:r>
              <w:rPr>
                <w:szCs w:val="24"/>
              </w:rPr>
              <w:t>1</w:t>
            </w:r>
            <w:r w:rsidRPr="009D054D">
              <w:rPr>
                <w:szCs w:val="24"/>
              </w:rPr>
              <w:t>)</w:t>
            </w:r>
          </w:p>
        </w:tc>
      </w:tr>
      <w:tr w:rsidR="00C75186" w:rsidRPr="009D054D" w14:paraId="0EF72CB3" w14:textId="77777777" w:rsidTr="004A2A1E">
        <w:trPr>
          <w:trHeight w:val="210"/>
          <w:jc w:val="center"/>
        </w:trPr>
        <w:tc>
          <w:tcPr>
            <w:tcW w:w="9776" w:type="dxa"/>
            <w:gridSpan w:val="6"/>
          </w:tcPr>
          <w:p w14:paraId="2DB4DFB7" w14:textId="565763E0" w:rsidR="00C75186" w:rsidRPr="009D054D" w:rsidRDefault="00C75186" w:rsidP="00E556D0">
            <w:pPr>
              <w:jc w:val="center"/>
              <w:textAlignment w:val="baseline"/>
              <w:rPr>
                <w:b/>
                <w:bCs/>
                <w:szCs w:val="24"/>
              </w:rPr>
            </w:pPr>
            <w:r w:rsidRPr="009D054D">
              <w:rPr>
                <w:b/>
                <w:bCs/>
                <w:szCs w:val="24"/>
              </w:rPr>
              <w:t>Fizinis ir sveikatos ugdymas</w:t>
            </w:r>
            <w:r w:rsidR="008D7028">
              <w:rPr>
                <w:b/>
                <w:bCs/>
                <w:szCs w:val="24"/>
              </w:rPr>
              <w:t xml:space="preserve"> </w:t>
            </w:r>
          </w:p>
        </w:tc>
      </w:tr>
      <w:tr w:rsidR="00C75186" w:rsidRPr="009D054D" w14:paraId="542F1640" w14:textId="77777777" w:rsidTr="004A2A1E">
        <w:trPr>
          <w:trHeight w:val="45"/>
          <w:jc w:val="center"/>
        </w:trPr>
        <w:tc>
          <w:tcPr>
            <w:tcW w:w="2544" w:type="dxa"/>
            <w:hideMark/>
          </w:tcPr>
          <w:p w14:paraId="3B7A91DD" w14:textId="0C7EB306" w:rsidR="00C75186" w:rsidRPr="009D054D" w:rsidRDefault="00C75186" w:rsidP="00131D6B">
            <w:pPr>
              <w:ind w:left="132"/>
              <w:textAlignment w:val="baseline"/>
              <w:rPr>
                <w:szCs w:val="24"/>
              </w:rPr>
            </w:pPr>
            <w:r w:rsidRPr="009D054D">
              <w:rPr>
                <w:szCs w:val="24"/>
              </w:rPr>
              <w:t>Fizinis ugdymas</w:t>
            </w:r>
            <w:r w:rsidR="008D7028">
              <w:rPr>
                <w:szCs w:val="24"/>
              </w:rPr>
              <w:t xml:space="preserve"> </w:t>
            </w:r>
          </w:p>
        </w:tc>
        <w:tc>
          <w:tcPr>
            <w:tcW w:w="1326" w:type="dxa"/>
            <w:vAlign w:val="center"/>
          </w:tcPr>
          <w:p w14:paraId="683AA605" w14:textId="77777777" w:rsidR="00C75186" w:rsidRPr="009D054D" w:rsidRDefault="00C75186" w:rsidP="00E556D0">
            <w:pPr>
              <w:jc w:val="center"/>
              <w:textAlignment w:val="baseline"/>
              <w:rPr>
                <w:szCs w:val="24"/>
              </w:rPr>
            </w:pPr>
            <w:r w:rsidRPr="009D054D">
              <w:rPr>
                <w:szCs w:val="24"/>
              </w:rPr>
              <w:t>-</w:t>
            </w:r>
          </w:p>
        </w:tc>
        <w:tc>
          <w:tcPr>
            <w:tcW w:w="1326" w:type="dxa"/>
            <w:vAlign w:val="center"/>
          </w:tcPr>
          <w:p w14:paraId="2D000CBF" w14:textId="77777777" w:rsidR="00C75186" w:rsidRPr="009D054D" w:rsidRDefault="00C75186" w:rsidP="00E556D0">
            <w:pPr>
              <w:jc w:val="center"/>
              <w:textAlignment w:val="baseline"/>
              <w:rPr>
                <w:szCs w:val="24"/>
              </w:rPr>
            </w:pPr>
            <w:r w:rsidRPr="009D054D">
              <w:rPr>
                <w:szCs w:val="24"/>
              </w:rPr>
              <w:t>-</w:t>
            </w:r>
          </w:p>
        </w:tc>
        <w:tc>
          <w:tcPr>
            <w:tcW w:w="1326" w:type="dxa"/>
            <w:gridSpan w:val="2"/>
          </w:tcPr>
          <w:p w14:paraId="75F5C9AF" w14:textId="77777777" w:rsidR="00C75186" w:rsidRPr="009D054D" w:rsidRDefault="00C75186" w:rsidP="00E556D0">
            <w:pPr>
              <w:jc w:val="center"/>
              <w:textAlignment w:val="baseline"/>
              <w:rPr>
                <w:szCs w:val="24"/>
              </w:rPr>
            </w:pPr>
            <w:r w:rsidRPr="009D054D">
              <w:rPr>
                <w:szCs w:val="24"/>
              </w:rPr>
              <w:t>105</w:t>
            </w:r>
            <w:r>
              <w:rPr>
                <w:szCs w:val="24"/>
              </w:rPr>
              <w:t xml:space="preserve"> </w:t>
            </w:r>
            <w:r w:rsidRPr="009D054D">
              <w:rPr>
                <w:szCs w:val="24"/>
              </w:rPr>
              <w:t>(3)</w:t>
            </w:r>
          </w:p>
        </w:tc>
        <w:tc>
          <w:tcPr>
            <w:tcW w:w="3254" w:type="dxa"/>
            <w:vAlign w:val="center"/>
          </w:tcPr>
          <w:p w14:paraId="714737A8" w14:textId="77777777" w:rsidR="00C75186" w:rsidRPr="009D054D" w:rsidRDefault="00C75186" w:rsidP="00E556D0">
            <w:pPr>
              <w:jc w:val="center"/>
              <w:textAlignment w:val="baseline"/>
              <w:rPr>
                <w:szCs w:val="24"/>
              </w:rPr>
            </w:pPr>
            <w:r>
              <w:rPr>
                <w:szCs w:val="24"/>
              </w:rPr>
              <w:t>105</w:t>
            </w:r>
            <w:r w:rsidRPr="009D054D">
              <w:rPr>
                <w:szCs w:val="24"/>
              </w:rPr>
              <w:t xml:space="preserve"> (</w:t>
            </w:r>
            <w:r>
              <w:rPr>
                <w:szCs w:val="24"/>
              </w:rPr>
              <w:t>3</w:t>
            </w:r>
            <w:r w:rsidRPr="009D054D">
              <w:rPr>
                <w:szCs w:val="24"/>
              </w:rPr>
              <w:t>) </w:t>
            </w:r>
          </w:p>
        </w:tc>
      </w:tr>
      <w:tr w:rsidR="00C75186" w:rsidRPr="009D054D" w14:paraId="513CD3F1" w14:textId="77777777" w:rsidTr="004A2A1E">
        <w:trPr>
          <w:trHeight w:val="120"/>
          <w:jc w:val="center"/>
        </w:trPr>
        <w:tc>
          <w:tcPr>
            <w:tcW w:w="2544" w:type="dxa"/>
            <w:hideMark/>
          </w:tcPr>
          <w:p w14:paraId="2D757695" w14:textId="77777777" w:rsidR="00C75186" w:rsidRPr="009D054D" w:rsidRDefault="00C75186" w:rsidP="00131D6B">
            <w:pPr>
              <w:ind w:left="132"/>
              <w:textAlignment w:val="baseline"/>
              <w:rPr>
                <w:szCs w:val="24"/>
              </w:rPr>
            </w:pPr>
            <w:r w:rsidRPr="009D054D">
              <w:rPr>
                <w:szCs w:val="24"/>
              </w:rPr>
              <w:t>Gyvenimo įgūdžiai* </w:t>
            </w:r>
          </w:p>
        </w:tc>
        <w:tc>
          <w:tcPr>
            <w:tcW w:w="1326" w:type="dxa"/>
            <w:vAlign w:val="center"/>
          </w:tcPr>
          <w:p w14:paraId="0E530A19" w14:textId="77777777" w:rsidR="00C75186" w:rsidRPr="009D054D" w:rsidRDefault="00C75186" w:rsidP="00E556D0">
            <w:pPr>
              <w:jc w:val="center"/>
              <w:textAlignment w:val="baseline"/>
              <w:rPr>
                <w:szCs w:val="24"/>
              </w:rPr>
            </w:pPr>
            <w:r w:rsidRPr="009D054D">
              <w:rPr>
                <w:szCs w:val="24"/>
              </w:rPr>
              <w:t>-</w:t>
            </w:r>
          </w:p>
        </w:tc>
        <w:tc>
          <w:tcPr>
            <w:tcW w:w="1326" w:type="dxa"/>
            <w:vAlign w:val="center"/>
          </w:tcPr>
          <w:p w14:paraId="22B71E00" w14:textId="77777777" w:rsidR="00C75186" w:rsidRPr="009D054D" w:rsidRDefault="00C75186" w:rsidP="00E556D0">
            <w:pPr>
              <w:jc w:val="center"/>
              <w:textAlignment w:val="baseline"/>
              <w:rPr>
                <w:szCs w:val="24"/>
              </w:rPr>
            </w:pPr>
            <w:r w:rsidRPr="009D054D">
              <w:rPr>
                <w:szCs w:val="24"/>
              </w:rPr>
              <w:t>-</w:t>
            </w:r>
          </w:p>
        </w:tc>
        <w:tc>
          <w:tcPr>
            <w:tcW w:w="1326" w:type="dxa"/>
            <w:gridSpan w:val="2"/>
          </w:tcPr>
          <w:p w14:paraId="6606B353" w14:textId="77777777" w:rsidR="00C75186" w:rsidRPr="009D054D" w:rsidRDefault="00C75186" w:rsidP="00E556D0">
            <w:pPr>
              <w:jc w:val="center"/>
              <w:textAlignment w:val="baseline"/>
              <w:rPr>
                <w:szCs w:val="24"/>
              </w:rPr>
            </w:pPr>
            <w:r w:rsidRPr="009D054D">
              <w:rPr>
                <w:szCs w:val="24"/>
              </w:rPr>
              <w:t>*</w:t>
            </w:r>
          </w:p>
        </w:tc>
        <w:tc>
          <w:tcPr>
            <w:tcW w:w="3254" w:type="dxa"/>
            <w:vAlign w:val="center"/>
          </w:tcPr>
          <w:p w14:paraId="2A1A6260" w14:textId="77777777" w:rsidR="00C75186" w:rsidRPr="009D054D" w:rsidRDefault="00C75186" w:rsidP="00E556D0">
            <w:pPr>
              <w:jc w:val="center"/>
              <w:textAlignment w:val="baseline"/>
              <w:rPr>
                <w:szCs w:val="24"/>
              </w:rPr>
            </w:pPr>
            <w:r w:rsidRPr="009D054D">
              <w:rPr>
                <w:szCs w:val="24"/>
              </w:rPr>
              <w:t>*</w:t>
            </w:r>
          </w:p>
        </w:tc>
      </w:tr>
      <w:tr w:rsidR="00C75186" w:rsidRPr="009D054D" w14:paraId="204BEA67" w14:textId="77777777" w:rsidTr="004A2A1E">
        <w:trPr>
          <w:trHeight w:val="45"/>
          <w:jc w:val="center"/>
        </w:trPr>
        <w:tc>
          <w:tcPr>
            <w:tcW w:w="2544" w:type="dxa"/>
            <w:hideMark/>
          </w:tcPr>
          <w:p w14:paraId="259BA0F0" w14:textId="77777777" w:rsidR="00C75186" w:rsidRPr="009D054D" w:rsidRDefault="00C75186" w:rsidP="00131D6B">
            <w:pPr>
              <w:ind w:left="132"/>
              <w:textAlignment w:val="baseline"/>
              <w:rPr>
                <w:szCs w:val="24"/>
              </w:rPr>
            </w:pPr>
            <w:r w:rsidRPr="009D054D">
              <w:rPr>
                <w:szCs w:val="24"/>
              </w:rPr>
              <w:t>Informatika* </w:t>
            </w:r>
          </w:p>
        </w:tc>
        <w:tc>
          <w:tcPr>
            <w:tcW w:w="1326" w:type="dxa"/>
            <w:vAlign w:val="center"/>
          </w:tcPr>
          <w:p w14:paraId="5E79EF9A" w14:textId="77777777" w:rsidR="00C75186" w:rsidRPr="009D054D" w:rsidRDefault="00C75186" w:rsidP="00E556D0">
            <w:pPr>
              <w:jc w:val="center"/>
              <w:textAlignment w:val="baseline"/>
              <w:rPr>
                <w:szCs w:val="24"/>
              </w:rPr>
            </w:pPr>
            <w:r w:rsidRPr="009D054D">
              <w:rPr>
                <w:szCs w:val="24"/>
              </w:rPr>
              <w:t>-</w:t>
            </w:r>
          </w:p>
        </w:tc>
        <w:tc>
          <w:tcPr>
            <w:tcW w:w="1326" w:type="dxa"/>
            <w:vAlign w:val="center"/>
          </w:tcPr>
          <w:p w14:paraId="06E9CDAD" w14:textId="77777777" w:rsidR="00C75186" w:rsidRPr="009D054D" w:rsidRDefault="00C75186" w:rsidP="00E556D0">
            <w:pPr>
              <w:jc w:val="center"/>
              <w:textAlignment w:val="baseline"/>
              <w:rPr>
                <w:szCs w:val="24"/>
              </w:rPr>
            </w:pPr>
            <w:r w:rsidRPr="009D054D">
              <w:rPr>
                <w:szCs w:val="24"/>
              </w:rPr>
              <w:t>-</w:t>
            </w:r>
          </w:p>
        </w:tc>
        <w:tc>
          <w:tcPr>
            <w:tcW w:w="1326" w:type="dxa"/>
            <w:gridSpan w:val="2"/>
          </w:tcPr>
          <w:p w14:paraId="52841A72" w14:textId="77777777" w:rsidR="00C75186" w:rsidRPr="009D054D" w:rsidRDefault="00C75186" w:rsidP="00E556D0">
            <w:pPr>
              <w:jc w:val="center"/>
              <w:textAlignment w:val="baseline"/>
              <w:rPr>
                <w:szCs w:val="24"/>
              </w:rPr>
            </w:pPr>
            <w:r w:rsidRPr="009D054D">
              <w:rPr>
                <w:szCs w:val="24"/>
              </w:rPr>
              <w:t>*</w:t>
            </w:r>
          </w:p>
        </w:tc>
        <w:tc>
          <w:tcPr>
            <w:tcW w:w="3254" w:type="dxa"/>
            <w:vAlign w:val="center"/>
          </w:tcPr>
          <w:p w14:paraId="30F774E3" w14:textId="77777777" w:rsidR="00C75186" w:rsidRPr="009D054D" w:rsidRDefault="00C75186" w:rsidP="00E556D0">
            <w:pPr>
              <w:jc w:val="center"/>
              <w:textAlignment w:val="baseline"/>
              <w:rPr>
                <w:szCs w:val="24"/>
              </w:rPr>
            </w:pPr>
            <w:r w:rsidRPr="009D054D">
              <w:rPr>
                <w:szCs w:val="24"/>
              </w:rPr>
              <w:t>*</w:t>
            </w:r>
          </w:p>
        </w:tc>
      </w:tr>
      <w:tr w:rsidR="00C75186" w:rsidRPr="009D054D" w14:paraId="10C93098" w14:textId="77777777" w:rsidTr="004A2A1E">
        <w:trPr>
          <w:trHeight w:val="45"/>
          <w:jc w:val="center"/>
        </w:trPr>
        <w:tc>
          <w:tcPr>
            <w:tcW w:w="2544" w:type="dxa"/>
            <w:hideMark/>
          </w:tcPr>
          <w:p w14:paraId="1B6C4544" w14:textId="77777777" w:rsidR="00C75186" w:rsidRPr="009D054D" w:rsidRDefault="00C75186" w:rsidP="00131D6B">
            <w:pPr>
              <w:ind w:left="132"/>
              <w:textAlignment w:val="baseline"/>
              <w:rPr>
                <w:szCs w:val="24"/>
              </w:rPr>
            </w:pPr>
            <w:r w:rsidRPr="009D054D">
              <w:rPr>
                <w:szCs w:val="24"/>
              </w:rPr>
              <w:t>Etninė kultūra* </w:t>
            </w:r>
          </w:p>
        </w:tc>
        <w:tc>
          <w:tcPr>
            <w:tcW w:w="1326" w:type="dxa"/>
            <w:vAlign w:val="center"/>
          </w:tcPr>
          <w:p w14:paraId="23A9FEFF" w14:textId="77777777" w:rsidR="00C75186" w:rsidRPr="009D054D" w:rsidRDefault="00C75186" w:rsidP="00E556D0">
            <w:pPr>
              <w:jc w:val="center"/>
              <w:textAlignment w:val="baseline"/>
              <w:rPr>
                <w:szCs w:val="24"/>
              </w:rPr>
            </w:pPr>
            <w:r w:rsidRPr="009D054D">
              <w:rPr>
                <w:szCs w:val="24"/>
              </w:rPr>
              <w:t>-</w:t>
            </w:r>
          </w:p>
        </w:tc>
        <w:tc>
          <w:tcPr>
            <w:tcW w:w="1326" w:type="dxa"/>
            <w:vAlign w:val="center"/>
          </w:tcPr>
          <w:p w14:paraId="4BA84671" w14:textId="77777777" w:rsidR="00C75186" w:rsidRPr="009D054D" w:rsidRDefault="00C75186" w:rsidP="00E556D0">
            <w:pPr>
              <w:jc w:val="center"/>
              <w:textAlignment w:val="baseline"/>
              <w:rPr>
                <w:szCs w:val="24"/>
              </w:rPr>
            </w:pPr>
            <w:r w:rsidRPr="009D054D">
              <w:rPr>
                <w:szCs w:val="24"/>
              </w:rPr>
              <w:t>-</w:t>
            </w:r>
          </w:p>
        </w:tc>
        <w:tc>
          <w:tcPr>
            <w:tcW w:w="1326" w:type="dxa"/>
            <w:gridSpan w:val="2"/>
          </w:tcPr>
          <w:p w14:paraId="11A333AC" w14:textId="77777777" w:rsidR="00C75186" w:rsidRPr="009D054D" w:rsidRDefault="00C75186" w:rsidP="00E556D0">
            <w:pPr>
              <w:jc w:val="center"/>
              <w:textAlignment w:val="baseline"/>
              <w:rPr>
                <w:szCs w:val="24"/>
              </w:rPr>
            </w:pPr>
            <w:r w:rsidRPr="009D054D">
              <w:rPr>
                <w:szCs w:val="24"/>
              </w:rPr>
              <w:t>*</w:t>
            </w:r>
          </w:p>
        </w:tc>
        <w:tc>
          <w:tcPr>
            <w:tcW w:w="3254" w:type="dxa"/>
            <w:vAlign w:val="center"/>
          </w:tcPr>
          <w:p w14:paraId="3D020010" w14:textId="77777777" w:rsidR="00C75186" w:rsidRPr="009D054D" w:rsidRDefault="00C75186" w:rsidP="00E556D0">
            <w:pPr>
              <w:jc w:val="center"/>
              <w:textAlignment w:val="baseline"/>
              <w:rPr>
                <w:szCs w:val="24"/>
              </w:rPr>
            </w:pPr>
            <w:r w:rsidRPr="009D054D">
              <w:rPr>
                <w:szCs w:val="24"/>
              </w:rPr>
              <w:t>*</w:t>
            </w:r>
          </w:p>
        </w:tc>
      </w:tr>
      <w:tr w:rsidR="00C75186" w:rsidRPr="009D054D" w14:paraId="55AA1082" w14:textId="77777777" w:rsidTr="004A2A1E">
        <w:trPr>
          <w:trHeight w:val="300"/>
          <w:jc w:val="center"/>
        </w:trPr>
        <w:tc>
          <w:tcPr>
            <w:tcW w:w="2544" w:type="dxa"/>
            <w:hideMark/>
          </w:tcPr>
          <w:p w14:paraId="1159F556" w14:textId="5B87D207" w:rsidR="00C75186" w:rsidRPr="009D054D" w:rsidRDefault="00C75186" w:rsidP="00131D6B">
            <w:pPr>
              <w:ind w:left="132"/>
              <w:textAlignment w:val="baseline"/>
              <w:rPr>
                <w:szCs w:val="24"/>
              </w:rPr>
            </w:pPr>
            <w:r w:rsidRPr="009D054D">
              <w:rPr>
                <w:szCs w:val="24"/>
              </w:rPr>
              <w:t>Iš viso privalomų pamokų skaičius per mokslo metus/savaitę</w:t>
            </w:r>
            <w:r w:rsidR="008D7028">
              <w:rPr>
                <w:szCs w:val="24"/>
              </w:rPr>
              <w:t xml:space="preserve"> </w:t>
            </w:r>
          </w:p>
        </w:tc>
        <w:tc>
          <w:tcPr>
            <w:tcW w:w="1326" w:type="dxa"/>
            <w:vAlign w:val="center"/>
            <w:hideMark/>
          </w:tcPr>
          <w:p w14:paraId="4325ADF9" w14:textId="77777777" w:rsidR="00C75186" w:rsidRPr="009D054D" w:rsidRDefault="00C75186" w:rsidP="00E556D0">
            <w:pPr>
              <w:jc w:val="center"/>
              <w:textAlignment w:val="baseline"/>
              <w:rPr>
                <w:szCs w:val="24"/>
              </w:rPr>
            </w:pPr>
            <w:r>
              <w:rPr>
                <w:szCs w:val="24"/>
              </w:rPr>
              <w:t>175</w:t>
            </w:r>
            <w:r w:rsidRPr="009D054D">
              <w:rPr>
                <w:szCs w:val="24"/>
              </w:rPr>
              <w:t xml:space="preserve"> (</w:t>
            </w:r>
            <w:r>
              <w:rPr>
                <w:szCs w:val="24"/>
              </w:rPr>
              <w:t>5</w:t>
            </w:r>
            <w:r w:rsidRPr="009D054D">
              <w:rPr>
                <w:szCs w:val="24"/>
              </w:rPr>
              <w:t>)</w:t>
            </w:r>
          </w:p>
        </w:tc>
        <w:tc>
          <w:tcPr>
            <w:tcW w:w="1326" w:type="dxa"/>
            <w:vAlign w:val="center"/>
            <w:hideMark/>
          </w:tcPr>
          <w:p w14:paraId="178FF91C" w14:textId="77777777" w:rsidR="00C75186" w:rsidRPr="009D054D" w:rsidRDefault="00C75186" w:rsidP="00E556D0">
            <w:pPr>
              <w:jc w:val="center"/>
              <w:textAlignment w:val="baseline"/>
              <w:rPr>
                <w:szCs w:val="24"/>
              </w:rPr>
            </w:pPr>
            <w:r>
              <w:rPr>
                <w:szCs w:val="24"/>
              </w:rPr>
              <w:t>175</w:t>
            </w:r>
            <w:r w:rsidRPr="009D054D">
              <w:rPr>
                <w:szCs w:val="24"/>
              </w:rPr>
              <w:t xml:space="preserve"> (</w:t>
            </w:r>
            <w:r>
              <w:rPr>
                <w:szCs w:val="24"/>
              </w:rPr>
              <w:t>5</w:t>
            </w:r>
            <w:r w:rsidRPr="009D054D">
              <w:rPr>
                <w:szCs w:val="24"/>
              </w:rPr>
              <w:t>)</w:t>
            </w:r>
          </w:p>
        </w:tc>
        <w:tc>
          <w:tcPr>
            <w:tcW w:w="1326" w:type="dxa"/>
            <w:gridSpan w:val="2"/>
            <w:vAlign w:val="center"/>
          </w:tcPr>
          <w:p w14:paraId="09545DE0" w14:textId="77777777" w:rsidR="00C75186" w:rsidRPr="009D054D" w:rsidRDefault="00C75186" w:rsidP="00E556D0">
            <w:pPr>
              <w:jc w:val="center"/>
              <w:textAlignment w:val="baseline"/>
              <w:rPr>
                <w:szCs w:val="24"/>
              </w:rPr>
            </w:pPr>
            <w:r>
              <w:rPr>
                <w:szCs w:val="24"/>
              </w:rPr>
              <w:t xml:space="preserve">700 </w:t>
            </w:r>
            <w:r w:rsidRPr="009D054D">
              <w:rPr>
                <w:szCs w:val="24"/>
              </w:rPr>
              <w:t>(</w:t>
            </w:r>
            <w:r>
              <w:rPr>
                <w:szCs w:val="24"/>
              </w:rPr>
              <w:t>20</w:t>
            </w:r>
            <w:r w:rsidRPr="009D054D">
              <w:rPr>
                <w:szCs w:val="24"/>
              </w:rPr>
              <w:t>)</w:t>
            </w:r>
          </w:p>
        </w:tc>
        <w:tc>
          <w:tcPr>
            <w:tcW w:w="3254" w:type="dxa"/>
            <w:vAlign w:val="center"/>
          </w:tcPr>
          <w:p w14:paraId="04A1FE6B" w14:textId="77777777" w:rsidR="00C75186" w:rsidRPr="009D054D" w:rsidRDefault="00C75186" w:rsidP="00E556D0">
            <w:pPr>
              <w:jc w:val="center"/>
              <w:textAlignment w:val="baseline"/>
              <w:rPr>
                <w:szCs w:val="24"/>
              </w:rPr>
            </w:pPr>
            <w:r>
              <w:rPr>
                <w:szCs w:val="24"/>
              </w:rPr>
              <w:t>1 050</w:t>
            </w:r>
            <w:r w:rsidRPr="009D054D">
              <w:rPr>
                <w:szCs w:val="24"/>
              </w:rPr>
              <w:t xml:space="preserve"> (</w:t>
            </w:r>
            <w:r>
              <w:rPr>
                <w:szCs w:val="24"/>
              </w:rPr>
              <w:t>30</w:t>
            </w:r>
            <w:r w:rsidRPr="009D054D">
              <w:rPr>
                <w:szCs w:val="24"/>
              </w:rPr>
              <w:t>)</w:t>
            </w:r>
          </w:p>
        </w:tc>
      </w:tr>
      <w:tr w:rsidR="00C75186" w:rsidRPr="009D054D" w14:paraId="0703B680" w14:textId="77777777" w:rsidTr="004A2A1E">
        <w:trPr>
          <w:trHeight w:val="165"/>
          <w:jc w:val="center"/>
        </w:trPr>
        <w:tc>
          <w:tcPr>
            <w:tcW w:w="2544" w:type="dxa"/>
            <w:hideMark/>
          </w:tcPr>
          <w:p w14:paraId="7848298F" w14:textId="53A052C0" w:rsidR="00C75186" w:rsidRPr="009D054D" w:rsidRDefault="00C75186" w:rsidP="00131D6B">
            <w:pPr>
              <w:ind w:left="132"/>
              <w:textAlignment w:val="baseline"/>
              <w:rPr>
                <w:szCs w:val="24"/>
              </w:rPr>
            </w:pPr>
            <w:r w:rsidRPr="009D054D">
              <w:rPr>
                <w:szCs w:val="24"/>
              </w:rPr>
              <w:t>Neformalusis vaikų švietimas</w:t>
            </w:r>
            <w:r w:rsidR="008D7028">
              <w:rPr>
                <w:szCs w:val="24"/>
              </w:rPr>
              <w:t xml:space="preserve"> </w:t>
            </w:r>
          </w:p>
        </w:tc>
        <w:tc>
          <w:tcPr>
            <w:tcW w:w="2652" w:type="dxa"/>
            <w:gridSpan w:val="2"/>
          </w:tcPr>
          <w:p w14:paraId="036F4718" w14:textId="77777777" w:rsidR="00C75186" w:rsidRPr="009D054D" w:rsidRDefault="00C75186" w:rsidP="00E556D0">
            <w:pPr>
              <w:jc w:val="center"/>
              <w:textAlignment w:val="baseline"/>
              <w:rPr>
                <w:szCs w:val="24"/>
              </w:rPr>
            </w:pPr>
            <w:r w:rsidRPr="009D054D">
              <w:rPr>
                <w:szCs w:val="24"/>
              </w:rPr>
              <w:t>-</w:t>
            </w:r>
          </w:p>
        </w:tc>
        <w:tc>
          <w:tcPr>
            <w:tcW w:w="1320" w:type="dxa"/>
            <w:vAlign w:val="center"/>
          </w:tcPr>
          <w:p w14:paraId="5F0705CF" w14:textId="77777777" w:rsidR="00C75186" w:rsidRPr="009D054D" w:rsidRDefault="00C75186" w:rsidP="00E556D0">
            <w:pPr>
              <w:jc w:val="center"/>
              <w:textAlignment w:val="baseline"/>
              <w:rPr>
                <w:szCs w:val="24"/>
              </w:rPr>
            </w:pPr>
            <w:r w:rsidRPr="009D054D">
              <w:rPr>
                <w:szCs w:val="24"/>
              </w:rPr>
              <w:t>2 (70)</w:t>
            </w:r>
          </w:p>
        </w:tc>
        <w:tc>
          <w:tcPr>
            <w:tcW w:w="3260" w:type="dxa"/>
            <w:gridSpan w:val="2"/>
            <w:vAlign w:val="center"/>
          </w:tcPr>
          <w:p w14:paraId="2B76C8D7" w14:textId="77777777" w:rsidR="00C75186" w:rsidRPr="009D054D" w:rsidRDefault="00C75186" w:rsidP="00E556D0">
            <w:pPr>
              <w:jc w:val="center"/>
              <w:textAlignment w:val="baseline"/>
              <w:rPr>
                <w:szCs w:val="24"/>
              </w:rPr>
            </w:pPr>
            <w:r>
              <w:rPr>
                <w:szCs w:val="24"/>
              </w:rPr>
              <w:t>2</w:t>
            </w:r>
            <w:r w:rsidRPr="009D054D">
              <w:rPr>
                <w:szCs w:val="24"/>
              </w:rPr>
              <w:t xml:space="preserve"> (</w:t>
            </w:r>
            <w:r>
              <w:rPr>
                <w:szCs w:val="24"/>
              </w:rPr>
              <w:t>7</w:t>
            </w:r>
            <w:r w:rsidRPr="009D054D">
              <w:rPr>
                <w:szCs w:val="24"/>
              </w:rPr>
              <w:t>0)</w:t>
            </w:r>
          </w:p>
        </w:tc>
      </w:tr>
    </w:tbl>
    <w:p w14:paraId="7620E10C" w14:textId="62DB078D" w:rsidR="00DF37CC" w:rsidRDefault="00DF37CC" w:rsidP="00470EE4">
      <w:pPr>
        <w:pStyle w:val="Sraopastraipa"/>
        <w:spacing w:after="120"/>
        <w:ind w:left="567"/>
        <w:rPr>
          <w:rFonts w:ascii="Times New Roman" w:hAnsi="Times New Roman"/>
          <w:sz w:val="24"/>
          <w:szCs w:val="24"/>
        </w:rPr>
      </w:pPr>
      <w:r w:rsidRPr="007D069C">
        <w:rPr>
          <w:rFonts w:ascii="Times New Roman" w:hAnsi="Times New Roman"/>
          <w:sz w:val="20"/>
          <w:szCs w:val="20"/>
        </w:rPr>
        <w:t>*Integruojama į kitus mokomuosius dalykus</w:t>
      </w:r>
    </w:p>
    <w:p w14:paraId="5E081B5F" w14:textId="0D542192" w:rsidR="00525C33" w:rsidRPr="00525C33" w:rsidRDefault="000C36C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525C33" w:rsidRPr="00525C33">
        <w:t>Pradinio ugdymo programos dalykų turinio įgyvendinimo ypatumai:</w:t>
      </w:r>
    </w:p>
    <w:p w14:paraId="780EFF33" w14:textId="55127091" w:rsidR="00525C33" w:rsidRPr="00525C33"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525C33" w:rsidRPr="00525C33">
        <w:t xml:space="preserve">dorinis ugdymas: </w:t>
      </w:r>
    </w:p>
    <w:p w14:paraId="726132BF" w14:textId="0A345945" w:rsidR="00525C33" w:rsidRPr="00525C33" w:rsidRDefault="000C36C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525C33" w:rsidRPr="00525C33">
        <w:t xml:space="preserve">mokinio tėvai (globėjai, rūpintojai) kasmet parenka mokiniui vieną iš dorinio ugdymo dalykų: etiką arba tradicinės religinės bendruomenės ar bendrijos tikybą; </w:t>
      </w:r>
    </w:p>
    <w:p w14:paraId="04AEFC43" w14:textId="6AC79F81" w:rsidR="00525C33" w:rsidRPr="00525C33" w:rsidRDefault="000C36C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525C33" w:rsidRPr="00F82181">
        <w:t>dorinio ugdymo dalyką mokini</w:t>
      </w:r>
      <w:r w:rsidR="00C143D2" w:rsidRPr="00F82181">
        <w:t>ai gali</w:t>
      </w:r>
      <w:r w:rsidR="00525C33" w:rsidRPr="00F82181">
        <w:t xml:space="preserve"> keisti</w:t>
      </w:r>
      <w:r w:rsidR="001D559E" w:rsidRPr="00F82181">
        <w:t xml:space="preserve"> kiekvienų mokslo metų pradžioje</w:t>
      </w:r>
      <w:r w:rsidR="00525C33" w:rsidRPr="00F82181">
        <w:t>;</w:t>
      </w:r>
      <w:r w:rsidR="00525C33" w:rsidRPr="00525C33">
        <w:t xml:space="preserve"> </w:t>
      </w:r>
    </w:p>
    <w:p w14:paraId="48104B3D" w14:textId="6A50F643" w:rsidR="00525C33" w:rsidRPr="00525C33"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525C33" w:rsidRPr="00525C33">
        <w:t>pirmosios užsienio kalbos mokymas:</w:t>
      </w:r>
    </w:p>
    <w:p w14:paraId="34234624" w14:textId="71F3DA3E" w:rsidR="00525C33" w:rsidRPr="00525C33" w:rsidRDefault="00861E04"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sidR="00C40A28">
        <w:rPr>
          <w:color w:val="auto"/>
        </w:rPr>
        <w:t xml:space="preserve"> </w:t>
      </w:r>
      <w:r w:rsidR="00525C33" w:rsidRPr="00525C33">
        <w:t>pirmosios užsienio kalbos mokoma(</w:t>
      </w:r>
      <w:proofErr w:type="spellStart"/>
      <w:r w:rsidR="00525C33" w:rsidRPr="00525C33">
        <w:t>si</w:t>
      </w:r>
      <w:proofErr w:type="spellEnd"/>
      <w:r w:rsidR="00525C33" w:rsidRPr="00525C33">
        <w:t>) antraisiais–ketvirtaisiais pradinio ugdymo programos metais</w:t>
      </w:r>
      <w:r w:rsidR="004C5820">
        <w:t>;</w:t>
      </w:r>
      <w:r w:rsidR="00525C33" w:rsidRPr="00525C33">
        <w:t xml:space="preserve"> </w:t>
      </w:r>
    </w:p>
    <w:p w14:paraId="4846AAE5" w14:textId="562CB6A2" w:rsidR="00525C33" w:rsidRPr="00525C33" w:rsidRDefault="000C36C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0534D7">
        <w:t>gimnazija</w:t>
      </w:r>
      <w:r w:rsidR="00525C33" w:rsidRPr="00525C33">
        <w:t xml:space="preserve"> siūlo tėvams (globėjams, rūpintojams) pagal įstatymą parinkti mokiniui pirmąją užsienio kalbą vieną iš Europos kalbų (anglų,</w:t>
      </w:r>
      <w:r w:rsidR="00223F72">
        <w:t xml:space="preserve"> </w:t>
      </w:r>
      <w:r w:rsidR="004C5820">
        <w:t>i</w:t>
      </w:r>
      <w:r w:rsidR="00223F72">
        <w:t>s</w:t>
      </w:r>
      <w:r w:rsidR="004C5820">
        <w:t>panų</w:t>
      </w:r>
      <w:r w:rsidR="00525C33" w:rsidRPr="00525C33">
        <w:t xml:space="preserve"> </w:t>
      </w:r>
      <w:r w:rsidR="000534D7">
        <w:t>ar vokiečių</w:t>
      </w:r>
      <w:r w:rsidR="00525C33" w:rsidRPr="00525C33">
        <w:t>);</w:t>
      </w:r>
    </w:p>
    <w:p w14:paraId="5A16E889" w14:textId="3A2F65A7" w:rsidR="00525C33" w:rsidRPr="00270B0C" w:rsidRDefault="000C36C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525C33" w:rsidRPr="00525C33">
        <w:t xml:space="preserve">siekdamas visuomeninio ugdymo ir gamtos mokslų Bendrosiose programose iškeltų tikslų, dalykams skirtas pamokas mokytojas gali planuoti lanksčiai, pavyzdžiui, organizuojant tyrinėjimo veiklą ribotą laikotarpį vieno dalyko mokymui skirti daugiau savaitinių pamokų. </w:t>
      </w:r>
      <w:r w:rsidR="00F923DD">
        <w:t>Užtikrinama</w:t>
      </w:r>
      <w:r w:rsidR="008D7028">
        <w:t xml:space="preserve"> </w:t>
      </w:r>
      <w:r w:rsidR="00525C33" w:rsidRPr="00525C33">
        <w:t>kad Bendruosiuose planuose kiekvienam dalykui skirtas metinis pamokų skaičius</w:t>
      </w:r>
      <w:r w:rsidR="008D7028">
        <w:t xml:space="preserve"> </w:t>
      </w:r>
      <w:r w:rsidR="00F923DD">
        <w:t>ne</w:t>
      </w:r>
      <w:r w:rsidR="00525C33" w:rsidRPr="00525C33">
        <w:t>mažinamas</w:t>
      </w:r>
      <w:r w:rsidR="005374D8">
        <w:t>.</w:t>
      </w:r>
    </w:p>
    <w:p w14:paraId="3BE3A557" w14:textId="4C3DE344" w:rsidR="00525C33" w:rsidRPr="00525C33"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525C33" w:rsidRPr="00525C33">
        <w:t>fizinis ugdymas:</w:t>
      </w:r>
    </w:p>
    <w:p w14:paraId="3DB79017" w14:textId="6DB99322" w:rsidR="00525C33" w:rsidRPr="001E382F" w:rsidRDefault="000C36C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525C33" w:rsidRPr="001E382F">
        <w:t>specialiosios medicininės fizinio pajėgumo grupės</w:t>
      </w:r>
      <w:r w:rsidR="00167914">
        <w:t xml:space="preserve"> mokiniai</w:t>
      </w:r>
      <w:r w:rsidR="00470647">
        <w:t xml:space="preserve"> pamokose dalyvauja su pagrindine</w:t>
      </w:r>
      <w:r w:rsidR="00525C33" w:rsidRPr="001E382F">
        <w:t xml:space="preserve"> grupe, bet pratimai ir krūvis jiems skiriami pagal gydytojo rekomendacijas;</w:t>
      </w:r>
    </w:p>
    <w:p w14:paraId="461F9719" w14:textId="625A7C4E" w:rsidR="00525C33" w:rsidRPr="00525C33" w:rsidRDefault="000C36C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525C33" w:rsidRPr="00525C33">
        <w:t>vaiko tėvų (globėjų, rūpintojų) pageidavimu mokiniai gali lankyti sveikatos grupes ne mokykloje;</w:t>
      </w:r>
    </w:p>
    <w:p w14:paraId="44F484A1" w14:textId="7693EEAE" w:rsidR="00525C33" w:rsidRPr="00525C33" w:rsidRDefault="000C36C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525C33" w:rsidRPr="00525C33">
        <w:t xml:space="preserve">informatikos, etninės kultūros, gyvendinimo įgūdžių mokoma integruotai. </w:t>
      </w:r>
    </w:p>
    <w:p w14:paraId="7390F990" w14:textId="0DBA5388" w:rsidR="00525C33" w:rsidRPr="00760677" w:rsidRDefault="000C36C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760677" w:rsidRPr="00760677">
        <w:t xml:space="preserve">Gimnazijoje </w:t>
      </w:r>
      <w:r w:rsidR="00525C33" w:rsidRPr="00760677">
        <w:t>sudarant jungtines klases</w:t>
      </w:r>
      <w:r w:rsidR="002F32BE">
        <w:t xml:space="preserve"> Sered</w:t>
      </w:r>
      <w:r w:rsidR="00EB73FF">
        <w:t>ž</w:t>
      </w:r>
      <w:r w:rsidR="002F32BE">
        <w:t xml:space="preserve">iaus Stasio </w:t>
      </w:r>
      <w:r w:rsidR="00EB73FF">
        <w:t>Š</w:t>
      </w:r>
      <w:r w:rsidR="002F32BE">
        <w:t>imkaus ir Klausu</w:t>
      </w:r>
      <w:r w:rsidR="00EB73FF">
        <w:t>čių</w:t>
      </w:r>
      <w:r w:rsidR="002F32BE">
        <w:t xml:space="preserve"> Stasio </w:t>
      </w:r>
      <w:proofErr w:type="spellStart"/>
      <w:r w:rsidR="002F32BE">
        <w:t>Santvaro</w:t>
      </w:r>
      <w:proofErr w:type="spellEnd"/>
      <w:r w:rsidR="00525C33" w:rsidRPr="00760677">
        <w:t xml:space="preserve"> mokiniams, kurie mokosi pagal pradinio ugdymo programą, vadovaujamasi Mokyklų, vykdančių formaliojo švietimo programas, tinklo kūrimo taisyklėmis, patvirtintomis Lietuvos Respublikos Vyriausybės 2011 m. birželio 29 d. nutarimu Nr. 768 „Dėl Mokyklų, vykdančių formaliojo švietimo programas, tinklo kūrimo taisyklių patvirtinimo“</w:t>
      </w:r>
      <w:r w:rsidR="00AC60A4">
        <w:t>;</w:t>
      </w:r>
    </w:p>
    <w:p w14:paraId="1BC30ACB" w14:textId="399690EB" w:rsidR="00525C33" w:rsidRPr="00270B0C" w:rsidRDefault="0019508B"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0C36C6">
        <w:rPr>
          <w:color w:val="auto"/>
        </w:rPr>
        <w:t xml:space="preserve"> </w:t>
      </w:r>
      <w:r w:rsidR="0005515B">
        <w:t xml:space="preserve">Klausučių Stasio </w:t>
      </w:r>
      <w:proofErr w:type="spellStart"/>
      <w:r w:rsidR="0005515B">
        <w:t>Santvaro</w:t>
      </w:r>
      <w:proofErr w:type="spellEnd"/>
      <w:r w:rsidR="0005515B">
        <w:t xml:space="preserve"> </w:t>
      </w:r>
      <w:r w:rsidR="00543E7B">
        <w:t xml:space="preserve">skyriuje 2 ir </w:t>
      </w:r>
      <w:r w:rsidR="00056F4D">
        <w:t>4</w:t>
      </w:r>
      <w:r w:rsidR="00543E7B">
        <w:t xml:space="preserve"> klasės</w:t>
      </w:r>
      <w:r w:rsidR="00A22E06">
        <w:t xml:space="preserve">, bei Seredžiaus Stasio </w:t>
      </w:r>
      <w:proofErr w:type="spellStart"/>
      <w:r w:rsidR="00A22E06">
        <w:t>Santvaro</w:t>
      </w:r>
      <w:proofErr w:type="spellEnd"/>
      <w:r w:rsidR="00A22E06">
        <w:t xml:space="preserve"> </w:t>
      </w:r>
      <w:r w:rsidR="00056F4D">
        <w:t>2</w:t>
      </w:r>
      <w:r w:rsidR="008C06B3">
        <w:t xml:space="preserve"> ir </w:t>
      </w:r>
      <w:r w:rsidR="00056F4D">
        <w:t>3</w:t>
      </w:r>
      <w:r w:rsidR="008C06B3">
        <w:t xml:space="preserve"> klasės mokiniai mokomi jungiant šias klases</w:t>
      </w:r>
      <w:r w:rsidR="004A3F00">
        <w:t>. Ugdymo turinys numatytas</w:t>
      </w:r>
      <w:r w:rsidR="004D4DDC">
        <w:t xml:space="preserve">, </w:t>
      </w:r>
      <w:r w:rsidR="00525C33" w:rsidRPr="00760677">
        <w:t xml:space="preserve">kurių pradinio ugdymo dalykų pamokas skirtingo amžiaus mokiniams jungtinėje klasėje organizuos vienu metu, o kuriais atvejais – atskirai ar tik dalį kartu, atsižvelgdama į turimas mokymo lėšas. </w:t>
      </w:r>
    </w:p>
    <w:p w14:paraId="2481BC6E" w14:textId="777A5A70" w:rsidR="00525C33" w:rsidRPr="00760677" w:rsidRDefault="0019508B"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525C33" w:rsidRPr="00760677">
        <w:t xml:space="preserve">Pamokų skaičius mokiniui per mokslo metus </w:t>
      </w:r>
      <w:r w:rsidR="00BC13DE">
        <w:t>nėra mažesnis</w:t>
      </w:r>
      <w:r w:rsidR="00525C33" w:rsidRPr="00760677">
        <w:t xml:space="preserve"> už nustatytą Bendrųjų ugdymo planų 84 punkte.</w:t>
      </w:r>
    </w:p>
    <w:p w14:paraId="1B931FAC" w14:textId="2E15859C" w:rsidR="008E15E4" w:rsidRPr="008E15E4" w:rsidRDefault="0019508B"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0C36C6">
        <w:rPr>
          <w:color w:val="auto"/>
        </w:rPr>
        <w:t xml:space="preserve"> </w:t>
      </w:r>
      <w:r w:rsidR="00525C33" w:rsidRPr="008E15E4">
        <w:t xml:space="preserve">Maksimalus jungtiniam komplektui skiriamų valandų skaičius </w:t>
      </w:r>
      <w:r w:rsidR="001224DF" w:rsidRPr="008E15E4">
        <w:t>neviršija</w:t>
      </w:r>
      <w:r w:rsidR="00525C33" w:rsidRPr="008E15E4">
        <w:t xml:space="preserve"> Mokymo lėšų apskaičiavimo, paskirstymo ir panaudojimo tvarkos aprašo 3 priede nustatyto klasės kontaktinių valandų skaičiaus per mokslo metus.</w:t>
      </w:r>
    </w:p>
    <w:p w14:paraId="108E9406" w14:textId="659C4943" w:rsidR="009A1A40" w:rsidRPr="008E15E4" w:rsidRDefault="000C36C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8E15E4">
        <w:t>Mokiniams besiugdantiems pagal pradinio ugdymo programą siūloma rinktis neformaliojo ugdymo veiklas, atitinkančias saviraiškos poreikius:</w:t>
      </w:r>
    </w:p>
    <w:p w14:paraId="48D16DFD" w14:textId="010E6D24" w:rsidR="009A1A40" w:rsidRPr="008E15E4" w:rsidRDefault="00953D2C"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19508B">
        <w:rPr>
          <w:color w:val="auto"/>
        </w:rPr>
        <w:t xml:space="preserve"> </w:t>
      </w:r>
      <w:r w:rsidR="009A1A40" w:rsidRPr="008E15E4">
        <w:t>etnokultūros būrelis „</w:t>
      </w:r>
      <w:proofErr w:type="spellStart"/>
      <w:r w:rsidR="009A1A40" w:rsidRPr="008E15E4">
        <w:t>Veliuonėlė</w:t>
      </w:r>
      <w:proofErr w:type="spellEnd"/>
      <w:r w:rsidR="009A1A40" w:rsidRPr="008E15E4">
        <w:t>“;</w:t>
      </w:r>
    </w:p>
    <w:p w14:paraId="25756B83" w14:textId="6F75D638" w:rsidR="009A1A40" w:rsidRPr="008E15E4" w:rsidRDefault="00953D2C"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19508B">
        <w:rPr>
          <w:color w:val="auto"/>
        </w:rPr>
        <w:t xml:space="preserve"> </w:t>
      </w:r>
      <w:r w:rsidR="009A1A40" w:rsidRPr="008E15E4">
        <w:t>būrelis „G</w:t>
      </w:r>
      <w:r w:rsidR="00796769">
        <w:t>amtos takais</w:t>
      </w:r>
      <w:r w:rsidR="009A1A40" w:rsidRPr="008E15E4">
        <w:t>“;</w:t>
      </w:r>
    </w:p>
    <w:p w14:paraId="24AA49F2" w14:textId="4B12B8C7" w:rsidR="009A1A40" w:rsidRPr="008E15E4" w:rsidRDefault="00953D2C"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19508B">
        <w:rPr>
          <w:color w:val="auto"/>
        </w:rPr>
        <w:t xml:space="preserve"> </w:t>
      </w:r>
      <w:r w:rsidR="009A1A40" w:rsidRPr="008E15E4">
        <w:t>dramos būrelis;</w:t>
      </w:r>
    </w:p>
    <w:p w14:paraId="33E39C16" w14:textId="5AD5BBD3" w:rsidR="009A1A40" w:rsidRPr="008E15E4" w:rsidRDefault="00953D2C"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19508B">
        <w:rPr>
          <w:color w:val="auto"/>
        </w:rPr>
        <w:t xml:space="preserve"> </w:t>
      </w:r>
      <w:r w:rsidR="009A1A40" w:rsidRPr="008E15E4">
        <w:t>būrelis „</w:t>
      </w:r>
      <w:proofErr w:type="spellStart"/>
      <w:r w:rsidR="009A1A40" w:rsidRPr="008E15E4">
        <w:t>Vėrinėlis</w:t>
      </w:r>
      <w:proofErr w:type="spellEnd"/>
      <w:r w:rsidR="009A1A40" w:rsidRPr="008E15E4">
        <w:t>“;</w:t>
      </w:r>
    </w:p>
    <w:p w14:paraId="4A96E149" w14:textId="36E4B3B6" w:rsidR="00C93C05" w:rsidRPr="008E15E4" w:rsidRDefault="00953D2C"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19508B">
        <w:rPr>
          <w:color w:val="auto"/>
        </w:rPr>
        <w:t xml:space="preserve"> </w:t>
      </w:r>
      <w:r w:rsidR="009A1A40" w:rsidRPr="008E15E4">
        <w:t>keramikos būrelis „</w:t>
      </w:r>
      <w:proofErr w:type="spellStart"/>
      <w:r w:rsidR="009A1A40" w:rsidRPr="008E15E4">
        <w:t>Molinukas</w:t>
      </w:r>
      <w:proofErr w:type="spellEnd"/>
      <w:r w:rsidR="009A1A40" w:rsidRPr="008E15E4">
        <w:t>“</w:t>
      </w:r>
      <w:r w:rsidR="00C93C05" w:rsidRPr="008E15E4">
        <w:t>;</w:t>
      </w:r>
    </w:p>
    <w:p w14:paraId="6FDBB3AE" w14:textId="6C80B1E3" w:rsidR="004C5890" w:rsidRPr="008E15E4" w:rsidRDefault="00953D2C"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19508B">
        <w:rPr>
          <w:color w:val="auto"/>
        </w:rPr>
        <w:t xml:space="preserve"> </w:t>
      </w:r>
      <w:r w:rsidR="00DB0277">
        <w:t>kūrybinės dirbtuvės</w:t>
      </w:r>
      <w:r w:rsidR="004C5890" w:rsidRPr="008E15E4">
        <w:t xml:space="preserve"> (Klausučių Stasio </w:t>
      </w:r>
      <w:proofErr w:type="spellStart"/>
      <w:r w:rsidR="004C5890" w:rsidRPr="008E15E4">
        <w:t>Santvaro</w:t>
      </w:r>
      <w:proofErr w:type="spellEnd"/>
      <w:r w:rsidR="004C5890" w:rsidRPr="008E15E4">
        <w:t xml:space="preserve"> skyriuje);</w:t>
      </w:r>
    </w:p>
    <w:p w14:paraId="59AE884F" w14:textId="38A1DDD6" w:rsidR="00D54EE3" w:rsidRPr="008E15E4" w:rsidRDefault="00953D2C"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19508B">
        <w:rPr>
          <w:color w:val="auto"/>
        </w:rPr>
        <w:t xml:space="preserve"> </w:t>
      </w:r>
      <w:r w:rsidR="00D54EE3" w:rsidRPr="008E15E4">
        <w:t xml:space="preserve">sporto būrelis (Klausučių Stasio </w:t>
      </w:r>
      <w:proofErr w:type="spellStart"/>
      <w:r w:rsidR="00D54EE3" w:rsidRPr="008E15E4">
        <w:t>Santvaro</w:t>
      </w:r>
      <w:proofErr w:type="spellEnd"/>
      <w:r w:rsidR="00D54EE3" w:rsidRPr="008E15E4">
        <w:t xml:space="preserve"> skyriuje);</w:t>
      </w:r>
    </w:p>
    <w:p w14:paraId="7F3C0323" w14:textId="1D73138D" w:rsidR="009A1A40" w:rsidRPr="00161F82" w:rsidRDefault="00953D2C" w:rsidP="00161F82">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19508B">
        <w:rPr>
          <w:color w:val="auto"/>
        </w:rPr>
        <w:t xml:space="preserve"> </w:t>
      </w:r>
      <w:r w:rsidR="00A633C2" w:rsidRPr="008E15E4">
        <w:t>"Darbštuolėlių" būrelis (</w:t>
      </w:r>
      <w:r w:rsidR="0050444F" w:rsidRPr="008E15E4">
        <w:t>Seredžiaus Stasio Šimkaus mokyklos-daugiafunkcio centro skyriuje</w:t>
      </w:r>
      <w:r w:rsidR="00A633C2" w:rsidRPr="008E15E4">
        <w:t>)</w:t>
      </w:r>
      <w:r w:rsidR="006A799A" w:rsidRPr="008E15E4">
        <w:t>.</w:t>
      </w:r>
    </w:p>
    <w:p w14:paraId="3C514F53" w14:textId="77777777" w:rsidR="009A1A40" w:rsidRPr="00525C33" w:rsidRDefault="009A1A40" w:rsidP="009A1A40">
      <w:pPr>
        <w:ind w:firstLine="567"/>
        <w:jc w:val="center"/>
        <w:rPr>
          <w:b/>
          <w:bCs/>
          <w:szCs w:val="24"/>
        </w:rPr>
      </w:pPr>
      <w:r w:rsidRPr="00066FC0">
        <w:rPr>
          <w:b/>
          <w:bCs/>
          <w:szCs w:val="24"/>
        </w:rPr>
        <w:t xml:space="preserve">IV </w:t>
      </w:r>
      <w:r w:rsidRPr="0012190A">
        <w:rPr>
          <w:rFonts w:eastAsia="Calibri"/>
          <w:b/>
          <w:color w:val="000000"/>
          <w:szCs w:val="24"/>
        </w:rPr>
        <w:t>SKYRIUS</w:t>
      </w:r>
    </w:p>
    <w:p w14:paraId="165CF580" w14:textId="77777777" w:rsidR="009A1A40" w:rsidRPr="00525C33" w:rsidRDefault="009A1A40" w:rsidP="009A1A40">
      <w:pPr>
        <w:ind w:firstLine="567"/>
        <w:jc w:val="center"/>
        <w:rPr>
          <w:b/>
          <w:bCs/>
          <w:szCs w:val="24"/>
        </w:rPr>
      </w:pPr>
      <w:r w:rsidRPr="00525C33">
        <w:rPr>
          <w:b/>
          <w:bCs/>
          <w:szCs w:val="24"/>
        </w:rPr>
        <w:t>PAGRINDINIO UGDYMO PROGRAMOS ĮGYVENDINIMAS</w:t>
      </w:r>
    </w:p>
    <w:p w14:paraId="0742FAE2" w14:textId="77777777" w:rsidR="009A1A40" w:rsidRPr="00B66F7D" w:rsidRDefault="009A1A40" w:rsidP="009A1A40">
      <w:pPr>
        <w:ind w:firstLine="567"/>
        <w:jc w:val="center"/>
        <w:rPr>
          <w:b/>
          <w:bCs/>
          <w:szCs w:val="24"/>
        </w:rPr>
      </w:pPr>
    </w:p>
    <w:p w14:paraId="05EE9183" w14:textId="4B9F577A" w:rsidR="009A1A40" w:rsidRDefault="0019508B"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B66F7D">
        <w:t xml:space="preserve">Pamokų </w:t>
      </w:r>
      <w:r w:rsidR="001F4D3D" w:rsidRPr="00B66F7D">
        <w:t>p</w:t>
      </w:r>
      <w:r w:rsidR="009A1A40" w:rsidRPr="00B66F7D">
        <w:t xml:space="preserve">agrindinio ugdymo programoms įgyvendinti per mokslo metus ir per savaitę, skirtas įgyvendinti grupinio mokymosi forma kasdieniu ir nuotoliniu mokymo proceso organizavimo būdu: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063"/>
        <w:gridCol w:w="1205"/>
        <w:gridCol w:w="1134"/>
        <w:gridCol w:w="1134"/>
        <w:gridCol w:w="992"/>
        <w:gridCol w:w="1134"/>
        <w:gridCol w:w="1134"/>
      </w:tblGrid>
      <w:tr w:rsidR="00E52693" w:rsidRPr="009C4615" w14:paraId="3B7F2AD1" w14:textId="77777777" w:rsidTr="00DB4CB3">
        <w:trPr>
          <w:trHeight w:val="330"/>
          <w:tblHeader/>
          <w:jc w:val="center"/>
        </w:trPr>
        <w:tc>
          <w:tcPr>
            <w:tcW w:w="1980" w:type="dxa"/>
            <w:vMerge w:val="restart"/>
            <w:hideMark/>
          </w:tcPr>
          <w:p w14:paraId="6235C9FE" w14:textId="77777777" w:rsidR="00E52693" w:rsidRPr="009C4615" w:rsidRDefault="00E52693" w:rsidP="00E556D0">
            <w:pPr>
              <w:overflowPunct w:val="0"/>
              <w:jc w:val="center"/>
              <w:textAlignment w:val="baseline"/>
            </w:pPr>
            <w:r w:rsidRPr="009C4615">
              <w:t>Dalykų grupės / dalykai</w:t>
            </w:r>
          </w:p>
        </w:tc>
        <w:tc>
          <w:tcPr>
            <w:tcW w:w="6662" w:type="dxa"/>
            <w:gridSpan w:val="6"/>
            <w:hideMark/>
          </w:tcPr>
          <w:p w14:paraId="449310FB" w14:textId="77777777" w:rsidR="00E52693" w:rsidRPr="009C4615" w:rsidRDefault="00E52693" w:rsidP="00E556D0">
            <w:pPr>
              <w:ind w:firstLine="555"/>
              <w:jc w:val="center"/>
              <w:textAlignment w:val="baseline"/>
            </w:pPr>
            <w:r w:rsidRPr="009C4615">
              <w:t>Klasė / pamokų skaičius per mokslo metus ir</w:t>
            </w:r>
            <w:r w:rsidRPr="009C4615">
              <w:rPr>
                <w:b/>
                <w:bCs/>
              </w:rPr>
              <w:t xml:space="preserve"> </w:t>
            </w:r>
            <w:r w:rsidRPr="009C4615">
              <w:t>per savaitę</w:t>
            </w:r>
          </w:p>
          <w:p w14:paraId="58FF42C0" w14:textId="77777777" w:rsidR="00E52693" w:rsidRPr="009C4615" w:rsidRDefault="00E52693" w:rsidP="00E556D0">
            <w:pPr>
              <w:ind w:firstLine="608"/>
              <w:jc w:val="center"/>
              <w:textAlignment w:val="baseline"/>
            </w:pPr>
          </w:p>
        </w:tc>
        <w:tc>
          <w:tcPr>
            <w:tcW w:w="1134" w:type="dxa"/>
            <w:hideMark/>
          </w:tcPr>
          <w:p w14:paraId="53B0AA39" w14:textId="77777777" w:rsidR="00E52693" w:rsidRPr="009C4615" w:rsidRDefault="00E52693" w:rsidP="00E556D0">
            <w:pPr>
              <w:jc w:val="center"/>
              <w:textAlignment w:val="baseline"/>
            </w:pPr>
            <w:r w:rsidRPr="009C4615">
              <w:t>Iš viso programai </w:t>
            </w:r>
          </w:p>
        </w:tc>
      </w:tr>
      <w:tr w:rsidR="00E52693" w:rsidRPr="009C4615" w14:paraId="3B72110A" w14:textId="77777777" w:rsidTr="00DB4CB3">
        <w:trPr>
          <w:trHeight w:val="300"/>
          <w:tblHeader/>
          <w:jc w:val="center"/>
        </w:trPr>
        <w:tc>
          <w:tcPr>
            <w:tcW w:w="1980" w:type="dxa"/>
            <w:vMerge/>
            <w:hideMark/>
          </w:tcPr>
          <w:p w14:paraId="189A732A" w14:textId="77777777" w:rsidR="00E52693" w:rsidRPr="009C4615" w:rsidRDefault="00E52693" w:rsidP="00E556D0">
            <w:pPr>
              <w:ind w:firstLine="555"/>
              <w:jc w:val="center"/>
              <w:textAlignment w:val="baseline"/>
            </w:pPr>
          </w:p>
        </w:tc>
        <w:tc>
          <w:tcPr>
            <w:tcW w:w="1063" w:type="dxa"/>
            <w:hideMark/>
          </w:tcPr>
          <w:p w14:paraId="7840C08F" w14:textId="77777777" w:rsidR="00E52693" w:rsidRPr="009C4615" w:rsidRDefault="00E52693" w:rsidP="00E556D0">
            <w:pPr>
              <w:jc w:val="center"/>
              <w:textAlignment w:val="baseline"/>
            </w:pPr>
            <w:r w:rsidRPr="009C4615">
              <w:t>5 klasė </w:t>
            </w:r>
          </w:p>
        </w:tc>
        <w:tc>
          <w:tcPr>
            <w:tcW w:w="1205" w:type="dxa"/>
            <w:hideMark/>
          </w:tcPr>
          <w:p w14:paraId="672837E4" w14:textId="77777777" w:rsidR="00E52693" w:rsidRPr="009C4615" w:rsidRDefault="00E52693" w:rsidP="00E556D0">
            <w:pPr>
              <w:jc w:val="center"/>
              <w:textAlignment w:val="baseline"/>
            </w:pPr>
            <w:r w:rsidRPr="009C4615">
              <w:t>6 klasė </w:t>
            </w:r>
          </w:p>
        </w:tc>
        <w:tc>
          <w:tcPr>
            <w:tcW w:w="1134" w:type="dxa"/>
            <w:hideMark/>
          </w:tcPr>
          <w:p w14:paraId="0CF50F1B" w14:textId="77777777" w:rsidR="00E52693" w:rsidRPr="009C4615" w:rsidRDefault="00E52693" w:rsidP="00E556D0">
            <w:pPr>
              <w:jc w:val="center"/>
              <w:textAlignment w:val="baseline"/>
            </w:pPr>
            <w:r w:rsidRPr="009C4615">
              <w:t>7 klasė </w:t>
            </w:r>
          </w:p>
        </w:tc>
        <w:tc>
          <w:tcPr>
            <w:tcW w:w="1134" w:type="dxa"/>
            <w:hideMark/>
          </w:tcPr>
          <w:p w14:paraId="30513A27" w14:textId="77777777" w:rsidR="00E52693" w:rsidRPr="009C4615" w:rsidRDefault="00E52693" w:rsidP="00E556D0">
            <w:pPr>
              <w:jc w:val="center"/>
              <w:textAlignment w:val="baseline"/>
            </w:pPr>
            <w:r w:rsidRPr="009C4615">
              <w:t>8 klasė </w:t>
            </w:r>
          </w:p>
        </w:tc>
        <w:tc>
          <w:tcPr>
            <w:tcW w:w="992" w:type="dxa"/>
            <w:hideMark/>
          </w:tcPr>
          <w:p w14:paraId="3730BE9D" w14:textId="77777777" w:rsidR="00E52693" w:rsidRPr="009C4615" w:rsidRDefault="00E52693" w:rsidP="00E556D0">
            <w:pPr>
              <w:jc w:val="center"/>
              <w:textAlignment w:val="baseline"/>
            </w:pPr>
            <w:r w:rsidRPr="009C4615">
              <w:t>IG klasė </w:t>
            </w:r>
          </w:p>
        </w:tc>
        <w:tc>
          <w:tcPr>
            <w:tcW w:w="1134" w:type="dxa"/>
            <w:hideMark/>
          </w:tcPr>
          <w:p w14:paraId="640D5BB5" w14:textId="77777777" w:rsidR="00E52693" w:rsidRPr="009C4615" w:rsidRDefault="00E52693" w:rsidP="00E556D0">
            <w:pPr>
              <w:jc w:val="center"/>
              <w:textAlignment w:val="baseline"/>
            </w:pPr>
            <w:r w:rsidRPr="009C4615">
              <w:t>IIG klasė </w:t>
            </w:r>
          </w:p>
        </w:tc>
        <w:tc>
          <w:tcPr>
            <w:tcW w:w="1134" w:type="dxa"/>
            <w:hideMark/>
          </w:tcPr>
          <w:p w14:paraId="6F842450" w14:textId="77777777" w:rsidR="00E52693" w:rsidRPr="009C4615" w:rsidRDefault="00E52693" w:rsidP="00E556D0">
            <w:pPr>
              <w:ind w:firstLine="608"/>
              <w:jc w:val="center"/>
              <w:textAlignment w:val="baseline"/>
            </w:pPr>
          </w:p>
        </w:tc>
      </w:tr>
      <w:tr w:rsidR="00E52693" w:rsidRPr="009C4615" w14:paraId="240C1198" w14:textId="77777777" w:rsidTr="00DB4CB3">
        <w:trPr>
          <w:trHeight w:val="75"/>
          <w:jc w:val="center"/>
        </w:trPr>
        <w:tc>
          <w:tcPr>
            <w:tcW w:w="9776" w:type="dxa"/>
            <w:gridSpan w:val="8"/>
            <w:hideMark/>
          </w:tcPr>
          <w:p w14:paraId="22048FC4" w14:textId="77777777" w:rsidR="00E52693" w:rsidRPr="009C4615" w:rsidRDefault="00E52693" w:rsidP="00E556D0">
            <w:pPr>
              <w:jc w:val="center"/>
              <w:textAlignment w:val="baseline"/>
              <w:rPr>
                <w:b/>
                <w:bCs/>
              </w:rPr>
            </w:pPr>
            <w:r w:rsidRPr="009C4615">
              <w:rPr>
                <w:b/>
                <w:bCs/>
              </w:rPr>
              <w:t>Dorinis ugdymas</w:t>
            </w:r>
            <w:r w:rsidRPr="009C4615">
              <w:rPr>
                <w:b/>
                <w:bCs/>
                <w:color w:val="000000"/>
              </w:rPr>
              <w:t> </w:t>
            </w:r>
          </w:p>
        </w:tc>
      </w:tr>
      <w:tr w:rsidR="00E52693" w:rsidRPr="009C4615" w14:paraId="6FDA813A" w14:textId="77777777" w:rsidTr="00DB4CB3">
        <w:trPr>
          <w:trHeight w:val="300"/>
          <w:jc w:val="center"/>
        </w:trPr>
        <w:tc>
          <w:tcPr>
            <w:tcW w:w="1980" w:type="dxa"/>
            <w:hideMark/>
          </w:tcPr>
          <w:p w14:paraId="7E0BC151" w14:textId="77777777" w:rsidR="00E52693" w:rsidRPr="009C4615" w:rsidRDefault="00E52693" w:rsidP="00E556D0">
            <w:pPr>
              <w:ind w:left="132"/>
              <w:textAlignment w:val="baseline"/>
            </w:pPr>
            <w:r w:rsidRPr="009C4615">
              <w:t xml:space="preserve">Dorinis </w:t>
            </w:r>
            <w:r w:rsidRPr="00131D6B">
              <w:rPr>
                <w:szCs w:val="24"/>
              </w:rPr>
              <w:t>ugdymas</w:t>
            </w:r>
            <w:r w:rsidRPr="009C4615">
              <w:t xml:space="preserve"> (etika / tikyba) </w:t>
            </w:r>
          </w:p>
        </w:tc>
        <w:tc>
          <w:tcPr>
            <w:tcW w:w="1063" w:type="dxa"/>
            <w:hideMark/>
          </w:tcPr>
          <w:p w14:paraId="24043D1C" w14:textId="77777777" w:rsidR="00E52693" w:rsidRPr="009C4615" w:rsidRDefault="00E52693" w:rsidP="00E556D0">
            <w:pPr>
              <w:jc w:val="center"/>
              <w:textAlignment w:val="baseline"/>
            </w:pPr>
            <w:r w:rsidRPr="009C4615">
              <w:t>36 (1)</w:t>
            </w:r>
          </w:p>
        </w:tc>
        <w:tc>
          <w:tcPr>
            <w:tcW w:w="1205" w:type="dxa"/>
            <w:hideMark/>
          </w:tcPr>
          <w:p w14:paraId="51A9183D" w14:textId="77777777" w:rsidR="00E52693" w:rsidRPr="009C4615" w:rsidRDefault="00E52693" w:rsidP="00E556D0">
            <w:pPr>
              <w:jc w:val="center"/>
              <w:textAlignment w:val="baseline"/>
            </w:pPr>
            <w:r w:rsidRPr="009C4615">
              <w:t>33 (1)</w:t>
            </w:r>
          </w:p>
        </w:tc>
        <w:tc>
          <w:tcPr>
            <w:tcW w:w="1134" w:type="dxa"/>
            <w:hideMark/>
          </w:tcPr>
          <w:p w14:paraId="5F13B76C" w14:textId="77777777" w:rsidR="00E52693" w:rsidRPr="009C4615" w:rsidRDefault="00E52693" w:rsidP="00E556D0">
            <w:pPr>
              <w:jc w:val="center"/>
              <w:textAlignment w:val="baseline"/>
            </w:pPr>
            <w:r w:rsidRPr="009C4615">
              <w:t>36 (1)</w:t>
            </w:r>
          </w:p>
        </w:tc>
        <w:tc>
          <w:tcPr>
            <w:tcW w:w="1134" w:type="dxa"/>
            <w:hideMark/>
          </w:tcPr>
          <w:p w14:paraId="12708D38" w14:textId="77777777" w:rsidR="00E52693" w:rsidRPr="009C4615" w:rsidRDefault="00E52693" w:rsidP="00E556D0">
            <w:pPr>
              <w:jc w:val="center"/>
              <w:textAlignment w:val="baseline"/>
            </w:pPr>
            <w:r w:rsidRPr="009C4615">
              <w:t>36 (1)</w:t>
            </w:r>
          </w:p>
        </w:tc>
        <w:tc>
          <w:tcPr>
            <w:tcW w:w="992" w:type="dxa"/>
            <w:hideMark/>
          </w:tcPr>
          <w:p w14:paraId="02E64ECD" w14:textId="77777777" w:rsidR="00E52693" w:rsidRPr="009C4615" w:rsidRDefault="00E52693" w:rsidP="00E556D0">
            <w:pPr>
              <w:jc w:val="center"/>
              <w:textAlignment w:val="baseline"/>
            </w:pPr>
            <w:r w:rsidRPr="009C4615">
              <w:t>36 (1)</w:t>
            </w:r>
          </w:p>
        </w:tc>
        <w:tc>
          <w:tcPr>
            <w:tcW w:w="1134" w:type="dxa"/>
            <w:hideMark/>
          </w:tcPr>
          <w:p w14:paraId="5869BD74" w14:textId="77777777" w:rsidR="00E52693" w:rsidRPr="009C4615" w:rsidRDefault="00E52693" w:rsidP="00E556D0">
            <w:pPr>
              <w:jc w:val="center"/>
              <w:textAlignment w:val="baseline"/>
            </w:pPr>
            <w:r w:rsidRPr="009C4615">
              <w:t>36 (1)</w:t>
            </w:r>
          </w:p>
        </w:tc>
        <w:tc>
          <w:tcPr>
            <w:tcW w:w="1134" w:type="dxa"/>
            <w:hideMark/>
          </w:tcPr>
          <w:p w14:paraId="6B95E0B5" w14:textId="77777777" w:rsidR="00E52693" w:rsidRPr="009C4615" w:rsidRDefault="00E52693" w:rsidP="00E556D0">
            <w:pPr>
              <w:jc w:val="center"/>
              <w:textAlignment w:val="baseline"/>
            </w:pPr>
            <w:r w:rsidRPr="009C4615">
              <w:t>216 (6)</w:t>
            </w:r>
          </w:p>
        </w:tc>
      </w:tr>
      <w:tr w:rsidR="00E52693" w:rsidRPr="009C4615" w14:paraId="0C52ED75" w14:textId="77777777" w:rsidTr="00DB4CB3">
        <w:trPr>
          <w:trHeight w:val="60"/>
          <w:jc w:val="center"/>
        </w:trPr>
        <w:tc>
          <w:tcPr>
            <w:tcW w:w="9776" w:type="dxa"/>
            <w:gridSpan w:val="8"/>
            <w:hideMark/>
          </w:tcPr>
          <w:p w14:paraId="2C9C897B" w14:textId="77777777" w:rsidR="00E52693" w:rsidRPr="009C4615" w:rsidRDefault="00E52693" w:rsidP="00E556D0">
            <w:pPr>
              <w:jc w:val="center"/>
              <w:textAlignment w:val="baseline"/>
              <w:rPr>
                <w:b/>
                <w:bCs/>
              </w:rPr>
            </w:pPr>
            <w:r w:rsidRPr="009C4615">
              <w:rPr>
                <w:b/>
                <w:bCs/>
              </w:rPr>
              <w:t>Kalbinis ugdymas </w:t>
            </w:r>
          </w:p>
        </w:tc>
      </w:tr>
      <w:tr w:rsidR="00E52693" w:rsidRPr="009C4615" w14:paraId="0CC20D86" w14:textId="77777777" w:rsidTr="00DB4CB3">
        <w:trPr>
          <w:trHeight w:val="375"/>
          <w:jc w:val="center"/>
        </w:trPr>
        <w:tc>
          <w:tcPr>
            <w:tcW w:w="1980" w:type="dxa"/>
            <w:hideMark/>
          </w:tcPr>
          <w:p w14:paraId="646C56B3" w14:textId="77777777" w:rsidR="00E52693" w:rsidRPr="009C4615" w:rsidRDefault="00E52693" w:rsidP="00E556D0">
            <w:pPr>
              <w:ind w:left="132"/>
              <w:textAlignment w:val="baseline"/>
            </w:pPr>
            <w:r w:rsidRPr="009C4615">
              <w:t xml:space="preserve">Lietuvių kalba ir </w:t>
            </w:r>
            <w:r w:rsidRPr="00131D6B">
              <w:rPr>
                <w:szCs w:val="24"/>
              </w:rPr>
              <w:t>literatūra</w:t>
            </w:r>
            <w:r w:rsidRPr="009C4615">
              <w:t> </w:t>
            </w:r>
          </w:p>
        </w:tc>
        <w:tc>
          <w:tcPr>
            <w:tcW w:w="1063" w:type="dxa"/>
            <w:hideMark/>
          </w:tcPr>
          <w:p w14:paraId="2B470FE2" w14:textId="77777777" w:rsidR="00E52693" w:rsidRPr="009C4615" w:rsidRDefault="00E52693" w:rsidP="00E556D0">
            <w:pPr>
              <w:jc w:val="center"/>
              <w:textAlignment w:val="baseline"/>
            </w:pPr>
            <w:r w:rsidRPr="009C4615">
              <w:t>180 (5) </w:t>
            </w:r>
          </w:p>
        </w:tc>
        <w:tc>
          <w:tcPr>
            <w:tcW w:w="1205" w:type="dxa"/>
            <w:hideMark/>
          </w:tcPr>
          <w:p w14:paraId="6039186F" w14:textId="77777777" w:rsidR="00E52693" w:rsidRPr="009C4615" w:rsidRDefault="00E52693" w:rsidP="00E556D0">
            <w:pPr>
              <w:jc w:val="center"/>
              <w:textAlignment w:val="baseline"/>
            </w:pPr>
            <w:r w:rsidRPr="009C4615">
              <w:t>180 (5)</w:t>
            </w:r>
          </w:p>
        </w:tc>
        <w:tc>
          <w:tcPr>
            <w:tcW w:w="1134" w:type="dxa"/>
            <w:hideMark/>
          </w:tcPr>
          <w:p w14:paraId="096B312B" w14:textId="77777777" w:rsidR="00E52693" w:rsidRPr="009C4615" w:rsidRDefault="00E52693" w:rsidP="00E556D0">
            <w:pPr>
              <w:jc w:val="center"/>
              <w:textAlignment w:val="baseline"/>
            </w:pPr>
            <w:r w:rsidRPr="009C4615">
              <w:t>180 (5)</w:t>
            </w:r>
          </w:p>
        </w:tc>
        <w:tc>
          <w:tcPr>
            <w:tcW w:w="1134" w:type="dxa"/>
            <w:hideMark/>
          </w:tcPr>
          <w:p w14:paraId="704A061A" w14:textId="77777777" w:rsidR="00E52693" w:rsidRPr="009C4615" w:rsidRDefault="00E52693" w:rsidP="00E556D0">
            <w:pPr>
              <w:jc w:val="center"/>
              <w:textAlignment w:val="baseline"/>
            </w:pPr>
            <w:r w:rsidRPr="009C4615">
              <w:t>180 (5)</w:t>
            </w:r>
          </w:p>
        </w:tc>
        <w:tc>
          <w:tcPr>
            <w:tcW w:w="992" w:type="dxa"/>
            <w:hideMark/>
          </w:tcPr>
          <w:p w14:paraId="62D8F839" w14:textId="77777777" w:rsidR="00E52693" w:rsidRPr="009C4615" w:rsidRDefault="00E52693" w:rsidP="00E556D0">
            <w:pPr>
              <w:jc w:val="center"/>
              <w:textAlignment w:val="baseline"/>
            </w:pPr>
            <w:r w:rsidRPr="009C4615">
              <w:t>144 (4) </w:t>
            </w:r>
          </w:p>
        </w:tc>
        <w:tc>
          <w:tcPr>
            <w:tcW w:w="1134" w:type="dxa"/>
            <w:hideMark/>
          </w:tcPr>
          <w:p w14:paraId="38B78863" w14:textId="77777777" w:rsidR="00E52693" w:rsidRPr="009C4615" w:rsidRDefault="00E52693" w:rsidP="00E556D0">
            <w:pPr>
              <w:jc w:val="center"/>
              <w:textAlignment w:val="baseline"/>
            </w:pPr>
            <w:r w:rsidRPr="009C4615">
              <w:t>185 (5) </w:t>
            </w:r>
          </w:p>
        </w:tc>
        <w:tc>
          <w:tcPr>
            <w:tcW w:w="1134" w:type="dxa"/>
            <w:hideMark/>
          </w:tcPr>
          <w:p w14:paraId="73F80418" w14:textId="3DA5DC9B" w:rsidR="00E52693" w:rsidRPr="00066FC0" w:rsidRDefault="00E52693" w:rsidP="00E556D0">
            <w:pPr>
              <w:jc w:val="center"/>
              <w:textAlignment w:val="baseline"/>
              <w:rPr>
                <w:sz w:val="22"/>
                <w:szCs w:val="22"/>
              </w:rPr>
            </w:pPr>
            <w:r w:rsidRPr="00066FC0">
              <w:rPr>
                <w:sz w:val="22"/>
                <w:szCs w:val="22"/>
              </w:rPr>
              <w:t>1</w:t>
            </w:r>
            <w:r w:rsidR="00066FC0" w:rsidRPr="00066FC0">
              <w:rPr>
                <w:sz w:val="22"/>
                <w:szCs w:val="22"/>
              </w:rPr>
              <w:t xml:space="preserve"> </w:t>
            </w:r>
            <w:r w:rsidRPr="00066FC0">
              <w:rPr>
                <w:sz w:val="22"/>
                <w:szCs w:val="22"/>
              </w:rPr>
              <w:t>044 (29)</w:t>
            </w:r>
          </w:p>
        </w:tc>
      </w:tr>
      <w:tr w:rsidR="00E52693" w:rsidRPr="009C4615" w14:paraId="765B9A0C" w14:textId="77777777" w:rsidTr="00DB4CB3">
        <w:trPr>
          <w:trHeight w:val="375"/>
          <w:jc w:val="center"/>
        </w:trPr>
        <w:tc>
          <w:tcPr>
            <w:tcW w:w="1980" w:type="dxa"/>
          </w:tcPr>
          <w:p w14:paraId="0B8D8A73" w14:textId="77777777" w:rsidR="00E52693" w:rsidRPr="009C4615" w:rsidRDefault="00E52693" w:rsidP="00E556D0">
            <w:pPr>
              <w:ind w:left="132"/>
              <w:textAlignment w:val="baseline"/>
            </w:pPr>
            <w:r w:rsidRPr="009C4615">
              <w:t>Užsienio kalba</w:t>
            </w:r>
          </w:p>
          <w:p w14:paraId="50051D2B" w14:textId="77777777" w:rsidR="00E52693" w:rsidRPr="009C4615" w:rsidRDefault="00E52693" w:rsidP="00E556D0">
            <w:pPr>
              <w:ind w:left="132"/>
              <w:textAlignment w:val="baseline"/>
            </w:pPr>
            <w:r w:rsidRPr="009C4615">
              <w:t>(</w:t>
            </w:r>
            <w:r w:rsidRPr="00131D6B">
              <w:rPr>
                <w:szCs w:val="24"/>
              </w:rPr>
              <w:t>pirmoji</w:t>
            </w:r>
            <w:r w:rsidRPr="009C4615">
              <w:t>, anglų)</w:t>
            </w:r>
          </w:p>
        </w:tc>
        <w:tc>
          <w:tcPr>
            <w:tcW w:w="1063" w:type="dxa"/>
          </w:tcPr>
          <w:p w14:paraId="6F3CC7B8" w14:textId="77777777" w:rsidR="00E52693" w:rsidRPr="009C4615" w:rsidRDefault="00E52693" w:rsidP="00E556D0">
            <w:pPr>
              <w:jc w:val="center"/>
              <w:textAlignment w:val="baseline"/>
            </w:pPr>
            <w:r w:rsidRPr="009C4615">
              <w:t>108 (3)</w:t>
            </w:r>
          </w:p>
        </w:tc>
        <w:tc>
          <w:tcPr>
            <w:tcW w:w="1205" w:type="dxa"/>
          </w:tcPr>
          <w:p w14:paraId="09C6DA87" w14:textId="77777777" w:rsidR="00E52693" w:rsidRPr="009C4615" w:rsidRDefault="00E52693" w:rsidP="00E556D0">
            <w:pPr>
              <w:jc w:val="center"/>
              <w:textAlignment w:val="baseline"/>
            </w:pPr>
            <w:r w:rsidRPr="009C4615">
              <w:t>108 (3)</w:t>
            </w:r>
          </w:p>
        </w:tc>
        <w:tc>
          <w:tcPr>
            <w:tcW w:w="1134" w:type="dxa"/>
          </w:tcPr>
          <w:p w14:paraId="2CBA2A1C" w14:textId="77777777" w:rsidR="00E52693" w:rsidRPr="009C4615" w:rsidRDefault="00E52693" w:rsidP="00E556D0">
            <w:pPr>
              <w:jc w:val="center"/>
              <w:textAlignment w:val="baseline"/>
            </w:pPr>
            <w:r w:rsidRPr="009C4615">
              <w:t>108 (3)</w:t>
            </w:r>
          </w:p>
        </w:tc>
        <w:tc>
          <w:tcPr>
            <w:tcW w:w="1134" w:type="dxa"/>
          </w:tcPr>
          <w:p w14:paraId="7CEE4F6E" w14:textId="77777777" w:rsidR="00E52693" w:rsidRPr="009C4615" w:rsidRDefault="00E52693" w:rsidP="00E556D0">
            <w:pPr>
              <w:jc w:val="center"/>
              <w:textAlignment w:val="baseline"/>
            </w:pPr>
            <w:r w:rsidRPr="009C4615">
              <w:t>108 (3)</w:t>
            </w:r>
          </w:p>
        </w:tc>
        <w:tc>
          <w:tcPr>
            <w:tcW w:w="992" w:type="dxa"/>
          </w:tcPr>
          <w:p w14:paraId="5D6A384E" w14:textId="77777777" w:rsidR="00E52693" w:rsidRPr="009C4615" w:rsidRDefault="00E52693" w:rsidP="00E556D0">
            <w:pPr>
              <w:jc w:val="center"/>
              <w:textAlignment w:val="baseline"/>
            </w:pPr>
            <w:r w:rsidRPr="009C4615">
              <w:t>108 (3)</w:t>
            </w:r>
          </w:p>
        </w:tc>
        <w:tc>
          <w:tcPr>
            <w:tcW w:w="1134" w:type="dxa"/>
          </w:tcPr>
          <w:p w14:paraId="4EFEE03A" w14:textId="77777777" w:rsidR="00E52693" w:rsidRPr="009C4615" w:rsidRDefault="00E52693" w:rsidP="00E556D0">
            <w:pPr>
              <w:jc w:val="center"/>
              <w:textAlignment w:val="baseline"/>
            </w:pPr>
            <w:r w:rsidRPr="009C4615">
              <w:t>108 (3)</w:t>
            </w:r>
          </w:p>
        </w:tc>
        <w:tc>
          <w:tcPr>
            <w:tcW w:w="1134" w:type="dxa"/>
          </w:tcPr>
          <w:p w14:paraId="22ECED62" w14:textId="77777777" w:rsidR="00E52693" w:rsidRPr="009C4615" w:rsidRDefault="00E52693" w:rsidP="00E556D0">
            <w:pPr>
              <w:jc w:val="center"/>
              <w:textAlignment w:val="baseline"/>
            </w:pPr>
            <w:r w:rsidRPr="009C4615">
              <w:t>648(18)</w:t>
            </w:r>
          </w:p>
        </w:tc>
      </w:tr>
      <w:tr w:rsidR="00E52693" w:rsidRPr="009C4615" w14:paraId="702B4BFF" w14:textId="77777777" w:rsidTr="00DB4CB3">
        <w:trPr>
          <w:trHeight w:val="581"/>
          <w:jc w:val="center"/>
        </w:trPr>
        <w:tc>
          <w:tcPr>
            <w:tcW w:w="1980" w:type="dxa"/>
            <w:hideMark/>
          </w:tcPr>
          <w:p w14:paraId="3331A935" w14:textId="77777777" w:rsidR="00E52693" w:rsidRPr="009C4615" w:rsidRDefault="00E52693" w:rsidP="00E556D0">
            <w:pPr>
              <w:ind w:left="132"/>
              <w:textAlignment w:val="baseline"/>
            </w:pPr>
            <w:r w:rsidRPr="00131D6B">
              <w:rPr>
                <w:szCs w:val="24"/>
              </w:rPr>
              <w:t>Užsienio</w:t>
            </w:r>
            <w:r w:rsidRPr="009C4615">
              <w:t xml:space="preserve"> kalba </w:t>
            </w:r>
          </w:p>
          <w:p w14:paraId="133530FF" w14:textId="77777777" w:rsidR="00E52693" w:rsidRPr="009C4615" w:rsidRDefault="00E52693" w:rsidP="00E556D0">
            <w:r w:rsidRPr="009C4615">
              <w:t xml:space="preserve">(antroji, </w:t>
            </w:r>
            <w:r>
              <w:t xml:space="preserve">ispanų, </w:t>
            </w:r>
            <w:r w:rsidRPr="009C4615">
              <w:t>vokiečių, rusų)</w:t>
            </w:r>
          </w:p>
        </w:tc>
        <w:tc>
          <w:tcPr>
            <w:tcW w:w="1063" w:type="dxa"/>
            <w:hideMark/>
          </w:tcPr>
          <w:p w14:paraId="7AA558D6" w14:textId="77777777" w:rsidR="00E52693" w:rsidRPr="009C4615" w:rsidRDefault="00E52693" w:rsidP="00E556D0">
            <w:pPr>
              <w:jc w:val="center"/>
              <w:textAlignment w:val="baseline"/>
            </w:pPr>
            <w:r w:rsidRPr="009C4615">
              <w:t>-</w:t>
            </w:r>
          </w:p>
        </w:tc>
        <w:tc>
          <w:tcPr>
            <w:tcW w:w="1205" w:type="dxa"/>
            <w:hideMark/>
          </w:tcPr>
          <w:p w14:paraId="344DFE68" w14:textId="77777777" w:rsidR="00E52693" w:rsidRPr="009C4615" w:rsidRDefault="00E52693" w:rsidP="00E556D0">
            <w:pPr>
              <w:jc w:val="center"/>
              <w:textAlignment w:val="baseline"/>
            </w:pPr>
            <w:r w:rsidRPr="009C4615">
              <w:t>72 (2)</w:t>
            </w:r>
          </w:p>
        </w:tc>
        <w:tc>
          <w:tcPr>
            <w:tcW w:w="1134" w:type="dxa"/>
            <w:hideMark/>
          </w:tcPr>
          <w:p w14:paraId="2F25AE94" w14:textId="77777777" w:rsidR="00E52693" w:rsidRPr="009C4615" w:rsidRDefault="00E52693" w:rsidP="00E556D0">
            <w:pPr>
              <w:jc w:val="center"/>
              <w:textAlignment w:val="baseline"/>
            </w:pPr>
            <w:r w:rsidRPr="009C4615">
              <w:t>72 (2)</w:t>
            </w:r>
          </w:p>
        </w:tc>
        <w:tc>
          <w:tcPr>
            <w:tcW w:w="1134" w:type="dxa"/>
            <w:hideMark/>
          </w:tcPr>
          <w:p w14:paraId="53A73297" w14:textId="77777777" w:rsidR="00E52693" w:rsidRPr="009C4615" w:rsidRDefault="00E52693" w:rsidP="00E556D0">
            <w:pPr>
              <w:jc w:val="center"/>
              <w:textAlignment w:val="baseline"/>
            </w:pPr>
            <w:r w:rsidRPr="009C4615">
              <w:t>72 (2)</w:t>
            </w:r>
          </w:p>
        </w:tc>
        <w:tc>
          <w:tcPr>
            <w:tcW w:w="992" w:type="dxa"/>
            <w:hideMark/>
          </w:tcPr>
          <w:p w14:paraId="504CA7FE" w14:textId="77777777" w:rsidR="00E52693" w:rsidRPr="009C4615" w:rsidRDefault="00E52693" w:rsidP="00E556D0">
            <w:pPr>
              <w:jc w:val="center"/>
              <w:textAlignment w:val="baseline"/>
            </w:pPr>
            <w:r w:rsidRPr="009C4615">
              <w:t>72 (2)</w:t>
            </w:r>
          </w:p>
        </w:tc>
        <w:tc>
          <w:tcPr>
            <w:tcW w:w="1134" w:type="dxa"/>
            <w:hideMark/>
          </w:tcPr>
          <w:p w14:paraId="27D58CA6" w14:textId="77777777" w:rsidR="00E52693" w:rsidRPr="009C4615" w:rsidRDefault="00E52693" w:rsidP="00E556D0">
            <w:pPr>
              <w:jc w:val="center"/>
              <w:textAlignment w:val="baseline"/>
            </w:pPr>
            <w:r w:rsidRPr="009C4615">
              <w:t>7</w:t>
            </w:r>
            <w:r>
              <w:t>2</w:t>
            </w:r>
            <w:r w:rsidRPr="009C4615">
              <w:t xml:space="preserve"> (2)</w:t>
            </w:r>
          </w:p>
        </w:tc>
        <w:tc>
          <w:tcPr>
            <w:tcW w:w="1134" w:type="dxa"/>
            <w:hideMark/>
          </w:tcPr>
          <w:p w14:paraId="468179D2" w14:textId="77777777" w:rsidR="00E52693" w:rsidRPr="009C4615" w:rsidRDefault="00E52693" w:rsidP="00E556D0">
            <w:pPr>
              <w:jc w:val="center"/>
              <w:textAlignment w:val="baseline"/>
            </w:pPr>
            <w:r w:rsidRPr="009C4615">
              <w:t>360 (10)</w:t>
            </w:r>
          </w:p>
        </w:tc>
      </w:tr>
      <w:tr w:rsidR="00E52693" w:rsidRPr="009C4615" w14:paraId="11D2A5C1" w14:textId="77777777" w:rsidTr="00DB4CB3">
        <w:trPr>
          <w:trHeight w:val="45"/>
          <w:jc w:val="center"/>
        </w:trPr>
        <w:tc>
          <w:tcPr>
            <w:tcW w:w="9776" w:type="dxa"/>
            <w:gridSpan w:val="8"/>
            <w:hideMark/>
          </w:tcPr>
          <w:p w14:paraId="480F6641" w14:textId="77777777" w:rsidR="00E52693" w:rsidRPr="009C4615" w:rsidRDefault="00E52693" w:rsidP="00E556D0">
            <w:pPr>
              <w:jc w:val="center"/>
              <w:textAlignment w:val="baseline"/>
              <w:rPr>
                <w:b/>
                <w:bCs/>
              </w:rPr>
            </w:pPr>
            <w:r w:rsidRPr="009C4615">
              <w:rPr>
                <w:b/>
                <w:bCs/>
              </w:rPr>
              <w:t>Matematinis, gamtamokslinis ir technologinis ugdymas </w:t>
            </w:r>
          </w:p>
        </w:tc>
      </w:tr>
      <w:tr w:rsidR="00E52693" w:rsidRPr="009C4615" w14:paraId="0AA13039" w14:textId="77777777" w:rsidTr="00DB4CB3">
        <w:trPr>
          <w:trHeight w:val="120"/>
          <w:jc w:val="center"/>
        </w:trPr>
        <w:tc>
          <w:tcPr>
            <w:tcW w:w="1980" w:type="dxa"/>
            <w:hideMark/>
          </w:tcPr>
          <w:p w14:paraId="592DA44B" w14:textId="77777777" w:rsidR="00E52693" w:rsidRPr="009C4615" w:rsidRDefault="00E52693" w:rsidP="00E556D0">
            <w:pPr>
              <w:ind w:left="132"/>
              <w:textAlignment w:val="baseline"/>
            </w:pPr>
            <w:r w:rsidRPr="00131D6B">
              <w:rPr>
                <w:szCs w:val="24"/>
              </w:rPr>
              <w:t>Matematika</w:t>
            </w:r>
            <w:r w:rsidRPr="009C4615">
              <w:t> </w:t>
            </w:r>
          </w:p>
        </w:tc>
        <w:tc>
          <w:tcPr>
            <w:tcW w:w="1063" w:type="dxa"/>
            <w:hideMark/>
          </w:tcPr>
          <w:p w14:paraId="4704C084" w14:textId="77777777" w:rsidR="00E52693" w:rsidRPr="009C4615" w:rsidRDefault="00E52693" w:rsidP="00E556D0">
            <w:pPr>
              <w:jc w:val="center"/>
              <w:textAlignment w:val="baseline"/>
            </w:pPr>
            <w:r w:rsidRPr="009C4615">
              <w:t>144 (4)</w:t>
            </w:r>
          </w:p>
        </w:tc>
        <w:tc>
          <w:tcPr>
            <w:tcW w:w="1205" w:type="dxa"/>
            <w:hideMark/>
          </w:tcPr>
          <w:p w14:paraId="1C5A57AE" w14:textId="77777777" w:rsidR="00E52693" w:rsidRPr="009C4615" w:rsidRDefault="00E52693" w:rsidP="00E556D0">
            <w:pPr>
              <w:jc w:val="center"/>
              <w:textAlignment w:val="baseline"/>
            </w:pPr>
            <w:r w:rsidRPr="009C4615">
              <w:t>144 (4)</w:t>
            </w:r>
          </w:p>
        </w:tc>
        <w:tc>
          <w:tcPr>
            <w:tcW w:w="1134" w:type="dxa"/>
            <w:hideMark/>
          </w:tcPr>
          <w:p w14:paraId="50E26BE0" w14:textId="77777777" w:rsidR="00E52693" w:rsidRPr="009C4615" w:rsidRDefault="00E52693" w:rsidP="00E556D0">
            <w:pPr>
              <w:jc w:val="center"/>
              <w:textAlignment w:val="baseline"/>
            </w:pPr>
            <w:r w:rsidRPr="009C4615">
              <w:t>144 (4)</w:t>
            </w:r>
          </w:p>
        </w:tc>
        <w:tc>
          <w:tcPr>
            <w:tcW w:w="1134" w:type="dxa"/>
            <w:hideMark/>
          </w:tcPr>
          <w:p w14:paraId="19515D06" w14:textId="77777777" w:rsidR="00E52693" w:rsidRPr="009C4615" w:rsidRDefault="00E52693" w:rsidP="00E556D0">
            <w:pPr>
              <w:jc w:val="center"/>
              <w:textAlignment w:val="baseline"/>
            </w:pPr>
            <w:r w:rsidRPr="009C4615">
              <w:t>144 (4)</w:t>
            </w:r>
          </w:p>
        </w:tc>
        <w:tc>
          <w:tcPr>
            <w:tcW w:w="992" w:type="dxa"/>
            <w:hideMark/>
          </w:tcPr>
          <w:p w14:paraId="616A7131" w14:textId="77777777" w:rsidR="00E52693" w:rsidRPr="009C4615" w:rsidRDefault="00E52693" w:rsidP="00E556D0">
            <w:pPr>
              <w:jc w:val="center"/>
              <w:textAlignment w:val="baseline"/>
            </w:pPr>
            <w:r w:rsidRPr="009C4615">
              <w:t>144 (4)</w:t>
            </w:r>
          </w:p>
        </w:tc>
        <w:tc>
          <w:tcPr>
            <w:tcW w:w="1134" w:type="dxa"/>
            <w:hideMark/>
          </w:tcPr>
          <w:p w14:paraId="4B853F9D" w14:textId="77777777" w:rsidR="00E52693" w:rsidRPr="009C4615" w:rsidRDefault="00E52693" w:rsidP="00E556D0">
            <w:pPr>
              <w:jc w:val="center"/>
              <w:textAlignment w:val="baseline"/>
            </w:pPr>
            <w:r w:rsidRPr="009C4615">
              <w:t>144 (4)</w:t>
            </w:r>
          </w:p>
        </w:tc>
        <w:tc>
          <w:tcPr>
            <w:tcW w:w="1134" w:type="dxa"/>
            <w:hideMark/>
          </w:tcPr>
          <w:p w14:paraId="51E64991" w14:textId="77777777" w:rsidR="00E52693" w:rsidRPr="009C4615" w:rsidRDefault="00E52693" w:rsidP="00E556D0">
            <w:pPr>
              <w:jc w:val="center"/>
              <w:textAlignment w:val="baseline"/>
            </w:pPr>
            <w:r w:rsidRPr="009C4615">
              <w:t>864 (24)</w:t>
            </w:r>
          </w:p>
        </w:tc>
      </w:tr>
      <w:tr w:rsidR="00E52693" w:rsidRPr="009C4615" w14:paraId="16C12E2E" w14:textId="77777777" w:rsidTr="00DB4CB3">
        <w:trPr>
          <w:trHeight w:val="45"/>
          <w:jc w:val="center"/>
        </w:trPr>
        <w:tc>
          <w:tcPr>
            <w:tcW w:w="1980" w:type="dxa"/>
            <w:hideMark/>
          </w:tcPr>
          <w:p w14:paraId="64C3A770" w14:textId="77777777" w:rsidR="00E52693" w:rsidRPr="009C4615" w:rsidRDefault="00E52693" w:rsidP="00E556D0">
            <w:pPr>
              <w:ind w:left="132"/>
              <w:textAlignment w:val="baseline"/>
            </w:pPr>
            <w:r w:rsidRPr="009C4615">
              <w:t>Informatika </w:t>
            </w:r>
          </w:p>
        </w:tc>
        <w:tc>
          <w:tcPr>
            <w:tcW w:w="1063" w:type="dxa"/>
            <w:hideMark/>
          </w:tcPr>
          <w:p w14:paraId="40FB5E63" w14:textId="77777777" w:rsidR="00E52693" w:rsidRPr="009C4615" w:rsidRDefault="00E52693" w:rsidP="00E556D0">
            <w:pPr>
              <w:jc w:val="center"/>
              <w:textAlignment w:val="baseline"/>
            </w:pPr>
            <w:r w:rsidRPr="009C4615">
              <w:t>36 (1)</w:t>
            </w:r>
          </w:p>
        </w:tc>
        <w:tc>
          <w:tcPr>
            <w:tcW w:w="1205" w:type="dxa"/>
            <w:hideMark/>
          </w:tcPr>
          <w:p w14:paraId="0660C89F" w14:textId="77777777" w:rsidR="00E52693" w:rsidRPr="009C4615" w:rsidRDefault="00E52693" w:rsidP="00E556D0">
            <w:pPr>
              <w:jc w:val="center"/>
              <w:textAlignment w:val="baseline"/>
            </w:pPr>
            <w:r w:rsidRPr="009C4615">
              <w:t>36 (1)</w:t>
            </w:r>
          </w:p>
        </w:tc>
        <w:tc>
          <w:tcPr>
            <w:tcW w:w="1134" w:type="dxa"/>
            <w:hideMark/>
          </w:tcPr>
          <w:p w14:paraId="49FD2845" w14:textId="77777777" w:rsidR="00E52693" w:rsidRPr="009C4615" w:rsidRDefault="00E52693" w:rsidP="00E556D0">
            <w:pPr>
              <w:jc w:val="center"/>
              <w:textAlignment w:val="baseline"/>
            </w:pPr>
            <w:r w:rsidRPr="009C4615">
              <w:t>36 (1)</w:t>
            </w:r>
          </w:p>
        </w:tc>
        <w:tc>
          <w:tcPr>
            <w:tcW w:w="1134" w:type="dxa"/>
            <w:hideMark/>
          </w:tcPr>
          <w:p w14:paraId="0FFEB4DD" w14:textId="77777777" w:rsidR="00E52693" w:rsidRPr="009C4615" w:rsidRDefault="00E52693" w:rsidP="00E556D0">
            <w:pPr>
              <w:ind w:firstLine="53"/>
              <w:jc w:val="center"/>
              <w:textAlignment w:val="baseline"/>
            </w:pPr>
            <w:r w:rsidRPr="009C4615">
              <w:t>36 (1)</w:t>
            </w:r>
          </w:p>
        </w:tc>
        <w:tc>
          <w:tcPr>
            <w:tcW w:w="992" w:type="dxa"/>
            <w:hideMark/>
          </w:tcPr>
          <w:p w14:paraId="396D34F0" w14:textId="77777777" w:rsidR="00E52693" w:rsidRPr="009C4615" w:rsidRDefault="00E52693" w:rsidP="00E556D0">
            <w:pPr>
              <w:jc w:val="center"/>
              <w:textAlignment w:val="baseline"/>
            </w:pPr>
            <w:r w:rsidRPr="009C4615">
              <w:t>36 (1)</w:t>
            </w:r>
          </w:p>
        </w:tc>
        <w:tc>
          <w:tcPr>
            <w:tcW w:w="1134" w:type="dxa"/>
            <w:hideMark/>
          </w:tcPr>
          <w:p w14:paraId="2D94ACF0" w14:textId="77777777" w:rsidR="00E52693" w:rsidRPr="009C4615" w:rsidRDefault="00E52693" w:rsidP="00E556D0">
            <w:pPr>
              <w:jc w:val="center"/>
              <w:textAlignment w:val="baseline"/>
            </w:pPr>
            <w:r w:rsidRPr="009C4615">
              <w:t>36 (1)</w:t>
            </w:r>
          </w:p>
        </w:tc>
        <w:tc>
          <w:tcPr>
            <w:tcW w:w="1134" w:type="dxa"/>
            <w:hideMark/>
          </w:tcPr>
          <w:p w14:paraId="3BBB2D2F" w14:textId="77777777" w:rsidR="00E52693" w:rsidRPr="009C4615" w:rsidRDefault="00E52693" w:rsidP="00E556D0">
            <w:pPr>
              <w:jc w:val="center"/>
              <w:textAlignment w:val="baseline"/>
            </w:pPr>
            <w:r w:rsidRPr="009C4615">
              <w:t>216 (6)</w:t>
            </w:r>
          </w:p>
        </w:tc>
      </w:tr>
      <w:tr w:rsidR="00E52693" w:rsidRPr="009C4615" w14:paraId="3DC32DFD" w14:textId="77777777" w:rsidTr="00DB4CB3">
        <w:trPr>
          <w:trHeight w:val="300"/>
          <w:jc w:val="center"/>
        </w:trPr>
        <w:tc>
          <w:tcPr>
            <w:tcW w:w="1980" w:type="dxa"/>
            <w:hideMark/>
          </w:tcPr>
          <w:p w14:paraId="0C1566D7" w14:textId="77777777" w:rsidR="00E52693" w:rsidRPr="009C4615" w:rsidRDefault="00E52693" w:rsidP="00E556D0">
            <w:pPr>
              <w:ind w:left="132"/>
              <w:textAlignment w:val="baseline"/>
            </w:pPr>
            <w:r w:rsidRPr="009C4615">
              <w:t>Gamtos mokslai</w:t>
            </w:r>
          </w:p>
        </w:tc>
        <w:tc>
          <w:tcPr>
            <w:tcW w:w="1063" w:type="dxa"/>
            <w:hideMark/>
          </w:tcPr>
          <w:p w14:paraId="2C170E90" w14:textId="77777777" w:rsidR="00E52693" w:rsidRPr="009C4615" w:rsidRDefault="00E52693" w:rsidP="00E556D0">
            <w:pPr>
              <w:jc w:val="center"/>
              <w:textAlignment w:val="baseline"/>
            </w:pPr>
            <w:r w:rsidRPr="009C4615">
              <w:t>72 (2)</w:t>
            </w:r>
          </w:p>
        </w:tc>
        <w:tc>
          <w:tcPr>
            <w:tcW w:w="1205" w:type="dxa"/>
            <w:hideMark/>
          </w:tcPr>
          <w:p w14:paraId="0B967698" w14:textId="77777777" w:rsidR="00E52693" w:rsidRPr="009C4615" w:rsidRDefault="00E52693" w:rsidP="00E556D0">
            <w:pPr>
              <w:jc w:val="center"/>
              <w:textAlignment w:val="baseline"/>
            </w:pPr>
            <w:r w:rsidRPr="009C4615">
              <w:t>72 (2)</w:t>
            </w:r>
          </w:p>
        </w:tc>
        <w:tc>
          <w:tcPr>
            <w:tcW w:w="1134" w:type="dxa"/>
          </w:tcPr>
          <w:p w14:paraId="26505540" w14:textId="77777777" w:rsidR="00E52693" w:rsidRPr="009C4615" w:rsidRDefault="00E52693" w:rsidP="00E556D0">
            <w:pPr>
              <w:jc w:val="center"/>
              <w:textAlignment w:val="baseline"/>
            </w:pPr>
            <w:r w:rsidRPr="009C4615">
              <w:t>-</w:t>
            </w:r>
          </w:p>
        </w:tc>
        <w:tc>
          <w:tcPr>
            <w:tcW w:w="1134" w:type="dxa"/>
          </w:tcPr>
          <w:p w14:paraId="72E33C48" w14:textId="77777777" w:rsidR="00E52693" w:rsidRPr="009C4615" w:rsidRDefault="00E52693" w:rsidP="00E556D0">
            <w:pPr>
              <w:jc w:val="center"/>
              <w:textAlignment w:val="baseline"/>
            </w:pPr>
            <w:r w:rsidRPr="009C4615">
              <w:t>-</w:t>
            </w:r>
          </w:p>
        </w:tc>
        <w:tc>
          <w:tcPr>
            <w:tcW w:w="992" w:type="dxa"/>
            <w:hideMark/>
          </w:tcPr>
          <w:p w14:paraId="128C93AA" w14:textId="77777777" w:rsidR="00E52693" w:rsidRPr="009C4615" w:rsidRDefault="00E52693" w:rsidP="00E556D0">
            <w:pPr>
              <w:ind w:firstLine="608"/>
              <w:textAlignment w:val="baseline"/>
            </w:pPr>
            <w:r w:rsidRPr="009C4615">
              <w:t>-</w:t>
            </w:r>
          </w:p>
        </w:tc>
        <w:tc>
          <w:tcPr>
            <w:tcW w:w="1134" w:type="dxa"/>
            <w:hideMark/>
          </w:tcPr>
          <w:p w14:paraId="36099DD3" w14:textId="77777777" w:rsidR="00E52693" w:rsidRPr="009C4615" w:rsidRDefault="00E52693" w:rsidP="00E556D0">
            <w:pPr>
              <w:ind w:firstLine="608"/>
              <w:textAlignment w:val="baseline"/>
            </w:pPr>
            <w:r w:rsidRPr="009C4615">
              <w:t>-</w:t>
            </w:r>
          </w:p>
        </w:tc>
        <w:tc>
          <w:tcPr>
            <w:tcW w:w="1134" w:type="dxa"/>
            <w:hideMark/>
          </w:tcPr>
          <w:p w14:paraId="29F882EB" w14:textId="77777777" w:rsidR="00E52693" w:rsidRPr="009C4615" w:rsidRDefault="00E52693" w:rsidP="00E556D0">
            <w:pPr>
              <w:jc w:val="center"/>
              <w:textAlignment w:val="baseline"/>
            </w:pPr>
            <w:r w:rsidRPr="009C4615">
              <w:t>144 (4)</w:t>
            </w:r>
          </w:p>
        </w:tc>
      </w:tr>
      <w:tr w:rsidR="00E52693" w:rsidRPr="009C4615" w14:paraId="4263E665" w14:textId="77777777" w:rsidTr="00DB4CB3">
        <w:trPr>
          <w:trHeight w:val="45"/>
          <w:jc w:val="center"/>
        </w:trPr>
        <w:tc>
          <w:tcPr>
            <w:tcW w:w="1980" w:type="dxa"/>
            <w:hideMark/>
          </w:tcPr>
          <w:p w14:paraId="03C81ABB" w14:textId="77777777" w:rsidR="00E52693" w:rsidRPr="009C4615" w:rsidRDefault="00E52693" w:rsidP="00E556D0">
            <w:pPr>
              <w:ind w:left="132"/>
              <w:textAlignment w:val="baseline"/>
            </w:pPr>
            <w:r w:rsidRPr="009C4615">
              <w:t>Biologija </w:t>
            </w:r>
          </w:p>
        </w:tc>
        <w:tc>
          <w:tcPr>
            <w:tcW w:w="1063" w:type="dxa"/>
            <w:hideMark/>
          </w:tcPr>
          <w:p w14:paraId="2EB626EA" w14:textId="77777777" w:rsidR="00E52693" w:rsidRPr="009C4615" w:rsidRDefault="00E52693" w:rsidP="00E556D0">
            <w:pPr>
              <w:ind w:firstLine="53"/>
              <w:jc w:val="center"/>
              <w:textAlignment w:val="baseline"/>
            </w:pPr>
            <w:r w:rsidRPr="009C4615">
              <w:t>-</w:t>
            </w:r>
          </w:p>
        </w:tc>
        <w:tc>
          <w:tcPr>
            <w:tcW w:w="1205" w:type="dxa"/>
            <w:hideMark/>
          </w:tcPr>
          <w:p w14:paraId="1CFFB494" w14:textId="77777777" w:rsidR="00E52693" w:rsidRPr="009C4615" w:rsidRDefault="00E52693" w:rsidP="00E556D0">
            <w:pPr>
              <w:ind w:firstLine="53"/>
              <w:jc w:val="center"/>
              <w:textAlignment w:val="baseline"/>
            </w:pPr>
            <w:r w:rsidRPr="009C4615">
              <w:t>-</w:t>
            </w:r>
          </w:p>
        </w:tc>
        <w:tc>
          <w:tcPr>
            <w:tcW w:w="1134" w:type="dxa"/>
            <w:hideMark/>
          </w:tcPr>
          <w:p w14:paraId="18BF55E1" w14:textId="77777777" w:rsidR="00E52693" w:rsidRPr="009C4615" w:rsidRDefault="00E52693" w:rsidP="00E556D0">
            <w:pPr>
              <w:jc w:val="center"/>
              <w:textAlignment w:val="baseline"/>
            </w:pPr>
            <w:r w:rsidRPr="009C4615">
              <w:t>72 (2)</w:t>
            </w:r>
          </w:p>
        </w:tc>
        <w:tc>
          <w:tcPr>
            <w:tcW w:w="1134" w:type="dxa"/>
            <w:hideMark/>
          </w:tcPr>
          <w:p w14:paraId="7F4E507B" w14:textId="77777777" w:rsidR="00E52693" w:rsidRPr="009C4615" w:rsidRDefault="00E52693" w:rsidP="00E556D0">
            <w:pPr>
              <w:jc w:val="center"/>
              <w:textAlignment w:val="baseline"/>
            </w:pPr>
            <w:r w:rsidRPr="009C4615">
              <w:t>36 (1)</w:t>
            </w:r>
          </w:p>
        </w:tc>
        <w:tc>
          <w:tcPr>
            <w:tcW w:w="992" w:type="dxa"/>
            <w:hideMark/>
          </w:tcPr>
          <w:p w14:paraId="7A728447" w14:textId="77777777" w:rsidR="00E52693" w:rsidRPr="009C4615" w:rsidRDefault="00E52693" w:rsidP="00E556D0">
            <w:pPr>
              <w:jc w:val="center"/>
              <w:textAlignment w:val="baseline"/>
            </w:pPr>
            <w:r w:rsidRPr="009C4615">
              <w:t>72 (2)</w:t>
            </w:r>
          </w:p>
        </w:tc>
        <w:tc>
          <w:tcPr>
            <w:tcW w:w="1134" w:type="dxa"/>
            <w:hideMark/>
          </w:tcPr>
          <w:p w14:paraId="164992E7" w14:textId="77777777" w:rsidR="00E52693" w:rsidRPr="009C4615" w:rsidRDefault="00E52693" w:rsidP="00E556D0">
            <w:pPr>
              <w:jc w:val="center"/>
              <w:textAlignment w:val="baseline"/>
            </w:pPr>
            <w:r w:rsidRPr="009C4615">
              <w:t>36 (1)</w:t>
            </w:r>
          </w:p>
        </w:tc>
        <w:tc>
          <w:tcPr>
            <w:tcW w:w="1134" w:type="dxa"/>
            <w:hideMark/>
          </w:tcPr>
          <w:p w14:paraId="1F956C2E" w14:textId="77777777" w:rsidR="00E52693" w:rsidRPr="009C4615" w:rsidRDefault="00E52693" w:rsidP="00E556D0">
            <w:pPr>
              <w:jc w:val="center"/>
              <w:textAlignment w:val="baseline"/>
            </w:pPr>
            <w:r w:rsidRPr="009C4615">
              <w:t>216 (6)</w:t>
            </w:r>
          </w:p>
        </w:tc>
      </w:tr>
      <w:tr w:rsidR="00E52693" w:rsidRPr="009C4615" w14:paraId="5A8C87A3" w14:textId="77777777" w:rsidTr="00DB4CB3">
        <w:trPr>
          <w:trHeight w:val="169"/>
          <w:jc w:val="center"/>
        </w:trPr>
        <w:tc>
          <w:tcPr>
            <w:tcW w:w="1980" w:type="dxa"/>
            <w:hideMark/>
          </w:tcPr>
          <w:p w14:paraId="0D8A87B0" w14:textId="77777777" w:rsidR="00E52693" w:rsidRPr="009C4615" w:rsidRDefault="00E52693" w:rsidP="00E556D0">
            <w:pPr>
              <w:ind w:left="132"/>
              <w:textAlignment w:val="baseline"/>
            </w:pPr>
            <w:r w:rsidRPr="009C4615">
              <w:t>Chemija </w:t>
            </w:r>
          </w:p>
        </w:tc>
        <w:tc>
          <w:tcPr>
            <w:tcW w:w="1063" w:type="dxa"/>
            <w:hideMark/>
          </w:tcPr>
          <w:p w14:paraId="168419FF" w14:textId="77777777" w:rsidR="00E52693" w:rsidRPr="009C4615" w:rsidRDefault="00E52693" w:rsidP="00E556D0">
            <w:pPr>
              <w:ind w:firstLine="53"/>
              <w:jc w:val="center"/>
              <w:textAlignment w:val="baseline"/>
            </w:pPr>
            <w:r w:rsidRPr="009C4615">
              <w:t>-</w:t>
            </w:r>
          </w:p>
        </w:tc>
        <w:tc>
          <w:tcPr>
            <w:tcW w:w="1205" w:type="dxa"/>
            <w:hideMark/>
          </w:tcPr>
          <w:p w14:paraId="64E601CF" w14:textId="77777777" w:rsidR="00E52693" w:rsidRPr="009C4615" w:rsidRDefault="00E52693" w:rsidP="00E556D0">
            <w:pPr>
              <w:ind w:firstLine="53"/>
              <w:jc w:val="center"/>
              <w:textAlignment w:val="baseline"/>
            </w:pPr>
            <w:r w:rsidRPr="009C4615">
              <w:t>-</w:t>
            </w:r>
          </w:p>
        </w:tc>
        <w:tc>
          <w:tcPr>
            <w:tcW w:w="1134" w:type="dxa"/>
            <w:hideMark/>
          </w:tcPr>
          <w:p w14:paraId="66E0488D" w14:textId="77777777" w:rsidR="00E52693" w:rsidRPr="009C4615" w:rsidRDefault="00E52693" w:rsidP="00E556D0">
            <w:pPr>
              <w:ind w:firstLine="53"/>
              <w:jc w:val="center"/>
              <w:textAlignment w:val="baseline"/>
            </w:pPr>
            <w:r w:rsidRPr="009C4615">
              <w:t>-</w:t>
            </w:r>
          </w:p>
        </w:tc>
        <w:tc>
          <w:tcPr>
            <w:tcW w:w="1134" w:type="dxa"/>
            <w:hideMark/>
          </w:tcPr>
          <w:p w14:paraId="454C27B5" w14:textId="77777777" w:rsidR="00E52693" w:rsidRPr="009C4615" w:rsidRDefault="00E52693" w:rsidP="00E556D0">
            <w:pPr>
              <w:jc w:val="center"/>
              <w:textAlignment w:val="baseline"/>
            </w:pPr>
            <w:r w:rsidRPr="009C4615">
              <w:t>72 (2)</w:t>
            </w:r>
          </w:p>
        </w:tc>
        <w:tc>
          <w:tcPr>
            <w:tcW w:w="992" w:type="dxa"/>
            <w:hideMark/>
          </w:tcPr>
          <w:p w14:paraId="159C2678" w14:textId="77777777" w:rsidR="00E52693" w:rsidRPr="009C4615" w:rsidRDefault="00E52693" w:rsidP="00E556D0">
            <w:pPr>
              <w:jc w:val="center"/>
              <w:textAlignment w:val="baseline"/>
            </w:pPr>
            <w:r w:rsidRPr="009C4615">
              <w:t>72 (2)</w:t>
            </w:r>
          </w:p>
        </w:tc>
        <w:tc>
          <w:tcPr>
            <w:tcW w:w="1134" w:type="dxa"/>
            <w:hideMark/>
          </w:tcPr>
          <w:p w14:paraId="227C89A9" w14:textId="77777777" w:rsidR="00E52693" w:rsidRPr="009C4615" w:rsidRDefault="00E52693" w:rsidP="00E556D0">
            <w:pPr>
              <w:jc w:val="center"/>
              <w:textAlignment w:val="baseline"/>
            </w:pPr>
            <w:r w:rsidRPr="009C4615">
              <w:t>72 (2)</w:t>
            </w:r>
          </w:p>
        </w:tc>
        <w:tc>
          <w:tcPr>
            <w:tcW w:w="1134" w:type="dxa"/>
            <w:hideMark/>
          </w:tcPr>
          <w:p w14:paraId="1EB9D77D" w14:textId="77777777" w:rsidR="00E52693" w:rsidRPr="009C4615" w:rsidRDefault="00E52693" w:rsidP="00E556D0">
            <w:pPr>
              <w:jc w:val="center"/>
              <w:textAlignment w:val="baseline"/>
            </w:pPr>
            <w:r w:rsidRPr="009C4615">
              <w:t>216 (6)</w:t>
            </w:r>
          </w:p>
        </w:tc>
      </w:tr>
      <w:tr w:rsidR="00E52693" w:rsidRPr="009C4615" w14:paraId="04DB7A42" w14:textId="77777777" w:rsidTr="00DB4CB3">
        <w:trPr>
          <w:trHeight w:val="75"/>
          <w:jc w:val="center"/>
        </w:trPr>
        <w:tc>
          <w:tcPr>
            <w:tcW w:w="1980" w:type="dxa"/>
            <w:hideMark/>
          </w:tcPr>
          <w:p w14:paraId="5C3C5F04" w14:textId="77777777" w:rsidR="00E52693" w:rsidRPr="009C4615" w:rsidRDefault="00E52693" w:rsidP="00E556D0">
            <w:pPr>
              <w:ind w:left="132"/>
              <w:textAlignment w:val="baseline"/>
            </w:pPr>
            <w:r w:rsidRPr="009C4615">
              <w:t>Fizika </w:t>
            </w:r>
          </w:p>
        </w:tc>
        <w:tc>
          <w:tcPr>
            <w:tcW w:w="1063" w:type="dxa"/>
            <w:hideMark/>
          </w:tcPr>
          <w:p w14:paraId="1315FE63" w14:textId="77777777" w:rsidR="00E52693" w:rsidRPr="009C4615" w:rsidRDefault="00E52693" w:rsidP="00E556D0">
            <w:pPr>
              <w:ind w:firstLine="53"/>
              <w:jc w:val="center"/>
              <w:textAlignment w:val="baseline"/>
            </w:pPr>
            <w:r w:rsidRPr="009C4615">
              <w:t>-</w:t>
            </w:r>
          </w:p>
        </w:tc>
        <w:tc>
          <w:tcPr>
            <w:tcW w:w="1205" w:type="dxa"/>
            <w:hideMark/>
          </w:tcPr>
          <w:p w14:paraId="4DCCDEF3" w14:textId="77777777" w:rsidR="00E52693" w:rsidRPr="009C4615" w:rsidRDefault="00E52693" w:rsidP="00E556D0">
            <w:pPr>
              <w:ind w:firstLine="53"/>
              <w:jc w:val="center"/>
              <w:textAlignment w:val="baseline"/>
            </w:pPr>
            <w:r w:rsidRPr="009C4615">
              <w:t>-</w:t>
            </w:r>
          </w:p>
        </w:tc>
        <w:tc>
          <w:tcPr>
            <w:tcW w:w="1134" w:type="dxa"/>
            <w:hideMark/>
          </w:tcPr>
          <w:p w14:paraId="4791F8F4" w14:textId="77777777" w:rsidR="00E52693" w:rsidRPr="009C4615" w:rsidRDefault="00E52693" w:rsidP="00E556D0">
            <w:pPr>
              <w:jc w:val="center"/>
              <w:textAlignment w:val="baseline"/>
            </w:pPr>
            <w:r w:rsidRPr="009C4615">
              <w:t>36 (1)</w:t>
            </w:r>
          </w:p>
        </w:tc>
        <w:tc>
          <w:tcPr>
            <w:tcW w:w="1134" w:type="dxa"/>
            <w:hideMark/>
          </w:tcPr>
          <w:p w14:paraId="460878F7" w14:textId="77777777" w:rsidR="00E52693" w:rsidRPr="009C4615" w:rsidRDefault="00E52693" w:rsidP="00E556D0">
            <w:pPr>
              <w:jc w:val="center"/>
              <w:textAlignment w:val="baseline"/>
            </w:pPr>
            <w:r w:rsidRPr="009C4615">
              <w:t>72 (2)</w:t>
            </w:r>
          </w:p>
        </w:tc>
        <w:tc>
          <w:tcPr>
            <w:tcW w:w="992" w:type="dxa"/>
            <w:hideMark/>
          </w:tcPr>
          <w:p w14:paraId="4E156AC7" w14:textId="77777777" w:rsidR="00E52693" w:rsidRPr="009C4615" w:rsidRDefault="00E52693" w:rsidP="00E556D0">
            <w:pPr>
              <w:jc w:val="center"/>
              <w:textAlignment w:val="baseline"/>
            </w:pPr>
            <w:r w:rsidRPr="009C4615">
              <w:t>72 (2)</w:t>
            </w:r>
          </w:p>
        </w:tc>
        <w:tc>
          <w:tcPr>
            <w:tcW w:w="1134" w:type="dxa"/>
            <w:hideMark/>
          </w:tcPr>
          <w:p w14:paraId="26AE4656" w14:textId="77777777" w:rsidR="00E52693" w:rsidRPr="009C4615" w:rsidRDefault="00E52693" w:rsidP="00E556D0">
            <w:pPr>
              <w:jc w:val="center"/>
              <w:textAlignment w:val="baseline"/>
            </w:pPr>
            <w:r w:rsidRPr="009C4615">
              <w:t>72 (2)</w:t>
            </w:r>
          </w:p>
        </w:tc>
        <w:tc>
          <w:tcPr>
            <w:tcW w:w="1134" w:type="dxa"/>
            <w:hideMark/>
          </w:tcPr>
          <w:p w14:paraId="06CD1641" w14:textId="77777777" w:rsidR="00E52693" w:rsidRPr="009C4615" w:rsidRDefault="00E52693" w:rsidP="00E556D0">
            <w:pPr>
              <w:jc w:val="center"/>
              <w:textAlignment w:val="baseline"/>
            </w:pPr>
            <w:r w:rsidRPr="009C4615">
              <w:t>252 (7)</w:t>
            </w:r>
          </w:p>
        </w:tc>
      </w:tr>
      <w:tr w:rsidR="00E52693" w:rsidRPr="009C4615" w14:paraId="6FCF6CC9" w14:textId="77777777" w:rsidTr="00DB4CB3">
        <w:trPr>
          <w:trHeight w:val="45"/>
          <w:jc w:val="center"/>
        </w:trPr>
        <w:tc>
          <w:tcPr>
            <w:tcW w:w="1980" w:type="dxa"/>
            <w:hideMark/>
          </w:tcPr>
          <w:p w14:paraId="72EDE3C1" w14:textId="77777777" w:rsidR="00E52693" w:rsidRPr="009C4615" w:rsidRDefault="00E52693" w:rsidP="00E556D0">
            <w:pPr>
              <w:ind w:left="132"/>
              <w:textAlignment w:val="baseline"/>
            </w:pPr>
            <w:r w:rsidRPr="009C4615">
              <w:t>Technologijos </w:t>
            </w:r>
          </w:p>
        </w:tc>
        <w:tc>
          <w:tcPr>
            <w:tcW w:w="1063" w:type="dxa"/>
            <w:hideMark/>
          </w:tcPr>
          <w:p w14:paraId="2B4762A5" w14:textId="77777777" w:rsidR="00E52693" w:rsidRPr="009C4615" w:rsidRDefault="00E52693" w:rsidP="00E556D0">
            <w:pPr>
              <w:jc w:val="center"/>
              <w:textAlignment w:val="baseline"/>
            </w:pPr>
            <w:r w:rsidRPr="009C4615">
              <w:t>72 (2)</w:t>
            </w:r>
          </w:p>
        </w:tc>
        <w:tc>
          <w:tcPr>
            <w:tcW w:w="1205" w:type="dxa"/>
            <w:hideMark/>
          </w:tcPr>
          <w:p w14:paraId="6CA00D69" w14:textId="77777777" w:rsidR="00E52693" w:rsidRPr="009C4615" w:rsidRDefault="00E52693" w:rsidP="00E556D0">
            <w:pPr>
              <w:jc w:val="center"/>
              <w:textAlignment w:val="baseline"/>
            </w:pPr>
            <w:r w:rsidRPr="009C4615">
              <w:t>72 (2)</w:t>
            </w:r>
          </w:p>
        </w:tc>
        <w:tc>
          <w:tcPr>
            <w:tcW w:w="1134" w:type="dxa"/>
            <w:hideMark/>
          </w:tcPr>
          <w:p w14:paraId="532F5B32" w14:textId="77777777" w:rsidR="00E52693" w:rsidRPr="009C4615" w:rsidRDefault="00E52693" w:rsidP="00E556D0">
            <w:pPr>
              <w:jc w:val="center"/>
              <w:textAlignment w:val="baseline"/>
            </w:pPr>
            <w:r w:rsidRPr="009C4615">
              <w:t>72 (2)</w:t>
            </w:r>
          </w:p>
        </w:tc>
        <w:tc>
          <w:tcPr>
            <w:tcW w:w="1134" w:type="dxa"/>
            <w:hideMark/>
          </w:tcPr>
          <w:p w14:paraId="5ACA764A" w14:textId="77777777" w:rsidR="00E52693" w:rsidRPr="009C4615" w:rsidRDefault="00E52693" w:rsidP="00E556D0">
            <w:pPr>
              <w:jc w:val="center"/>
              <w:textAlignment w:val="baseline"/>
            </w:pPr>
            <w:r w:rsidRPr="009C4615">
              <w:t>36 (1) </w:t>
            </w:r>
          </w:p>
        </w:tc>
        <w:tc>
          <w:tcPr>
            <w:tcW w:w="992" w:type="dxa"/>
            <w:hideMark/>
          </w:tcPr>
          <w:p w14:paraId="2428C8A8" w14:textId="77777777" w:rsidR="00E52693" w:rsidRPr="009C4615" w:rsidRDefault="00E52693" w:rsidP="00E556D0">
            <w:pPr>
              <w:jc w:val="center"/>
              <w:textAlignment w:val="baseline"/>
            </w:pPr>
            <w:r w:rsidRPr="009C4615">
              <w:t>36 (1)</w:t>
            </w:r>
          </w:p>
        </w:tc>
        <w:tc>
          <w:tcPr>
            <w:tcW w:w="1134" w:type="dxa"/>
            <w:hideMark/>
          </w:tcPr>
          <w:p w14:paraId="4BA68B5B" w14:textId="77777777" w:rsidR="00E52693" w:rsidRPr="009C4615" w:rsidRDefault="00E52693" w:rsidP="00E556D0">
            <w:pPr>
              <w:jc w:val="center"/>
              <w:textAlignment w:val="baseline"/>
            </w:pPr>
            <w:r w:rsidRPr="009C4615">
              <w:t>54 (1,5)</w:t>
            </w:r>
          </w:p>
        </w:tc>
        <w:tc>
          <w:tcPr>
            <w:tcW w:w="1134" w:type="dxa"/>
            <w:hideMark/>
          </w:tcPr>
          <w:p w14:paraId="4F3CEFFC" w14:textId="77777777" w:rsidR="00E52693" w:rsidRPr="009C4615" w:rsidRDefault="00E52693" w:rsidP="00E556D0">
            <w:pPr>
              <w:jc w:val="center"/>
              <w:textAlignment w:val="baseline"/>
            </w:pPr>
            <w:r w:rsidRPr="009C4615">
              <w:t>342 (9,5)</w:t>
            </w:r>
          </w:p>
        </w:tc>
      </w:tr>
      <w:tr w:rsidR="00E52693" w:rsidRPr="009C4615" w14:paraId="61560700" w14:textId="77777777" w:rsidTr="00DB4CB3">
        <w:trPr>
          <w:trHeight w:val="70"/>
          <w:jc w:val="center"/>
        </w:trPr>
        <w:tc>
          <w:tcPr>
            <w:tcW w:w="9776" w:type="dxa"/>
            <w:gridSpan w:val="8"/>
            <w:hideMark/>
          </w:tcPr>
          <w:p w14:paraId="038D5DD9" w14:textId="77777777" w:rsidR="00E52693" w:rsidRPr="009C4615" w:rsidRDefault="00E52693" w:rsidP="00E556D0">
            <w:pPr>
              <w:jc w:val="center"/>
              <w:textAlignment w:val="baseline"/>
              <w:rPr>
                <w:b/>
                <w:bCs/>
              </w:rPr>
            </w:pPr>
            <w:r w:rsidRPr="009C4615">
              <w:rPr>
                <w:b/>
                <w:bCs/>
              </w:rPr>
              <w:t>Visuomeninis ugdymas </w:t>
            </w:r>
          </w:p>
        </w:tc>
      </w:tr>
      <w:tr w:rsidR="00E52693" w:rsidRPr="009C4615" w14:paraId="7EABDAA9" w14:textId="77777777" w:rsidTr="00DB4CB3">
        <w:trPr>
          <w:trHeight w:val="195"/>
          <w:jc w:val="center"/>
        </w:trPr>
        <w:tc>
          <w:tcPr>
            <w:tcW w:w="1980" w:type="dxa"/>
            <w:hideMark/>
          </w:tcPr>
          <w:p w14:paraId="3C577B8B" w14:textId="77777777" w:rsidR="00E52693" w:rsidRPr="009C4615" w:rsidRDefault="00E52693" w:rsidP="00E556D0">
            <w:pPr>
              <w:ind w:left="132"/>
              <w:textAlignment w:val="baseline"/>
            </w:pPr>
            <w:r w:rsidRPr="009C4615">
              <w:t>Etninė kultūra*</w:t>
            </w:r>
          </w:p>
        </w:tc>
        <w:tc>
          <w:tcPr>
            <w:tcW w:w="1063" w:type="dxa"/>
            <w:hideMark/>
          </w:tcPr>
          <w:p w14:paraId="032B5698" w14:textId="77777777" w:rsidR="00E52693" w:rsidRPr="009C4615" w:rsidRDefault="00E52693" w:rsidP="00E556D0">
            <w:pPr>
              <w:ind w:firstLine="608"/>
              <w:jc w:val="center"/>
              <w:textAlignment w:val="baseline"/>
            </w:pPr>
          </w:p>
        </w:tc>
        <w:tc>
          <w:tcPr>
            <w:tcW w:w="1205" w:type="dxa"/>
            <w:hideMark/>
          </w:tcPr>
          <w:p w14:paraId="30A5C98E" w14:textId="77777777" w:rsidR="00E52693" w:rsidRPr="009C4615" w:rsidRDefault="00E52693" w:rsidP="00E556D0">
            <w:pPr>
              <w:ind w:firstLine="608"/>
              <w:jc w:val="center"/>
              <w:textAlignment w:val="baseline"/>
            </w:pPr>
          </w:p>
        </w:tc>
        <w:tc>
          <w:tcPr>
            <w:tcW w:w="1134" w:type="dxa"/>
            <w:hideMark/>
          </w:tcPr>
          <w:p w14:paraId="6332193D" w14:textId="77777777" w:rsidR="00E52693" w:rsidRPr="009C4615" w:rsidRDefault="00E52693" w:rsidP="00E556D0">
            <w:pPr>
              <w:ind w:firstLine="608"/>
              <w:jc w:val="center"/>
              <w:textAlignment w:val="baseline"/>
            </w:pPr>
          </w:p>
        </w:tc>
        <w:tc>
          <w:tcPr>
            <w:tcW w:w="1134" w:type="dxa"/>
            <w:hideMark/>
          </w:tcPr>
          <w:p w14:paraId="13FF2309" w14:textId="77777777" w:rsidR="00E52693" w:rsidRPr="009C4615" w:rsidRDefault="00E52693" w:rsidP="00E556D0">
            <w:pPr>
              <w:ind w:firstLine="608"/>
              <w:jc w:val="center"/>
              <w:textAlignment w:val="baseline"/>
            </w:pPr>
          </w:p>
        </w:tc>
        <w:tc>
          <w:tcPr>
            <w:tcW w:w="992" w:type="dxa"/>
            <w:hideMark/>
          </w:tcPr>
          <w:p w14:paraId="3DEFDCFF" w14:textId="77777777" w:rsidR="00E52693" w:rsidRPr="009C4615" w:rsidRDefault="00E52693" w:rsidP="00E556D0">
            <w:pPr>
              <w:ind w:firstLine="608"/>
              <w:jc w:val="center"/>
              <w:textAlignment w:val="baseline"/>
            </w:pPr>
          </w:p>
        </w:tc>
        <w:tc>
          <w:tcPr>
            <w:tcW w:w="1134" w:type="dxa"/>
            <w:hideMark/>
          </w:tcPr>
          <w:p w14:paraId="35FDFC7A" w14:textId="77777777" w:rsidR="00E52693" w:rsidRPr="009C4615" w:rsidRDefault="00E52693" w:rsidP="00E556D0">
            <w:pPr>
              <w:ind w:firstLine="608"/>
              <w:jc w:val="center"/>
              <w:textAlignment w:val="baseline"/>
            </w:pPr>
          </w:p>
        </w:tc>
        <w:tc>
          <w:tcPr>
            <w:tcW w:w="1134" w:type="dxa"/>
            <w:hideMark/>
          </w:tcPr>
          <w:p w14:paraId="6BCBA5FD" w14:textId="77777777" w:rsidR="00E52693" w:rsidRPr="009C4615" w:rsidRDefault="00E52693" w:rsidP="00E556D0">
            <w:pPr>
              <w:ind w:firstLine="608"/>
              <w:jc w:val="center"/>
              <w:textAlignment w:val="baseline"/>
            </w:pPr>
          </w:p>
        </w:tc>
      </w:tr>
      <w:tr w:rsidR="00E52693" w:rsidRPr="009C4615" w14:paraId="41ACBB98" w14:textId="77777777" w:rsidTr="00DB4CB3">
        <w:trPr>
          <w:trHeight w:val="45"/>
          <w:jc w:val="center"/>
        </w:trPr>
        <w:tc>
          <w:tcPr>
            <w:tcW w:w="1980" w:type="dxa"/>
            <w:hideMark/>
          </w:tcPr>
          <w:p w14:paraId="21F07A0F" w14:textId="77777777" w:rsidR="00E52693" w:rsidRPr="009C4615" w:rsidRDefault="00E52693" w:rsidP="00E556D0">
            <w:pPr>
              <w:ind w:left="132"/>
              <w:textAlignment w:val="baseline"/>
            </w:pPr>
            <w:r w:rsidRPr="009C4615">
              <w:t>Istorija </w:t>
            </w:r>
          </w:p>
        </w:tc>
        <w:tc>
          <w:tcPr>
            <w:tcW w:w="1063" w:type="dxa"/>
            <w:hideMark/>
          </w:tcPr>
          <w:p w14:paraId="2187643F" w14:textId="77777777" w:rsidR="00E52693" w:rsidRPr="009C4615" w:rsidRDefault="00E52693" w:rsidP="00E556D0">
            <w:pPr>
              <w:jc w:val="center"/>
              <w:textAlignment w:val="baseline"/>
            </w:pPr>
            <w:r w:rsidRPr="009C4615">
              <w:t>72 (2)</w:t>
            </w:r>
          </w:p>
        </w:tc>
        <w:tc>
          <w:tcPr>
            <w:tcW w:w="1205" w:type="dxa"/>
            <w:hideMark/>
          </w:tcPr>
          <w:p w14:paraId="621D93B6" w14:textId="77777777" w:rsidR="00E52693" w:rsidRPr="009C4615" w:rsidRDefault="00E52693" w:rsidP="00E556D0">
            <w:pPr>
              <w:jc w:val="center"/>
              <w:textAlignment w:val="baseline"/>
            </w:pPr>
            <w:r w:rsidRPr="009C4615">
              <w:t>72 (2)</w:t>
            </w:r>
          </w:p>
        </w:tc>
        <w:tc>
          <w:tcPr>
            <w:tcW w:w="1134" w:type="dxa"/>
            <w:hideMark/>
          </w:tcPr>
          <w:p w14:paraId="23B88A41" w14:textId="77777777" w:rsidR="00E52693" w:rsidRPr="009C4615" w:rsidRDefault="00E52693" w:rsidP="00E556D0">
            <w:pPr>
              <w:jc w:val="center"/>
              <w:textAlignment w:val="baseline"/>
            </w:pPr>
            <w:r w:rsidRPr="009C4615">
              <w:t>72 (2)</w:t>
            </w:r>
          </w:p>
        </w:tc>
        <w:tc>
          <w:tcPr>
            <w:tcW w:w="1134" w:type="dxa"/>
            <w:hideMark/>
          </w:tcPr>
          <w:p w14:paraId="799CB0FB" w14:textId="77777777" w:rsidR="00E52693" w:rsidRPr="009C4615" w:rsidRDefault="00E52693" w:rsidP="00E556D0">
            <w:pPr>
              <w:jc w:val="center"/>
              <w:textAlignment w:val="baseline"/>
            </w:pPr>
            <w:r w:rsidRPr="009C4615">
              <w:t>72 (2)</w:t>
            </w:r>
          </w:p>
        </w:tc>
        <w:tc>
          <w:tcPr>
            <w:tcW w:w="992" w:type="dxa"/>
            <w:hideMark/>
          </w:tcPr>
          <w:p w14:paraId="0B3E976E" w14:textId="77777777" w:rsidR="00E52693" w:rsidRPr="009C4615" w:rsidRDefault="00E52693" w:rsidP="00E556D0">
            <w:pPr>
              <w:jc w:val="center"/>
              <w:textAlignment w:val="baseline"/>
            </w:pPr>
            <w:r w:rsidRPr="009C4615">
              <w:t>72 (2)</w:t>
            </w:r>
          </w:p>
        </w:tc>
        <w:tc>
          <w:tcPr>
            <w:tcW w:w="1134" w:type="dxa"/>
            <w:hideMark/>
          </w:tcPr>
          <w:p w14:paraId="7B440F61" w14:textId="77777777" w:rsidR="00E52693" w:rsidRPr="009C4615" w:rsidRDefault="00E52693" w:rsidP="00E556D0">
            <w:pPr>
              <w:jc w:val="center"/>
              <w:textAlignment w:val="baseline"/>
            </w:pPr>
            <w:r w:rsidRPr="009C4615">
              <w:t>72 (2)</w:t>
            </w:r>
          </w:p>
        </w:tc>
        <w:tc>
          <w:tcPr>
            <w:tcW w:w="1134" w:type="dxa"/>
            <w:hideMark/>
          </w:tcPr>
          <w:p w14:paraId="7D0EF3D2" w14:textId="77777777" w:rsidR="00E52693" w:rsidRPr="009C4615" w:rsidRDefault="00E52693" w:rsidP="00E556D0">
            <w:pPr>
              <w:jc w:val="center"/>
              <w:textAlignment w:val="baseline"/>
            </w:pPr>
            <w:r w:rsidRPr="009C4615">
              <w:t>432 (12)</w:t>
            </w:r>
          </w:p>
        </w:tc>
      </w:tr>
      <w:tr w:rsidR="00E52693" w:rsidRPr="009C4615" w14:paraId="6458D60E" w14:textId="77777777" w:rsidTr="00DB4CB3">
        <w:trPr>
          <w:trHeight w:val="45"/>
          <w:jc w:val="center"/>
        </w:trPr>
        <w:tc>
          <w:tcPr>
            <w:tcW w:w="1980" w:type="dxa"/>
            <w:hideMark/>
          </w:tcPr>
          <w:p w14:paraId="1AA59D3F" w14:textId="77777777" w:rsidR="00E52693" w:rsidRPr="009C4615" w:rsidRDefault="00E52693" w:rsidP="00E556D0">
            <w:pPr>
              <w:ind w:left="132"/>
              <w:textAlignment w:val="baseline"/>
            </w:pPr>
            <w:r w:rsidRPr="009C4615">
              <w:t>Geografija </w:t>
            </w:r>
          </w:p>
        </w:tc>
        <w:tc>
          <w:tcPr>
            <w:tcW w:w="1063" w:type="dxa"/>
            <w:hideMark/>
          </w:tcPr>
          <w:p w14:paraId="5E8E4A5C" w14:textId="77777777" w:rsidR="00E52693" w:rsidRPr="009C4615" w:rsidRDefault="00E52693" w:rsidP="00E556D0">
            <w:pPr>
              <w:ind w:firstLine="608"/>
              <w:jc w:val="center"/>
              <w:textAlignment w:val="baseline"/>
            </w:pPr>
            <w:r w:rsidRPr="009C4615">
              <w:t>-</w:t>
            </w:r>
          </w:p>
        </w:tc>
        <w:tc>
          <w:tcPr>
            <w:tcW w:w="1205" w:type="dxa"/>
            <w:hideMark/>
          </w:tcPr>
          <w:p w14:paraId="13C78869" w14:textId="77777777" w:rsidR="00E52693" w:rsidRPr="009C4615" w:rsidRDefault="00E52693" w:rsidP="00E556D0">
            <w:pPr>
              <w:jc w:val="center"/>
              <w:textAlignment w:val="baseline"/>
            </w:pPr>
            <w:r w:rsidRPr="009C4615">
              <w:t>72 (2)</w:t>
            </w:r>
          </w:p>
        </w:tc>
        <w:tc>
          <w:tcPr>
            <w:tcW w:w="1134" w:type="dxa"/>
            <w:hideMark/>
          </w:tcPr>
          <w:p w14:paraId="68C8E794" w14:textId="77777777" w:rsidR="00E52693" w:rsidRPr="009C4615" w:rsidRDefault="00E52693" w:rsidP="00E556D0">
            <w:pPr>
              <w:jc w:val="center"/>
              <w:textAlignment w:val="baseline"/>
            </w:pPr>
            <w:r w:rsidRPr="009C4615">
              <w:t>72 (2)</w:t>
            </w:r>
          </w:p>
        </w:tc>
        <w:tc>
          <w:tcPr>
            <w:tcW w:w="1134" w:type="dxa"/>
            <w:hideMark/>
          </w:tcPr>
          <w:p w14:paraId="7E6904E2" w14:textId="77777777" w:rsidR="00E52693" w:rsidRPr="009C4615" w:rsidRDefault="00E52693" w:rsidP="00E556D0">
            <w:pPr>
              <w:jc w:val="center"/>
              <w:textAlignment w:val="baseline"/>
            </w:pPr>
            <w:r w:rsidRPr="009C4615">
              <w:t>72 (2)</w:t>
            </w:r>
          </w:p>
        </w:tc>
        <w:tc>
          <w:tcPr>
            <w:tcW w:w="992" w:type="dxa"/>
            <w:hideMark/>
          </w:tcPr>
          <w:p w14:paraId="1DED566D" w14:textId="77777777" w:rsidR="00E52693" w:rsidRPr="009C4615" w:rsidRDefault="00E52693" w:rsidP="00E556D0">
            <w:pPr>
              <w:jc w:val="center"/>
              <w:textAlignment w:val="baseline"/>
            </w:pPr>
            <w:r w:rsidRPr="009C4615">
              <w:t>72 (2)</w:t>
            </w:r>
          </w:p>
        </w:tc>
        <w:tc>
          <w:tcPr>
            <w:tcW w:w="1134" w:type="dxa"/>
            <w:hideMark/>
          </w:tcPr>
          <w:p w14:paraId="3519650C" w14:textId="77777777" w:rsidR="00E52693" w:rsidRPr="009C4615" w:rsidRDefault="00E52693" w:rsidP="00E556D0">
            <w:pPr>
              <w:jc w:val="center"/>
              <w:textAlignment w:val="baseline"/>
            </w:pPr>
            <w:r w:rsidRPr="009C4615">
              <w:t>36 (1)</w:t>
            </w:r>
          </w:p>
        </w:tc>
        <w:tc>
          <w:tcPr>
            <w:tcW w:w="1134" w:type="dxa"/>
            <w:hideMark/>
          </w:tcPr>
          <w:p w14:paraId="2A4641D8" w14:textId="77777777" w:rsidR="00E52693" w:rsidRPr="009C4615" w:rsidRDefault="00E52693" w:rsidP="00E556D0">
            <w:pPr>
              <w:jc w:val="center"/>
              <w:textAlignment w:val="baseline"/>
            </w:pPr>
            <w:r w:rsidRPr="009C4615">
              <w:t>324 (9)</w:t>
            </w:r>
          </w:p>
        </w:tc>
      </w:tr>
      <w:tr w:rsidR="00E52693" w:rsidRPr="009C4615" w14:paraId="0F606102" w14:textId="77777777" w:rsidTr="00DB4CB3">
        <w:trPr>
          <w:trHeight w:val="513"/>
          <w:jc w:val="center"/>
        </w:trPr>
        <w:tc>
          <w:tcPr>
            <w:tcW w:w="1980" w:type="dxa"/>
            <w:hideMark/>
          </w:tcPr>
          <w:p w14:paraId="3F18C814" w14:textId="77777777" w:rsidR="00E52693" w:rsidRPr="009C4615" w:rsidRDefault="00E52693" w:rsidP="00E556D0">
            <w:pPr>
              <w:ind w:left="132"/>
              <w:textAlignment w:val="baseline"/>
            </w:pPr>
            <w:r w:rsidRPr="009C4615">
              <w:t>Ekonomika ir verslumas </w:t>
            </w:r>
          </w:p>
        </w:tc>
        <w:tc>
          <w:tcPr>
            <w:tcW w:w="1063" w:type="dxa"/>
            <w:hideMark/>
          </w:tcPr>
          <w:p w14:paraId="34C07DCF" w14:textId="77777777" w:rsidR="00E52693" w:rsidRPr="009C4615" w:rsidRDefault="00E52693" w:rsidP="00E556D0">
            <w:pPr>
              <w:ind w:firstLine="608"/>
              <w:jc w:val="center"/>
              <w:textAlignment w:val="baseline"/>
            </w:pPr>
            <w:r w:rsidRPr="009C4615">
              <w:t>-</w:t>
            </w:r>
          </w:p>
        </w:tc>
        <w:tc>
          <w:tcPr>
            <w:tcW w:w="1205" w:type="dxa"/>
            <w:hideMark/>
          </w:tcPr>
          <w:p w14:paraId="57A7402B" w14:textId="77777777" w:rsidR="00E52693" w:rsidRPr="009C4615" w:rsidRDefault="00E52693" w:rsidP="00E556D0">
            <w:pPr>
              <w:ind w:firstLine="608"/>
              <w:jc w:val="center"/>
              <w:textAlignment w:val="baseline"/>
            </w:pPr>
            <w:r w:rsidRPr="009C4615">
              <w:t>-</w:t>
            </w:r>
          </w:p>
        </w:tc>
        <w:tc>
          <w:tcPr>
            <w:tcW w:w="1134" w:type="dxa"/>
            <w:hideMark/>
          </w:tcPr>
          <w:p w14:paraId="4655A6E2" w14:textId="77777777" w:rsidR="00E52693" w:rsidRPr="009C4615" w:rsidRDefault="00E52693" w:rsidP="00E556D0">
            <w:pPr>
              <w:ind w:firstLine="608"/>
              <w:jc w:val="center"/>
              <w:textAlignment w:val="baseline"/>
            </w:pPr>
            <w:r w:rsidRPr="009C4615">
              <w:t>-</w:t>
            </w:r>
          </w:p>
        </w:tc>
        <w:tc>
          <w:tcPr>
            <w:tcW w:w="1134" w:type="dxa"/>
            <w:hideMark/>
          </w:tcPr>
          <w:p w14:paraId="5EF01034" w14:textId="77777777" w:rsidR="00E52693" w:rsidRPr="009C4615" w:rsidRDefault="00E52693" w:rsidP="00E556D0">
            <w:pPr>
              <w:ind w:firstLine="608"/>
              <w:jc w:val="center"/>
              <w:textAlignment w:val="baseline"/>
            </w:pPr>
            <w:r w:rsidRPr="009C4615">
              <w:t>-</w:t>
            </w:r>
          </w:p>
        </w:tc>
        <w:tc>
          <w:tcPr>
            <w:tcW w:w="992" w:type="dxa"/>
            <w:hideMark/>
          </w:tcPr>
          <w:p w14:paraId="3AAA8E81" w14:textId="77777777" w:rsidR="00E52693" w:rsidRPr="009C4615" w:rsidRDefault="00E52693" w:rsidP="00E556D0">
            <w:pPr>
              <w:ind w:firstLine="608"/>
              <w:jc w:val="center"/>
              <w:textAlignment w:val="baseline"/>
            </w:pPr>
            <w:r w:rsidRPr="009C4615">
              <w:t>-</w:t>
            </w:r>
          </w:p>
        </w:tc>
        <w:tc>
          <w:tcPr>
            <w:tcW w:w="1134" w:type="dxa"/>
            <w:hideMark/>
          </w:tcPr>
          <w:p w14:paraId="3C29CF1E" w14:textId="77777777" w:rsidR="00E52693" w:rsidRPr="009C4615" w:rsidRDefault="00E52693" w:rsidP="00E556D0">
            <w:pPr>
              <w:jc w:val="center"/>
              <w:textAlignment w:val="baseline"/>
            </w:pPr>
            <w:r w:rsidRPr="009C4615">
              <w:t>36 (1)</w:t>
            </w:r>
          </w:p>
        </w:tc>
        <w:tc>
          <w:tcPr>
            <w:tcW w:w="1134" w:type="dxa"/>
            <w:hideMark/>
          </w:tcPr>
          <w:p w14:paraId="2AFB8D16" w14:textId="77777777" w:rsidR="00E52693" w:rsidRPr="009C4615" w:rsidRDefault="00E52693" w:rsidP="00E556D0">
            <w:pPr>
              <w:jc w:val="center"/>
              <w:textAlignment w:val="baseline"/>
            </w:pPr>
            <w:r w:rsidRPr="009C4615">
              <w:t>36 (1)</w:t>
            </w:r>
          </w:p>
        </w:tc>
      </w:tr>
      <w:tr w:rsidR="00E52693" w:rsidRPr="009C4615" w14:paraId="4F0B9925" w14:textId="77777777" w:rsidTr="00DB4CB3">
        <w:trPr>
          <w:trHeight w:val="300"/>
          <w:jc w:val="center"/>
        </w:trPr>
        <w:tc>
          <w:tcPr>
            <w:tcW w:w="1980" w:type="dxa"/>
            <w:hideMark/>
          </w:tcPr>
          <w:p w14:paraId="7F763F4C" w14:textId="77777777" w:rsidR="00E52693" w:rsidRPr="009C4615" w:rsidRDefault="00E52693" w:rsidP="00E556D0">
            <w:pPr>
              <w:ind w:left="132"/>
              <w:textAlignment w:val="baseline"/>
            </w:pPr>
            <w:r w:rsidRPr="009C4615">
              <w:t>Pilietiškumo pagrindai </w:t>
            </w:r>
          </w:p>
        </w:tc>
        <w:tc>
          <w:tcPr>
            <w:tcW w:w="1063" w:type="dxa"/>
            <w:hideMark/>
          </w:tcPr>
          <w:p w14:paraId="766741F0" w14:textId="77777777" w:rsidR="00E52693" w:rsidRPr="009C4615" w:rsidRDefault="00E52693" w:rsidP="00E556D0">
            <w:pPr>
              <w:ind w:firstLine="608"/>
              <w:jc w:val="center"/>
              <w:textAlignment w:val="baseline"/>
            </w:pPr>
            <w:r w:rsidRPr="009C4615">
              <w:t>-</w:t>
            </w:r>
          </w:p>
        </w:tc>
        <w:tc>
          <w:tcPr>
            <w:tcW w:w="1205" w:type="dxa"/>
            <w:hideMark/>
          </w:tcPr>
          <w:p w14:paraId="725993CA" w14:textId="77777777" w:rsidR="00E52693" w:rsidRPr="009C4615" w:rsidRDefault="00E52693" w:rsidP="00E556D0">
            <w:pPr>
              <w:ind w:firstLine="608"/>
              <w:jc w:val="center"/>
              <w:textAlignment w:val="baseline"/>
            </w:pPr>
            <w:r w:rsidRPr="009C4615">
              <w:t>-</w:t>
            </w:r>
          </w:p>
        </w:tc>
        <w:tc>
          <w:tcPr>
            <w:tcW w:w="1134" w:type="dxa"/>
            <w:hideMark/>
          </w:tcPr>
          <w:p w14:paraId="7187931B" w14:textId="77777777" w:rsidR="00E52693" w:rsidRPr="009C4615" w:rsidRDefault="00E52693" w:rsidP="00E556D0">
            <w:pPr>
              <w:ind w:firstLine="608"/>
              <w:jc w:val="center"/>
              <w:textAlignment w:val="baseline"/>
            </w:pPr>
            <w:r w:rsidRPr="009C4615">
              <w:t>-</w:t>
            </w:r>
          </w:p>
        </w:tc>
        <w:tc>
          <w:tcPr>
            <w:tcW w:w="1134" w:type="dxa"/>
            <w:hideMark/>
          </w:tcPr>
          <w:p w14:paraId="79237435" w14:textId="77777777" w:rsidR="00E52693" w:rsidRPr="009C4615" w:rsidRDefault="00E52693" w:rsidP="00E556D0">
            <w:pPr>
              <w:ind w:firstLine="608"/>
              <w:jc w:val="center"/>
              <w:textAlignment w:val="baseline"/>
            </w:pPr>
            <w:r w:rsidRPr="009C4615">
              <w:t>-</w:t>
            </w:r>
          </w:p>
        </w:tc>
        <w:tc>
          <w:tcPr>
            <w:tcW w:w="992" w:type="dxa"/>
            <w:hideMark/>
          </w:tcPr>
          <w:p w14:paraId="602E09C4" w14:textId="77777777" w:rsidR="00E52693" w:rsidRPr="009C4615" w:rsidRDefault="00E52693" w:rsidP="00E556D0">
            <w:pPr>
              <w:jc w:val="center"/>
              <w:textAlignment w:val="baseline"/>
            </w:pPr>
            <w:r w:rsidRPr="009C4615">
              <w:t>36 (1)</w:t>
            </w:r>
          </w:p>
        </w:tc>
        <w:tc>
          <w:tcPr>
            <w:tcW w:w="1134" w:type="dxa"/>
            <w:hideMark/>
          </w:tcPr>
          <w:p w14:paraId="61398F6C" w14:textId="77777777" w:rsidR="00E52693" w:rsidRPr="009C4615" w:rsidRDefault="00E52693" w:rsidP="00E556D0">
            <w:pPr>
              <w:jc w:val="center"/>
              <w:textAlignment w:val="baseline"/>
            </w:pPr>
            <w:r w:rsidRPr="009C4615">
              <w:t>36 (1)</w:t>
            </w:r>
          </w:p>
        </w:tc>
        <w:tc>
          <w:tcPr>
            <w:tcW w:w="1134" w:type="dxa"/>
            <w:hideMark/>
          </w:tcPr>
          <w:p w14:paraId="78401FA9" w14:textId="77777777" w:rsidR="00E52693" w:rsidRPr="009C4615" w:rsidRDefault="00E52693" w:rsidP="00E556D0">
            <w:pPr>
              <w:jc w:val="center"/>
              <w:textAlignment w:val="baseline"/>
            </w:pPr>
            <w:r w:rsidRPr="009C4615">
              <w:t>72 (2)</w:t>
            </w:r>
          </w:p>
        </w:tc>
      </w:tr>
      <w:tr w:rsidR="00E52693" w:rsidRPr="009C4615" w14:paraId="72A0B027" w14:textId="77777777" w:rsidTr="00DB4CB3">
        <w:trPr>
          <w:trHeight w:val="45"/>
          <w:jc w:val="center"/>
        </w:trPr>
        <w:tc>
          <w:tcPr>
            <w:tcW w:w="9776" w:type="dxa"/>
            <w:gridSpan w:val="8"/>
            <w:hideMark/>
          </w:tcPr>
          <w:p w14:paraId="0AFEF8EF" w14:textId="77777777" w:rsidR="00E52693" w:rsidRPr="009C4615" w:rsidRDefault="00E52693" w:rsidP="00E556D0">
            <w:pPr>
              <w:jc w:val="center"/>
              <w:textAlignment w:val="baseline"/>
              <w:rPr>
                <w:b/>
                <w:bCs/>
              </w:rPr>
            </w:pPr>
            <w:r w:rsidRPr="009C4615">
              <w:rPr>
                <w:b/>
                <w:bCs/>
              </w:rPr>
              <w:t>Meninis ugdymas </w:t>
            </w:r>
          </w:p>
        </w:tc>
      </w:tr>
      <w:tr w:rsidR="00E52693" w:rsidRPr="009C4615" w14:paraId="02FDB52F" w14:textId="77777777" w:rsidTr="00DB4CB3">
        <w:trPr>
          <w:trHeight w:val="45"/>
          <w:jc w:val="center"/>
        </w:trPr>
        <w:tc>
          <w:tcPr>
            <w:tcW w:w="1980" w:type="dxa"/>
            <w:hideMark/>
          </w:tcPr>
          <w:p w14:paraId="1992C560" w14:textId="77777777" w:rsidR="00E52693" w:rsidRPr="009C4615" w:rsidRDefault="00E52693" w:rsidP="00E556D0">
            <w:pPr>
              <w:ind w:left="132"/>
              <w:textAlignment w:val="baseline"/>
            </w:pPr>
            <w:r w:rsidRPr="009C4615">
              <w:t>Dailė </w:t>
            </w:r>
          </w:p>
        </w:tc>
        <w:tc>
          <w:tcPr>
            <w:tcW w:w="1063" w:type="dxa"/>
            <w:hideMark/>
          </w:tcPr>
          <w:p w14:paraId="2EAABB6F" w14:textId="77777777" w:rsidR="00E52693" w:rsidRPr="009C4615" w:rsidRDefault="00E52693" w:rsidP="00E556D0">
            <w:pPr>
              <w:jc w:val="center"/>
              <w:textAlignment w:val="baseline"/>
            </w:pPr>
            <w:r w:rsidRPr="009C4615">
              <w:t>36 (1)</w:t>
            </w:r>
          </w:p>
        </w:tc>
        <w:tc>
          <w:tcPr>
            <w:tcW w:w="1205" w:type="dxa"/>
            <w:hideMark/>
          </w:tcPr>
          <w:p w14:paraId="66E556B5" w14:textId="77777777" w:rsidR="00E52693" w:rsidRPr="009C4615" w:rsidRDefault="00E52693" w:rsidP="00E556D0">
            <w:pPr>
              <w:jc w:val="center"/>
              <w:textAlignment w:val="baseline"/>
            </w:pPr>
            <w:r w:rsidRPr="009C4615">
              <w:t>36 (1)</w:t>
            </w:r>
          </w:p>
        </w:tc>
        <w:tc>
          <w:tcPr>
            <w:tcW w:w="1134" w:type="dxa"/>
            <w:hideMark/>
          </w:tcPr>
          <w:p w14:paraId="073C3F3D" w14:textId="77777777" w:rsidR="00E52693" w:rsidRPr="009C4615" w:rsidRDefault="00E52693" w:rsidP="00E556D0">
            <w:pPr>
              <w:jc w:val="center"/>
              <w:textAlignment w:val="baseline"/>
            </w:pPr>
            <w:r w:rsidRPr="009C4615">
              <w:t>36 (1)</w:t>
            </w:r>
          </w:p>
        </w:tc>
        <w:tc>
          <w:tcPr>
            <w:tcW w:w="1134" w:type="dxa"/>
            <w:hideMark/>
          </w:tcPr>
          <w:p w14:paraId="2D52C6B3" w14:textId="77777777" w:rsidR="00E52693" w:rsidRPr="009C4615" w:rsidRDefault="00E52693" w:rsidP="00E556D0">
            <w:pPr>
              <w:jc w:val="center"/>
              <w:textAlignment w:val="baseline"/>
            </w:pPr>
            <w:r w:rsidRPr="009C4615">
              <w:t>36 (1)</w:t>
            </w:r>
          </w:p>
        </w:tc>
        <w:tc>
          <w:tcPr>
            <w:tcW w:w="992" w:type="dxa"/>
            <w:hideMark/>
          </w:tcPr>
          <w:p w14:paraId="5B9D9C10" w14:textId="77777777" w:rsidR="00E52693" w:rsidRPr="009C4615" w:rsidRDefault="00E52693" w:rsidP="00E556D0">
            <w:pPr>
              <w:jc w:val="center"/>
              <w:textAlignment w:val="baseline"/>
            </w:pPr>
            <w:r w:rsidRPr="009C4615">
              <w:t>36 (1)</w:t>
            </w:r>
          </w:p>
        </w:tc>
        <w:tc>
          <w:tcPr>
            <w:tcW w:w="1134" w:type="dxa"/>
            <w:hideMark/>
          </w:tcPr>
          <w:p w14:paraId="48790640" w14:textId="77777777" w:rsidR="00E52693" w:rsidRPr="009C4615" w:rsidRDefault="00E52693" w:rsidP="00E556D0">
            <w:pPr>
              <w:jc w:val="center"/>
              <w:textAlignment w:val="baseline"/>
            </w:pPr>
            <w:r w:rsidRPr="009C4615">
              <w:t>36 (1)</w:t>
            </w:r>
          </w:p>
        </w:tc>
        <w:tc>
          <w:tcPr>
            <w:tcW w:w="1134" w:type="dxa"/>
            <w:hideMark/>
          </w:tcPr>
          <w:p w14:paraId="65F1A96D" w14:textId="77777777" w:rsidR="00E52693" w:rsidRPr="009C4615" w:rsidRDefault="00E52693" w:rsidP="00E556D0">
            <w:pPr>
              <w:jc w:val="center"/>
              <w:textAlignment w:val="baseline"/>
            </w:pPr>
            <w:r w:rsidRPr="009C4615">
              <w:t>216 (6)</w:t>
            </w:r>
          </w:p>
        </w:tc>
      </w:tr>
      <w:tr w:rsidR="00E52693" w:rsidRPr="009C4615" w14:paraId="28F8CA8A" w14:textId="77777777" w:rsidTr="00DB4CB3">
        <w:trPr>
          <w:trHeight w:val="45"/>
          <w:jc w:val="center"/>
        </w:trPr>
        <w:tc>
          <w:tcPr>
            <w:tcW w:w="1980" w:type="dxa"/>
            <w:hideMark/>
          </w:tcPr>
          <w:p w14:paraId="5A1C85D8" w14:textId="77777777" w:rsidR="00E52693" w:rsidRPr="009C4615" w:rsidRDefault="00E52693" w:rsidP="00E556D0">
            <w:pPr>
              <w:ind w:left="132"/>
              <w:textAlignment w:val="baseline"/>
            </w:pPr>
            <w:r w:rsidRPr="009C4615">
              <w:t>Muzika </w:t>
            </w:r>
          </w:p>
        </w:tc>
        <w:tc>
          <w:tcPr>
            <w:tcW w:w="1063" w:type="dxa"/>
            <w:hideMark/>
          </w:tcPr>
          <w:p w14:paraId="13478B09" w14:textId="77777777" w:rsidR="00E52693" w:rsidRPr="009C4615" w:rsidRDefault="00E52693" w:rsidP="00E556D0">
            <w:pPr>
              <w:jc w:val="center"/>
              <w:textAlignment w:val="baseline"/>
            </w:pPr>
            <w:r w:rsidRPr="009C4615">
              <w:t>36 (1)</w:t>
            </w:r>
          </w:p>
        </w:tc>
        <w:tc>
          <w:tcPr>
            <w:tcW w:w="1205" w:type="dxa"/>
            <w:hideMark/>
          </w:tcPr>
          <w:p w14:paraId="3AADA166" w14:textId="77777777" w:rsidR="00E52693" w:rsidRPr="009C4615" w:rsidRDefault="00E52693" w:rsidP="00E556D0">
            <w:pPr>
              <w:jc w:val="center"/>
              <w:textAlignment w:val="baseline"/>
            </w:pPr>
            <w:r w:rsidRPr="009C4615">
              <w:t>36 (1)</w:t>
            </w:r>
          </w:p>
        </w:tc>
        <w:tc>
          <w:tcPr>
            <w:tcW w:w="1134" w:type="dxa"/>
            <w:hideMark/>
          </w:tcPr>
          <w:p w14:paraId="3215AAAF" w14:textId="77777777" w:rsidR="00E52693" w:rsidRPr="009C4615" w:rsidRDefault="00E52693" w:rsidP="00E556D0">
            <w:pPr>
              <w:jc w:val="center"/>
              <w:textAlignment w:val="baseline"/>
            </w:pPr>
            <w:r w:rsidRPr="009C4615">
              <w:t>36 (1)</w:t>
            </w:r>
          </w:p>
        </w:tc>
        <w:tc>
          <w:tcPr>
            <w:tcW w:w="1134" w:type="dxa"/>
            <w:hideMark/>
          </w:tcPr>
          <w:p w14:paraId="0441D33F" w14:textId="77777777" w:rsidR="00E52693" w:rsidRPr="009C4615" w:rsidRDefault="00E52693" w:rsidP="00E556D0">
            <w:pPr>
              <w:jc w:val="center"/>
              <w:textAlignment w:val="baseline"/>
            </w:pPr>
            <w:r w:rsidRPr="009C4615">
              <w:t>36 (1)</w:t>
            </w:r>
          </w:p>
        </w:tc>
        <w:tc>
          <w:tcPr>
            <w:tcW w:w="992" w:type="dxa"/>
            <w:hideMark/>
          </w:tcPr>
          <w:p w14:paraId="6C51B8ED" w14:textId="77777777" w:rsidR="00E52693" w:rsidRPr="009C4615" w:rsidRDefault="00E52693" w:rsidP="00E556D0">
            <w:pPr>
              <w:jc w:val="center"/>
              <w:textAlignment w:val="baseline"/>
            </w:pPr>
            <w:r w:rsidRPr="009C4615">
              <w:t>36 (1)</w:t>
            </w:r>
          </w:p>
        </w:tc>
        <w:tc>
          <w:tcPr>
            <w:tcW w:w="1134" w:type="dxa"/>
            <w:hideMark/>
          </w:tcPr>
          <w:p w14:paraId="16306046" w14:textId="77777777" w:rsidR="00E52693" w:rsidRPr="009C4615" w:rsidRDefault="00E52693" w:rsidP="00E556D0">
            <w:pPr>
              <w:jc w:val="center"/>
              <w:textAlignment w:val="baseline"/>
            </w:pPr>
            <w:r w:rsidRPr="009C4615">
              <w:t>36 (1)</w:t>
            </w:r>
          </w:p>
        </w:tc>
        <w:tc>
          <w:tcPr>
            <w:tcW w:w="1134" w:type="dxa"/>
            <w:hideMark/>
          </w:tcPr>
          <w:p w14:paraId="58EA20CA" w14:textId="77777777" w:rsidR="00E52693" w:rsidRPr="009C4615" w:rsidRDefault="00E52693" w:rsidP="00E556D0">
            <w:pPr>
              <w:jc w:val="center"/>
              <w:textAlignment w:val="baseline"/>
            </w:pPr>
            <w:r w:rsidRPr="009C4615">
              <w:t>216 (6)</w:t>
            </w:r>
          </w:p>
        </w:tc>
      </w:tr>
      <w:tr w:rsidR="00E52693" w:rsidRPr="009C4615" w14:paraId="7A5F3B1D" w14:textId="77777777" w:rsidTr="00DB4CB3">
        <w:trPr>
          <w:trHeight w:val="180"/>
          <w:jc w:val="center"/>
        </w:trPr>
        <w:tc>
          <w:tcPr>
            <w:tcW w:w="9776" w:type="dxa"/>
            <w:gridSpan w:val="8"/>
            <w:hideMark/>
          </w:tcPr>
          <w:p w14:paraId="6B7ECBD9" w14:textId="77777777" w:rsidR="00E52693" w:rsidRPr="009C4615" w:rsidRDefault="00E52693" w:rsidP="00E556D0">
            <w:pPr>
              <w:ind w:firstLine="555"/>
              <w:jc w:val="center"/>
              <w:textAlignment w:val="baseline"/>
              <w:rPr>
                <w:b/>
                <w:bCs/>
              </w:rPr>
            </w:pPr>
            <w:r w:rsidRPr="009C4615">
              <w:rPr>
                <w:b/>
                <w:bCs/>
              </w:rPr>
              <w:t>Fizinis ir sveikatos ugdymas </w:t>
            </w:r>
          </w:p>
        </w:tc>
      </w:tr>
      <w:tr w:rsidR="00E52693" w:rsidRPr="009C4615" w14:paraId="2592D773" w14:textId="77777777" w:rsidTr="00DB4CB3">
        <w:trPr>
          <w:trHeight w:val="300"/>
          <w:jc w:val="center"/>
        </w:trPr>
        <w:tc>
          <w:tcPr>
            <w:tcW w:w="1980" w:type="dxa"/>
            <w:hideMark/>
          </w:tcPr>
          <w:p w14:paraId="326BCE55" w14:textId="77777777" w:rsidR="00E52693" w:rsidRPr="009C4615" w:rsidRDefault="00E52693" w:rsidP="00E556D0">
            <w:pPr>
              <w:ind w:left="132"/>
              <w:textAlignment w:val="baseline"/>
            </w:pPr>
            <w:r w:rsidRPr="009C4615">
              <w:t>Fizinis ugdymas </w:t>
            </w:r>
          </w:p>
        </w:tc>
        <w:tc>
          <w:tcPr>
            <w:tcW w:w="1063" w:type="dxa"/>
            <w:hideMark/>
          </w:tcPr>
          <w:p w14:paraId="6CD76406" w14:textId="77777777" w:rsidR="00E52693" w:rsidRPr="009C4615" w:rsidRDefault="00E52693" w:rsidP="00E556D0">
            <w:pPr>
              <w:jc w:val="center"/>
              <w:textAlignment w:val="baseline"/>
            </w:pPr>
            <w:r w:rsidRPr="009C4615">
              <w:t>108 (3)</w:t>
            </w:r>
          </w:p>
        </w:tc>
        <w:tc>
          <w:tcPr>
            <w:tcW w:w="1205" w:type="dxa"/>
            <w:hideMark/>
          </w:tcPr>
          <w:p w14:paraId="1E252F85" w14:textId="77777777" w:rsidR="00E52693" w:rsidRPr="009C4615" w:rsidRDefault="00E52693" w:rsidP="00E556D0">
            <w:pPr>
              <w:jc w:val="center"/>
              <w:textAlignment w:val="baseline"/>
            </w:pPr>
            <w:r w:rsidRPr="009C4615">
              <w:t>108 (3)</w:t>
            </w:r>
          </w:p>
        </w:tc>
        <w:tc>
          <w:tcPr>
            <w:tcW w:w="1134" w:type="dxa"/>
            <w:hideMark/>
          </w:tcPr>
          <w:p w14:paraId="139CC62E" w14:textId="77777777" w:rsidR="00E52693" w:rsidRPr="009C4615" w:rsidRDefault="00E52693" w:rsidP="00E556D0">
            <w:pPr>
              <w:jc w:val="center"/>
              <w:textAlignment w:val="baseline"/>
            </w:pPr>
            <w:r w:rsidRPr="009C4615">
              <w:t>108 (3)</w:t>
            </w:r>
          </w:p>
        </w:tc>
        <w:tc>
          <w:tcPr>
            <w:tcW w:w="1134" w:type="dxa"/>
            <w:hideMark/>
          </w:tcPr>
          <w:p w14:paraId="006B836B" w14:textId="77777777" w:rsidR="00E52693" w:rsidRPr="009C4615" w:rsidRDefault="00E52693" w:rsidP="00E556D0">
            <w:pPr>
              <w:jc w:val="center"/>
              <w:textAlignment w:val="baseline"/>
            </w:pPr>
            <w:r w:rsidRPr="009C4615">
              <w:t>108 (3)</w:t>
            </w:r>
          </w:p>
        </w:tc>
        <w:tc>
          <w:tcPr>
            <w:tcW w:w="992" w:type="dxa"/>
            <w:hideMark/>
          </w:tcPr>
          <w:p w14:paraId="379D55E5" w14:textId="77777777" w:rsidR="00E52693" w:rsidRPr="009C4615" w:rsidRDefault="00E52693" w:rsidP="00E556D0">
            <w:pPr>
              <w:jc w:val="center"/>
              <w:textAlignment w:val="baseline"/>
            </w:pPr>
            <w:r w:rsidRPr="009C4615">
              <w:t>72 (2)</w:t>
            </w:r>
          </w:p>
        </w:tc>
        <w:tc>
          <w:tcPr>
            <w:tcW w:w="1134" w:type="dxa"/>
            <w:hideMark/>
          </w:tcPr>
          <w:p w14:paraId="29F50A9C" w14:textId="77777777" w:rsidR="00E52693" w:rsidRPr="009C4615" w:rsidRDefault="00E52693" w:rsidP="00E556D0">
            <w:pPr>
              <w:jc w:val="center"/>
              <w:textAlignment w:val="baseline"/>
            </w:pPr>
            <w:r w:rsidRPr="009C4615">
              <w:t>72 (2)</w:t>
            </w:r>
          </w:p>
        </w:tc>
        <w:tc>
          <w:tcPr>
            <w:tcW w:w="1134" w:type="dxa"/>
            <w:hideMark/>
          </w:tcPr>
          <w:p w14:paraId="38A4CE80" w14:textId="77777777" w:rsidR="00E52693" w:rsidRPr="009C4615" w:rsidRDefault="00E52693" w:rsidP="00E556D0">
            <w:pPr>
              <w:jc w:val="center"/>
              <w:textAlignment w:val="baseline"/>
            </w:pPr>
            <w:r w:rsidRPr="009C4615">
              <w:t>576 (16)</w:t>
            </w:r>
          </w:p>
        </w:tc>
      </w:tr>
      <w:tr w:rsidR="00E52693" w:rsidRPr="009C4615" w14:paraId="0C78E8CA" w14:textId="77777777" w:rsidTr="00DB4CB3">
        <w:trPr>
          <w:trHeight w:val="300"/>
          <w:jc w:val="center"/>
        </w:trPr>
        <w:tc>
          <w:tcPr>
            <w:tcW w:w="1980" w:type="dxa"/>
            <w:hideMark/>
          </w:tcPr>
          <w:p w14:paraId="0D600D2E" w14:textId="77777777" w:rsidR="00E52693" w:rsidRPr="009C4615" w:rsidRDefault="00E52693" w:rsidP="00E556D0">
            <w:pPr>
              <w:ind w:left="132"/>
              <w:textAlignment w:val="baseline"/>
            </w:pPr>
            <w:r w:rsidRPr="009C4615">
              <w:t>Gyvenimo įgūdžiai </w:t>
            </w:r>
          </w:p>
        </w:tc>
        <w:tc>
          <w:tcPr>
            <w:tcW w:w="1063" w:type="dxa"/>
            <w:hideMark/>
          </w:tcPr>
          <w:p w14:paraId="38E64C3E" w14:textId="77777777" w:rsidR="00E52693" w:rsidRPr="009C4615" w:rsidRDefault="00E52693" w:rsidP="00E556D0">
            <w:pPr>
              <w:jc w:val="center"/>
              <w:textAlignment w:val="baseline"/>
            </w:pPr>
            <w:r w:rsidRPr="009C4615">
              <w:t>36 (1)</w:t>
            </w:r>
          </w:p>
        </w:tc>
        <w:tc>
          <w:tcPr>
            <w:tcW w:w="1205" w:type="dxa"/>
            <w:hideMark/>
          </w:tcPr>
          <w:p w14:paraId="7607B8A4" w14:textId="77777777" w:rsidR="00E52693" w:rsidRPr="009C4615" w:rsidRDefault="00E52693" w:rsidP="00E556D0">
            <w:pPr>
              <w:jc w:val="center"/>
              <w:textAlignment w:val="baseline"/>
            </w:pPr>
            <w:r w:rsidRPr="009C4615">
              <w:t>36 (1)</w:t>
            </w:r>
          </w:p>
        </w:tc>
        <w:tc>
          <w:tcPr>
            <w:tcW w:w="1134" w:type="dxa"/>
            <w:hideMark/>
          </w:tcPr>
          <w:p w14:paraId="21436EC8" w14:textId="77777777" w:rsidR="00E52693" w:rsidRPr="009C4615" w:rsidRDefault="00E52693" w:rsidP="00E556D0">
            <w:pPr>
              <w:jc w:val="center"/>
              <w:textAlignment w:val="baseline"/>
            </w:pPr>
            <w:r w:rsidRPr="009C4615">
              <w:t>36 (1)</w:t>
            </w:r>
          </w:p>
        </w:tc>
        <w:tc>
          <w:tcPr>
            <w:tcW w:w="1134" w:type="dxa"/>
            <w:hideMark/>
          </w:tcPr>
          <w:p w14:paraId="32FDA43B" w14:textId="77777777" w:rsidR="00E52693" w:rsidRPr="009C4615" w:rsidRDefault="00E52693" w:rsidP="00E556D0">
            <w:pPr>
              <w:jc w:val="center"/>
              <w:textAlignment w:val="baseline"/>
            </w:pPr>
            <w:r w:rsidRPr="009C4615">
              <w:t>36 (1)</w:t>
            </w:r>
          </w:p>
        </w:tc>
        <w:tc>
          <w:tcPr>
            <w:tcW w:w="992" w:type="dxa"/>
            <w:hideMark/>
          </w:tcPr>
          <w:p w14:paraId="47924067" w14:textId="77777777" w:rsidR="00E52693" w:rsidRPr="009C4615" w:rsidRDefault="00E52693" w:rsidP="00E556D0">
            <w:pPr>
              <w:jc w:val="center"/>
              <w:textAlignment w:val="baseline"/>
            </w:pPr>
            <w:r w:rsidRPr="009C4615">
              <w:t>36 (1)</w:t>
            </w:r>
          </w:p>
        </w:tc>
        <w:tc>
          <w:tcPr>
            <w:tcW w:w="1134" w:type="dxa"/>
            <w:hideMark/>
          </w:tcPr>
          <w:p w14:paraId="50BD8882" w14:textId="77777777" w:rsidR="00E52693" w:rsidRPr="009C4615" w:rsidRDefault="00E52693" w:rsidP="00E556D0">
            <w:pPr>
              <w:jc w:val="center"/>
              <w:textAlignment w:val="baseline"/>
            </w:pPr>
            <w:r w:rsidRPr="009C4615">
              <w:t>36 (1)</w:t>
            </w:r>
          </w:p>
        </w:tc>
        <w:tc>
          <w:tcPr>
            <w:tcW w:w="1134" w:type="dxa"/>
            <w:hideMark/>
          </w:tcPr>
          <w:p w14:paraId="122ABBF2" w14:textId="77777777" w:rsidR="00E52693" w:rsidRPr="009C4615" w:rsidRDefault="00E52693" w:rsidP="00E556D0">
            <w:pPr>
              <w:jc w:val="center"/>
              <w:textAlignment w:val="baseline"/>
            </w:pPr>
            <w:r w:rsidRPr="009C4615">
              <w:t>216 (6)</w:t>
            </w:r>
          </w:p>
        </w:tc>
      </w:tr>
      <w:tr w:rsidR="00E52693" w:rsidRPr="009C4615" w14:paraId="7EB7C2B7" w14:textId="77777777" w:rsidTr="00DB4CB3">
        <w:trPr>
          <w:trHeight w:val="300"/>
          <w:jc w:val="center"/>
        </w:trPr>
        <w:tc>
          <w:tcPr>
            <w:tcW w:w="1980" w:type="dxa"/>
            <w:hideMark/>
          </w:tcPr>
          <w:p w14:paraId="158757DD" w14:textId="77777777" w:rsidR="00E52693" w:rsidRPr="009C4615" w:rsidRDefault="00E52693" w:rsidP="00E556D0">
            <w:pPr>
              <w:ind w:left="132"/>
              <w:textAlignment w:val="baseline"/>
            </w:pPr>
            <w:r w:rsidRPr="009C4615">
              <w:t>Socialinė-pilietinė veikla </w:t>
            </w:r>
          </w:p>
        </w:tc>
        <w:tc>
          <w:tcPr>
            <w:tcW w:w="1063" w:type="dxa"/>
            <w:hideMark/>
          </w:tcPr>
          <w:p w14:paraId="044281E5" w14:textId="77777777" w:rsidR="00E52693" w:rsidRPr="009C4615" w:rsidRDefault="00E52693" w:rsidP="00E556D0">
            <w:pPr>
              <w:jc w:val="center"/>
              <w:textAlignment w:val="baseline"/>
            </w:pPr>
            <w:r w:rsidRPr="009C4615">
              <w:t>20</w:t>
            </w:r>
          </w:p>
        </w:tc>
        <w:tc>
          <w:tcPr>
            <w:tcW w:w="1205" w:type="dxa"/>
            <w:hideMark/>
          </w:tcPr>
          <w:p w14:paraId="067DE20C" w14:textId="77777777" w:rsidR="00E52693" w:rsidRPr="009C4615" w:rsidRDefault="00E52693" w:rsidP="00E556D0">
            <w:pPr>
              <w:jc w:val="center"/>
              <w:textAlignment w:val="baseline"/>
            </w:pPr>
            <w:r w:rsidRPr="009C4615">
              <w:t>20</w:t>
            </w:r>
          </w:p>
        </w:tc>
        <w:tc>
          <w:tcPr>
            <w:tcW w:w="1134" w:type="dxa"/>
            <w:hideMark/>
          </w:tcPr>
          <w:p w14:paraId="26558E26" w14:textId="77777777" w:rsidR="00E52693" w:rsidRPr="009C4615" w:rsidRDefault="00E52693" w:rsidP="00E556D0">
            <w:pPr>
              <w:jc w:val="center"/>
              <w:textAlignment w:val="baseline"/>
            </w:pPr>
            <w:r w:rsidRPr="009C4615">
              <w:t>20</w:t>
            </w:r>
          </w:p>
        </w:tc>
        <w:tc>
          <w:tcPr>
            <w:tcW w:w="1134" w:type="dxa"/>
            <w:hideMark/>
          </w:tcPr>
          <w:p w14:paraId="3B3B0C97" w14:textId="77777777" w:rsidR="00E52693" w:rsidRPr="009C4615" w:rsidRDefault="00E52693" w:rsidP="00E556D0">
            <w:pPr>
              <w:jc w:val="center"/>
              <w:textAlignment w:val="baseline"/>
            </w:pPr>
            <w:r w:rsidRPr="009C4615">
              <w:t>20</w:t>
            </w:r>
          </w:p>
        </w:tc>
        <w:tc>
          <w:tcPr>
            <w:tcW w:w="992" w:type="dxa"/>
            <w:hideMark/>
          </w:tcPr>
          <w:p w14:paraId="635ECCF4" w14:textId="77777777" w:rsidR="00E52693" w:rsidRPr="009C4615" w:rsidRDefault="00E52693" w:rsidP="00E556D0">
            <w:pPr>
              <w:jc w:val="center"/>
              <w:textAlignment w:val="baseline"/>
            </w:pPr>
            <w:r w:rsidRPr="009C4615">
              <w:t>20</w:t>
            </w:r>
          </w:p>
        </w:tc>
        <w:tc>
          <w:tcPr>
            <w:tcW w:w="1134" w:type="dxa"/>
            <w:hideMark/>
          </w:tcPr>
          <w:p w14:paraId="46E98D26" w14:textId="77777777" w:rsidR="00E52693" w:rsidRPr="009C4615" w:rsidRDefault="00E52693" w:rsidP="00E556D0">
            <w:pPr>
              <w:jc w:val="center"/>
              <w:textAlignment w:val="baseline"/>
            </w:pPr>
            <w:r w:rsidRPr="009C4615">
              <w:t>20</w:t>
            </w:r>
          </w:p>
        </w:tc>
        <w:tc>
          <w:tcPr>
            <w:tcW w:w="1134" w:type="dxa"/>
            <w:hideMark/>
          </w:tcPr>
          <w:p w14:paraId="08D8C2D9" w14:textId="77777777" w:rsidR="00E52693" w:rsidRPr="009C4615" w:rsidRDefault="00E52693" w:rsidP="00E556D0">
            <w:pPr>
              <w:jc w:val="center"/>
              <w:textAlignment w:val="baseline"/>
            </w:pPr>
            <w:r w:rsidRPr="009C4615">
              <w:t>120</w:t>
            </w:r>
          </w:p>
        </w:tc>
      </w:tr>
      <w:tr w:rsidR="00E52693" w:rsidRPr="009C4615" w14:paraId="1240288B" w14:textId="77777777" w:rsidTr="00DB4CB3">
        <w:trPr>
          <w:trHeight w:val="882"/>
          <w:jc w:val="center"/>
        </w:trPr>
        <w:tc>
          <w:tcPr>
            <w:tcW w:w="1980" w:type="dxa"/>
            <w:hideMark/>
          </w:tcPr>
          <w:p w14:paraId="6AB5D60C" w14:textId="77777777" w:rsidR="00E52693" w:rsidRPr="009C4615" w:rsidRDefault="00E52693" w:rsidP="00E556D0">
            <w:pPr>
              <w:ind w:left="132"/>
              <w:jc w:val="both"/>
              <w:textAlignment w:val="baseline"/>
            </w:pPr>
            <w:r w:rsidRPr="009C4615">
              <w:t>Dalykų moduliai, pasirenkamieji dalykai</w:t>
            </w:r>
          </w:p>
          <w:p w14:paraId="5CE17608" w14:textId="77777777" w:rsidR="00E52693" w:rsidRPr="009C4615" w:rsidRDefault="00E52693" w:rsidP="00E556D0">
            <w:pPr>
              <w:ind w:left="132"/>
              <w:jc w:val="both"/>
              <w:textAlignment w:val="baseline"/>
            </w:pPr>
          </w:p>
        </w:tc>
        <w:tc>
          <w:tcPr>
            <w:tcW w:w="1063" w:type="dxa"/>
          </w:tcPr>
          <w:p w14:paraId="5079EB6B" w14:textId="77777777" w:rsidR="00E52693" w:rsidRPr="009C4615" w:rsidRDefault="00E52693" w:rsidP="00E556D0">
            <w:pPr>
              <w:ind w:hanging="114"/>
              <w:jc w:val="center"/>
              <w:textAlignment w:val="baseline"/>
            </w:pPr>
          </w:p>
        </w:tc>
        <w:tc>
          <w:tcPr>
            <w:tcW w:w="1205" w:type="dxa"/>
          </w:tcPr>
          <w:p w14:paraId="704951E4" w14:textId="77777777" w:rsidR="00E52693" w:rsidRPr="009C4615" w:rsidRDefault="00E52693" w:rsidP="00E556D0">
            <w:pPr>
              <w:ind w:firstLine="37"/>
              <w:jc w:val="center"/>
              <w:textAlignment w:val="baseline"/>
            </w:pPr>
          </w:p>
        </w:tc>
        <w:tc>
          <w:tcPr>
            <w:tcW w:w="1134" w:type="dxa"/>
          </w:tcPr>
          <w:p w14:paraId="47D798DB" w14:textId="77777777" w:rsidR="00E52693" w:rsidRPr="009C4615" w:rsidRDefault="00E52693" w:rsidP="00E556D0">
            <w:pPr>
              <w:ind w:hanging="102"/>
              <w:jc w:val="center"/>
              <w:textAlignment w:val="baseline"/>
            </w:pPr>
          </w:p>
        </w:tc>
        <w:tc>
          <w:tcPr>
            <w:tcW w:w="1134" w:type="dxa"/>
          </w:tcPr>
          <w:p w14:paraId="350FDB4E" w14:textId="77777777" w:rsidR="00E52693" w:rsidRPr="00377B1E" w:rsidRDefault="00E52693" w:rsidP="00E556D0">
            <w:pPr>
              <w:ind w:left="-11" w:hanging="102"/>
              <w:jc w:val="center"/>
              <w:textAlignment w:val="baseline"/>
            </w:pPr>
            <w:r w:rsidRPr="00377B1E">
              <w:t>36 (1)</w:t>
            </w:r>
          </w:p>
          <w:p w14:paraId="3C5D1FB2" w14:textId="77777777" w:rsidR="00E52693" w:rsidRPr="009C4615" w:rsidRDefault="00E52693" w:rsidP="00E556D0">
            <w:pPr>
              <w:ind w:hanging="102"/>
              <w:jc w:val="center"/>
              <w:textAlignment w:val="baseline"/>
            </w:pPr>
            <w:r w:rsidRPr="009C4615">
              <w:t>Ispanų kalb</w:t>
            </w:r>
            <w:r>
              <w:t>a</w:t>
            </w:r>
          </w:p>
        </w:tc>
        <w:tc>
          <w:tcPr>
            <w:tcW w:w="992" w:type="dxa"/>
          </w:tcPr>
          <w:p w14:paraId="5B95B9C4" w14:textId="77777777" w:rsidR="00E52693" w:rsidRPr="009C4615" w:rsidRDefault="00E52693" w:rsidP="00E556D0">
            <w:pPr>
              <w:jc w:val="center"/>
              <w:textAlignment w:val="baseline"/>
            </w:pPr>
          </w:p>
        </w:tc>
        <w:tc>
          <w:tcPr>
            <w:tcW w:w="1134" w:type="dxa"/>
          </w:tcPr>
          <w:p w14:paraId="1A0486B2" w14:textId="77777777" w:rsidR="00E52693" w:rsidRPr="009C4615" w:rsidRDefault="00E52693" w:rsidP="00E556D0">
            <w:pPr>
              <w:ind w:hanging="111"/>
              <w:jc w:val="center"/>
              <w:textAlignment w:val="baseline"/>
            </w:pPr>
          </w:p>
        </w:tc>
        <w:tc>
          <w:tcPr>
            <w:tcW w:w="1134" w:type="dxa"/>
          </w:tcPr>
          <w:p w14:paraId="3AB0231F" w14:textId="77777777" w:rsidR="00E52693" w:rsidRPr="009C4615" w:rsidRDefault="00E52693" w:rsidP="00E556D0">
            <w:pPr>
              <w:jc w:val="center"/>
              <w:textAlignment w:val="baseline"/>
            </w:pPr>
            <w:r>
              <w:t>36</w:t>
            </w:r>
            <w:r w:rsidRPr="009C4615">
              <w:t xml:space="preserve"> (</w:t>
            </w:r>
            <w:r>
              <w:t>1</w:t>
            </w:r>
            <w:r w:rsidRPr="009C4615">
              <w:t>)</w:t>
            </w:r>
          </w:p>
        </w:tc>
      </w:tr>
      <w:tr w:rsidR="00E52693" w:rsidRPr="009C4615" w14:paraId="52CCAA48" w14:textId="77777777" w:rsidTr="00DB4CB3">
        <w:trPr>
          <w:trHeight w:val="1732"/>
          <w:jc w:val="center"/>
        </w:trPr>
        <w:tc>
          <w:tcPr>
            <w:tcW w:w="1980" w:type="dxa"/>
            <w:hideMark/>
          </w:tcPr>
          <w:p w14:paraId="42600C86" w14:textId="77777777" w:rsidR="00E52693" w:rsidRPr="009C4615" w:rsidRDefault="00E52693" w:rsidP="00E556D0">
            <w:pPr>
              <w:ind w:left="132"/>
              <w:textAlignment w:val="baseline"/>
            </w:pPr>
            <w:r w:rsidRPr="009C4615">
              <w:t>Minimalus pamokų skaičius mokiniui per mokslo metus (savaitę)</w:t>
            </w:r>
          </w:p>
        </w:tc>
        <w:tc>
          <w:tcPr>
            <w:tcW w:w="1063" w:type="dxa"/>
            <w:hideMark/>
          </w:tcPr>
          <w:p w14:paraId="26A43E3E" w14:textId="77777777" w:rsidR="006F1DFE" w:rsidRDefault="00E52693" w:rsidP="00E556D0">
            <w:pPr>
              <w:jc w:val="center"/>
              <w:textAlignment w:val="baseline"/>
            </w:pPr>
            <w:r w:rsidRPr="009C4615">
              <w:t>936</w:t>
            </w:r>
          </w:p>
          <w:p w14:paraId="79CD5B13" w14:textId="5EACCF94" w:rsidR="00E52693" w:rsidRPr="009C4615" w:rsidRDefault="00E52693" w:rsidP="00E556D0">
            <w:pPr>
              <w:jc w:val="center"/>
              <w:textAlignment w:val="baseline"/>
            </w:pPr>
            <w:r w:rsidRPr="009C4615">
              <w:t xml:space="preserve"> (26)</w:t>
            </w:r>
          </w:p>
        </w:tc>
        <w:tc>
          <w:tcPr>
            <w:tcW w:w="1205" w:type="dxa"/>
            <w:hideMark/>
          </w:tcPr>
          <w:p w14:paraId="562BE568" w14:textId="3BF2FF2A" w:rsidR="00E52693" w:rsidRPr="009C4615" w:rsidRDefault="00E52693" w:rsidP="00E556D0">
            <w:pPr>
              <w:jc w:val="center"/>
              <w:textAlignment w:val="baseline"/>
            </w:pPr>
            <w:r w:rsidRPr="009C4615">
              <w:t>1</w:t>
            </w:r>
            <w:r w:rsidR="006D0890">
              <w:t xml:space="preserve"> </w:t>
            </w:r>
            <w:r w:rsidRPr="009C4615">
              <w:t>110 (30)</w:t>
            </w:r>
          </w:p>
        </w:tc>
        <w:tc>
          <w:tcPr>
            <w:tcW w:w="1134" w:type="dxa"/>
            <w:hideMark/>
          </w:tcPr>
          <w:p w14:paraId="6D0CAA35" w14:textId="7433D249" w:rsidR="00E52693" w:rsidRPr="009C4615" w:rsidRDefault="00E52693" w:rsidP="00E556D0">
            <w:pPr>
              <w:jc w:val="center"/>
              <w:textAlignment w:val="baseline"/>
            </w:pPr>
            <w:r w:rsidRPr="009C4615">
              <w:t>1</w:t>
            </w:r>
            <w:r w:rsidR="006D0890">
              <w:t xml:space="preserve"> </w:t>
            </w:r>
            <w:r w:rsidRPr="009C4615">
              <w:t>116 (31)</w:t>
            </w:r>
          </w:p>
          <w:p w14:paraId="19EAB4E2" w14:textId="77777777" w:rsidR="00E52693" w:rsidRPr="009C4615" w:rsidRDefault="00E52693" w:rsidP="00E556D0">
            <w:pPr>
              <w:jc w:val="center"/>
              <w:textAlignment w:val="baseline"/>
            </w:pPr>
          </w:p>
        </w:tc>
        <w:tc>
          <w:tcPr>
            <w:tcW w:w="1134" w:type="dxa"/>
            <w:hideMark/>
          </w:tcPr>
          <w:p w14:paraId="5C29FEDE" w14:textId="0317272B" w:rsidR="00E52693" w:rsidRPr="009C4615" w:rsidRDefault="00E52693" w:rsidP="00E556D0">
            <w:pPr>
              <w:jc w:val="center"/>
              <w:textAlignment w:val="baseline"/>
            </w:pPr>
            <w:r w:rsidRPr="009C4615">
              <w:t>1</w:t>
            </w:r>
            <w:r w:rsidR="006D0890">
              <w:t xml:space="preserve"> </w:t>
            </w:r>
            <w:r w:rsidRPr="009C4615">
              <w:t>152 (32)</w:t>
            </w:r>
          </w:p>
        </w:tc>
        <w:tc>
          <w:tcPr>
            <w:tcW w:w="992" w:type="dxa"/>
            <w:hideMark/>
          </w:tcPr>
          <w:p w14:paraId="52237066" w14:textId="2A465EC9" w:rsidR="00E52693" w:rsidRPr="009C4615" w:rsidRDefault="00E52693" w:rsidP="00E556D0">
            <w:pPr>
              <w:jc w:val="center"/>
              <w:textAlignment w:val="baseline"/>
            </w:pPr>
            <w:r w:rsidRPr="009C4615">
              <w:t>1</w:t>
            </w:r>
            <w:r w:rsidR="006D0890">
              <w:t xml:space="preserve"> </w:t>
            </w:r>
            <w:r w:rsidRPr="009C4615">
              <w:t>152 (32)</w:t>
            </w:r>
          </w:p>
        </w:tc>
        <w:tc>
          <w:tcPr>
            <w:tcW w:w="1134" w:type="dxa"/>
            <w:hideMark/>
          </w:tcPr>
          <w:p w14:paraId="349BEC85" w14:textId="68AF0768" w:rsidR="00E52693" w:rsidRPr="009C4615" w:rsidRDefault="00E52693" w:rsidP="00E556D0">
            <w:pPr>
              <w:jc w:val="center"/>
              <w:textAlignment w:val="baseline"/>
            </w:pPr>
            <w:r w:rsidRPr="009C4615">
              <w:t>1</w:t>
            </w:r>
            <w:r w:rsidR="006D0890">
              <w:t xml:space="preserve"> </w:t>
            </w:r>
            <w:r w:rsidRPr="009C4615">
              <w:t>170 (32,5)</w:t>
            </w:r>
          </w:p>
        </w:tc>
        <w:tc>
          <w:tcPr>
            <w:tcW w:w="1134" w:type="dxa"/>
            <w:hideMark/>
          </w:tcPr>
          <w:p w14:paraId="5CCD80A2" w14:textId="77777777" w:rsidR="00E52693" w:rsidRPr="009C4615" w:rsidRDefault="00E52693" w:rsidP="00E556D0">
            <w:pPr>
              <w:ind w:firstLine="608"/>
              <w:jc w:val="center"/>
              <w:textAlignment w:val="baseline"/>
            </w:pPr>
          </w:p>
        </w:tc>
      </w:tr>
      <w:tr w:rsidR="00E52693" w:rsidRPr="009C4615" w14:paraId="18DDB739" w14:textId="77777777" w:rsidTr="00DB4CB3">
        <w:trPr>
          <w:trHeight w:val="300"/>
          <w:jc w:val="center"/>
        </w:trPr>
        <w:tc>
          <w:tcPr>
            <w:tcW w:w="1980" w:type="dxa"/>
            <w:hideMark/>
          </w:tcPr>
          <w:p w14:paraId="10AD676C" w14:textId="77777777" w:rsidR="00E52693" w:rsidRPr="009C4615" w:rsidRDefault="00E52693" w:rsidP="00E556D0">
            <w:pPr>
              <w:ind w:left="132"/>
              <w:textAlignment w:val="baseline"/>
            </w:pPr>
            <w:r w:rsidRPr="009C4615">
              <w:t>Pamokų skaičius mokiniui per mokslo metus (savaitę) </w:t>
            </w:r>
          </w:p>
        </w:tc>
        <w:tc>
          <w:tcPr>
            <w:tcW w:w="1063" w:type="dxa"/>
          </w:tcPr>
          <w:p w14:paraId="5E3F7C37" w14:textId="77777777" w:rsidR="00370CF6" w:rsidRDefault="00E52693" w:rsidP="00E556D0">
            <w:pPr>
              <w:jc w:val="center"/>
              <w:textAlignment w:val="baseline"/>
            </w:pPr>
            <w:r w:rsidRPr="009C4615">
              <w:t>936</w:t>
            </w:r>
          </w:p>
          <w:p w14:paraId="676556D9" w14:textId="65ADF93D" w:rsidR="00E52693" w:rsidRPr="009C4615" w:rsidRDefault="00E52693" w:rsidP="00E556D0">
            <w:pPr>
              <w:jc w:val="center"/>
              <w:textAlignment w:val="baseline"/>
            </w:pPr>
            <w:r w:rsidRPr="009C4615">
              <w:t xml:space="preserve"> (26)</w:t>
            </w:r>
          </w:p>
        </w:tc>
        <w:tc>
          <w:tcPr>
            <w:tcW w:w="1205" w:type="dxa"/>
          </w:tcPr>
          <w:p w14:paraId="7661B86C" w14:textId="55640B26" w:rsidR="00370CF6" w:rsidRDefault="00E52693" w:rsidP="00E556D0">
            <w:pPr>
              <w:jc w:val="center"/>
              <w:textAlignment w:val="baseline"/>
            </w:pPr>
            <w:r w:rsidRPr="009C4615">
              <w:t>1</w:t>
            </w:r>
            <w:r w:rsidR="002B2FE3">
              <w:t xml:space="preserve"> </w:t>
            </w:r>
            <w:r w:rsidRPr="009C4615">
              <w:t>110</w:t>
            </w:r>
          </w:p>
          <w:p w14:paraId="35C1C103" w14:textId="448D28C4" w:rsidR="00E52693" w:rsidRPr="009C4615" w:rsidRDefault="00E52693" w:rsidP="00E556D0">
            <w:pPr>
              <w:jc w:val="center"/>
              <w:textAlignment w:val="baseline"/>
            </w:pPr>
            <w:r w:rsidRPr="009C4615">
              <w:t xml:space="preserve"> (30)</w:t>
            </w:r>
          </w:p>
        </w:tc>
        <w:tc>
          <w:tcPr>
            <w:tcW w:w="1134" w:type="dxa"/>
          </w:tcPr>
          <w:p w14:paraId="6516656E" w14:textId="7A0C9A00" w:rsidR="00E52693" w:rsidRPr="009C4615" w:rsidRDefault="00E52693" w:rsidP="00E556D0">
            <w:pPr>
              <w:jc w:val="center"/>
              <w:textAlignment w:val="baseline"/>
            </w:pPr>
            <w:r w:rsidRPr="009C4615">
              <w:t>1</w:t>
            </w:r>
            <w:r w:rsidR="002B2FE3">
              <w:t xml:space="preserve"> </w:t>
            </w:r>
            <w:r w:rsidRPr="009C4615">
              <w:t>116 (31)</w:t>
            </w:r>
          </w:p>
          <w:p w14:paraId="273E28E5" w14:textId="77777777" w:rsidR="00E52693" w:rsidRPr="009C4615" w:rsidRDefault="00E52693" w:rsidP="00E556D0">
            <w:pPr>
              <w:jc w:val="center"/>
              <w:textAlignment w:val="baseline"/>
            </w:pPr>
          </w:p>
        </w:tc>
        <w:tc>
          <w:tcPr>
            <w:tcW w:w="1134" w:type="dxa"/>
          </w:tcPr>
          <w:p w14:paraId="16B39D4E" w14:textId="507CF31A" w:rsidR="00E52693" w:rsidRPr="009C4615" w:rsidRDefault="00E52693" w:rsidP="00E556D0">
            <w:pPr>
              <w:jc w:val="center"/>
              <w:textAlignment w:val="baseline"/>
            </w:pPr>
            <w:r w:rsidRPr="009C4615">
              <w:t>1</w:t>
            </w:r>
            <w:r w:rsidR="002B2FE3">
              <w:t xml:space="preserve"> </w:t>
            </w:r>
            <w:r w:rsidRPr="009C4615">
              <w:t>1</w:t>
            </w:r>
            <w:r>
              <w:t>88</w:t>
            </w:r>
            <w:r w:rsidRPr="009C4615">
              <w:t xml:space="preserve"> (3</w:t>
            </w:r>
            <w:r>
              <w:t>3</w:t>
            </w:r>
            <w:r w:rsidRPr="009C4615">
              <w:t>)</w:t>
            </w:r>
          </w:p>
        </w:tc>
        <w:tc>
          <w:tcPr>
            <w:tcW w:w="992" w:type="dxa"/>
          </w:tcPr>
          <w:p w14:paraId="03A67116" w14:textId="64870515" w:rsidR="00E52693" w:rsidRPr="009C4615" w:rsidRDefault="00E52693" w:rsidP="00E556D0">
            <w:pPr>
              <w:jc w:val="center"/>
              <w:textAlignment w:val="baseline"/>
            </w:pPr>
            <w:r w:rsidRPr="009C4615">
              <w:t>1</w:t>
            </w:r>
            <w:r w:rsidR="002B2FE3">
              <w:t xml:space="preserve"> </w:t>
            </w:r>
            <w:r w:rsidRPr="009C4615">
              <w:t>152 (32)</w:t>
            </w:r>
          </w:p>
        </w:tc>
        <w:tc>
          <w:tcPr>
            <w:tcW w:w="1134" w:type="dxa"/>
            <w:hideMark/>
          </w:tcPr>
          <w:p w14:paraId="234D11DD" w14:textId="2ADAF243" w:rsidR="00E52693" w:rsidRPr="009C4615" w:rsidRDefault="00E52693" w:rsidP="00E556D0">
            <w:pPr>
              <w:jc w:val="center"/>
              <w:textAlignment w:val="baseline"/>
            </w:pPr>
            <w:r w:rsidRPr="009C4615">
              <w:t>1</w:t>
            </w:r>
            <w:r w:rsidR="002B2FE3">
              <w:t xml:space="preserve"> </w:t>
            </w:r>
            <w:r w:rsidRPr="009C4615">
              <w:t>170 (32,5)</w:t>
            </w:r>
          </w:p>
        </w:tc>
        <w:tc>
          <w:tcPr>
            <w:tcW w:w="1134" w:type="dxa"/>
            <w:hideMark/>
          </w:tcPr>
          <w:p w14:paraId="5EB31FF4" w14:textId="77777777" w:rsidR="00E52693" w:rsidRPr="009C4615" w:rsidRDefault="00E52693" w:rsidP="00E556D0">
            <w:pPr>
              <w:jc w:val="center"/>
              <w:textAlignment w:val="baseline"/>
            </w:pPr>
          </w:p>
        </w:tc>
      </w:tr>
      <w:tr w:rsidR="00E52693" w:rsidRPr="009C4615" w14:paraId="24710F1D" w14:textId="77777777" w:rsidTr="00DB4CB3">
        <w:trPr>
          <w:trHeight w:val="300"/>
          <w:jc w:val="center"/>
        </w:trPr>
        <w:tc>
          <w:tcPr>
            <w:tcW w:w="1980" w:type="dxa"/>
            <w:hideMark/>
          </w:tcPr>
          <w:p w14:paraId="0CCAC88C" w14:textId="77777777" w:rsidR="00E52693" w:rsidRPr="009C4615" w:rsidRDefault="00E52693" w:rsidP="00E556D0">
            <w:pPr>
              <w:ind w:left="132"/>
              <w:jc w:val="both"/>
              <w:textAlignment w:val="baseline"/>
            </w:pPr>
            <w:r w:rsidRPr="009C4615">
              <w:t>Pamokų, skirtų mokymosi pagalbai teikti, skaičius per mokslo metus (savaitę)</w:t>
            </w:r>
          </w:p>
        </w:tc>
        <w:tc>
          <w:tcPr>
            <w:tcW w:w="1063" w:type="dxa"/>
            <w:hideMark/>
          </w:tcPr>
          <w:p w14:paraId="5A7C573C" w14:textId="77777777" w:rsidR="00E52693" w:rsidRPr="009C4615" w:rsidRDefault="00E52693" w:rsidP="00E556D0">
            <w:pPr>
              <w:jc w:val="center"/>
              <w:textAlignment w:val="baseline"/>
            </w:pPr>
            <w:r>
              <w:t>36</w:t>
            </w:r>
            <w:r w:rsidRPr="009C4615">
              <w:t xml:space="preserve"> (</w:t>
            </w:r>
            <w:r>
              <w:t>1</w:t>
            </w:r>
            <w:r w:rsidRPr="009C4615">
              <w:t>)</w:t>
            </w:r>
          </w:p>
        </w:tc>
        <w:tc>
          <w:tcPr>
            <w:tcW w:w="1205" w:type="dxa"/>
          </w:tcPr>
          <w:p w14:paraId="6F2B715C" w14:textId="77777777" w:rsidR="00E52693" w:rsidRPr="009C4615" w:rsidRDefault="00E52693" w:rsidP="00E556D0">
            <w:pPr>
              <w:jc w:val="center"/>
              <w:textAlignment w:val="baseline"/>
            </w:pPr>
            <w:r>
              <w:t xml:space="preserve">72 </w:t>
            </w:r>
            <w:r w:rsidRPr="009C4615">
              <w:t>(</w:t>
            </w:r>
            <w:r>
              <w:t>2</w:t>
            </w:r>
            <w:r w:rsidRPr="009C4615">
              <w:t>)</w:t>
            </w:r>
          </w:p>
        </w:tc>
        <w:tc>
          <w:tcPr>
            <w:tcW w:w="1134" w:type="dxa"/>
          </w:tcPr>
          <w:p w14:paraId="70A8CB15" w14:textId="77777777" w:rsidR="00E52693" w:rsidRPr="009C4615" w:rsidRDefault="00E52693" w:rsidP="00E556D0">
            <w:pPr>
              <w:jc w:val="center"/>
              <w:textAlignment w:val="baseline"/>
            </w:pPr>
            <w:r>
              <w:t>72</w:t>
            </w:r>
            <w:r w:rsidRPr="009C4615">
              <w:t xml:space="preserve"> (</w:t>
            </w:r>
            <w:r>
              <w:t>2</w:t>
            </w:r>
            <w:r w:rsidRPr="009C4615">
              <w:t>)</w:t>
            </w:r>
          </w:p>
        </w:tc>
        <w:tc>
          <w:tcPr>
            <w:tcW w:w="1134" w:type="dxa"/>
          </w:tcPr>
          <w:p w14:paraId="1683DDCA" w14:textId="77777777" w:rsidR="00E52693" w:rsidRPr="009C4615" w:rsidRDefault="00E52693" w:rsidP="00E556D0">
            <w:pPr>
              <w:jc w:val="center"/>
              <w:textAlignment w:val="baseline"/>
            </w:pPr>
            <w:r>
              <w:t>72</w:t>
            </w:r>
            <w:r w:rsidRPr="009C4615">
              <w:t xml:space="preserve"> (</w:t>
            </w:r>
            <w:r>
              <w:t>2</w:t>
            </w:r>
            <w:r w:rsidRPr="009C4615">
              <w:t>)</w:t>
            </w:r>
          </w:p>
        </w:tc>
        <w:tc>
          <w:tcPr>
            <w:tcW w:w="992" w:type="dxa"/>
            <w:hideMark/>
          </w:tcPr>
          <w:p w14:paraId="5BE05D48" w14:textId="77777777" w:rsidR="00E52693" w:rsidRPr="009C4615" w:rsidRDefault="00E52693" w:rsidP="00E556D0">
            <w:pPr>
              <w:jc w:val="center"/>
              <w:textAlignment w:val="baseline"/>
            </w:pPr>
            <w:r>
              <w:t>108</w:t>
            </w:r>
            <w:r w:rsidRPr="009C4615">
              <w:t xml:space="preserve"> (</w:t>
            </w:r>
            <w:r>
              <w:t>3</w:t>
            </w:r>
            <w:r w:rsidRPr="009C4615">
              <w:t>)</w:t>
            </w:r>
          </w:p>
        </w:tc>
        <w:tc>
          <w:tcPr>
            <w:tcW w:w="1134" w:type="dxa"/>
          </w:tcPr>
          <w:p w14:paraId="49677743" w14:textId="77777777" w:rsidR="00E52693" w:rsidRPr="009C4615" w:rsidRDefault="00E52693" w:rsidP="00E556D0">
            <w:pPr>
              <w:jc w:val="center"/>
              <w:textAlignment w:val="baseline"/>
            </w:pPr>
            <w:r>
              <w:t>108</w:t>
            </w:r>
            <w:r w:rsidRPr="009C4615">
              <w:t xml:space="preserve"> (</w:t>
            </w:r>
            <w:r>
              <w:t>3</w:t>
            </w:r>
            <w:r w:rsidRPr="009C4615">
              <w:t>)</w:t>
            </w:r>
          </w:p>
        </w:tc>
        <w:tc>
          <w:tcPr>
            <w:tcW w:w="1134" w:type="dxa"/>
            <w:hideMark/>
          </w:tcPr>
          <w:p w14:paraId="21571298" w14:textId="77777777" w:rsidR="00E52693" w:rsidRPr="009C4615" w:rsidRDefault="00E52693" w:rsidP="00E556D0">
            <w:pPr>
              <w:jc w:val="center"/>
              <w:textAlignment w:val="baseline"/>
            </w:pPr>
            <w:r>
              <w:t>468</w:t>
            </w:r>
            <w:r w:rsidRPr="009C4615">
              <w:t xml:space="preserve"> (</w:t>
            </w:r>
            <w:r>
              <w:t>13)</w:t>
            </w:r>
          </w:p>
        </w:tc>
      </w:tr>
      <w:tr w:rsidR="00E52693" w:rsidRPr="009C4615" w14:paraId="2B6B7319" w14:textId="77777777" w:rsidTr="00DB4CB3">
        <w:trPr>
          <w:trHeight w:val="915"/>
          <w:jc w:val="center"/>
        </w:trPr>
        <w:tc>
          <w:tcPr>
            <w:tcW w:w="1980" w:type="dxa"/>
            <w:hideMark/>
          </w:tcPr>
          <w:p w14:paraId="205D805D" w14:textId="77777777" w:rsidR="00E52693" w:rsidRPr="009C4615" w:rsidRDefault="00E52693" w:rsidP="00E556D0">
            <w:pPr>
              <w:ind w:left="132"/>
              <w:jc w:val="both"/>
              <w:textAlignment w:val="baseline"/>
            </w:pPr>
            <w:r w:rsidRPr="009C4615">
              <w:t>Neformalusis vaikų švietimas (valandų skaičius per mokslo metus) </w:t>
            </w:r>
          </w:p>
        </w:tc>
        <w:tc>
          <w:tcPr>
            <w:tcW w:w="4536" w:type="dxa"/>
            <w:gridSpan w:val="4"/>
            <w:hideMark/>
          </w:tcPr>
          <w:p w14:paraId="3E12256F" w14:textId="77777777" w:rsidR="00E52693" w:rsidRPr="009C4615" w:rsidRDefault="00E52693" w:rsidP="00E556D0">
            <w:pPr>
              <w:jc w:val="center"/>
              <w:textAlignment w:val="baseline"/>
            </w:pPr>
            <w:r w:rsidRPr="009C4615">
              <w:t>259</w:t>
            </w:r>
            <w:r>
              <w:t xml:space="preserve"> </w:t>
            </w:r>
            <w:r w:rsidRPr="009C4615">
              <w:t>(7)</w:t>
            </w:r>
          </w:p>
        </w:tc>
        <w:tc>
          <w:tcPr>
            <w:tcW w:w="2126" w:type="dxa"/>
            <w:gridSpan w:val="2"/>
            <w:hideMark/>
          </w:tcPr>
          <w:p w14:paraId="5932EF43" w14:textId="77777777" w:rsidR="00E52693" w:rsidRPr="009C4615" w:rsidRDefault="00E52693" w:rsidP="00E556D0">
            <w:pPr>
              <w:jc w:val="center"/>
              <w:textAlignment w:val="baseline"/>
            </w:pPr>
            <w:r w:rsidRPr="009C4615">
              <w:t>148</w:t>
            </w:r>
            <w:r>
              <w:t xml:space="preserve"> </w:t>
            </w:r>
            <w:r w:rsidRPr="009C4615">
              <w:t>(4)</w:t>
            </w:r>
          </w:p>
          <w:p w14:paraId="1211B250" w14:textId="77777777" w:rsidR="00E52693" w:rsidRPr="009C4615" w:rsidRDefault="00E52693" w:rsidP="00E556D0">
            <w:pPr>
              <w:textAlignment w:val="baseline"/>
            </w:pPr>
          </w:p>
        </w:tc>
        <w:tc>
          <w:tcPr>
            <w:tcW w:w="1134" w:type="dxa"/>
            <w:hideMark/>
          </w:tcPr>
          <w:p w14:paraId="4BF259CA" w14:textId="77777777" w:rsidR="00E52693" w:rsidRPr="009C4615" w:rsidRDefault="00E52693" w:rsidP="00E556D0">
            <w:pPr>
              <w:textAlignment w:val="baseline"/>
            </w:pPr>
            <w:r w:rsidRPr="009C4615">
              <w:t>407 (11)</w:t>
            </w:r>
          </w:p>
        </w:tc>
      </w:tr>
    </w:tbl>
    <w:p w14:paraId="5789FB67" w14:textId="263E9F12" w:rsidR="009A1A40" w:rsidRPr="009B0BB4" w:rsidRDefault="0019508B"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9B0BB4">
        <w:t xml:space="preserve">Mokiniui, kuris pradeda mokytis pagal pagrindinio ugdymo programos pirmąją dalį (5 klasei) skiriamas 1 mėnesio, o naujai atvykusiems mokiniams skiriamas 2 savaičių adaptacinis laikotarpis. Pasibaigus skirtam adaptacijos laikui, </w:t>
      </w:r>
      <w:r w:rsidR="004463D8" w:rsidRPr="009B0BB4">
        <w:t>gimnazija</w:t>
      </w:r>
      <w:r w:rsidR="009A1A40" w:rsidRPr="009B0BB4">
        <w:t xml:space="preserve"> </w:t>
      </w:r>
      <w:r w:rsidR="00E8741D" w:rsidRPr="009B0BB4">
        <w:t>ski</w:t>
      </w:r>
      <w:r w:rsidR="009A1A40" w:rsidRPr="009B0BB4">
        <w:t>r</w:t>
      </w:r>
      <w:r w:rsidR="00E8741D" w:rsidRPr="009B0BB4">
        <w:t>ia</w:t>
      </w:r>
      <w:r w:rsidR="009A1A40" w:rsidRPr="009B0BB4">
        <w:t xml:space="preserve"> papildomą laiką adaptacijai, jeigu iki tol mokinys ne iki galo adaptuojasi. Adaptacijos laikotarpiu stebima individuali pažanga, mokinių pasiekimai ir pažanga pažymiais nevertinami.</w:t>
      </w:r>
    </w:p>
    <w:p w14:paraId="064E285A" w14:textId="4B69482F" w:rsidR="009A1A40" w:rsidRPr="009B0BB4" w:rsidRDefault="0019508B"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9B0BB4">
        <w:t xml:space="preserve">Klasės dalykų mokymosi turiniui įgyvendinti skiriamas nustatytas </w:t>
      </w:r>
      <w:r w:rsidR="002E434C" w:rsidRPr="009B0BB4">
        <w:t xml:space="preserve">minimalus </w:t>
      </w:r>
      <w:r w:rsidR="009A1A40" w:rsidRPr="009B0BB4">
        <w:t xml:space="preserve">pamokų skaičius, nurodytas Bendrųjų ugdymo planų </w:t>
      </w:r>
      <w:r w:rsidR="00393B5B" w:rsidRPr="009B0BB4">
        <w:t>90</w:t>
      </w:r>
      <w:r w:rsidR="009A1A40" w:rsidRPr="009B0BB4">
        <w:t xml:space="preserve"> punkt</w:t>
      </w:r>
      <w:r w:rsidR="00393B5B" w:rsidRPr="009B0BB4">
        <w:t>e.</w:t>
      </w:r>
      <w:r w:rsidR="009A1A40" w:rsidRPr="009B0BB4">
        <w:t xml:space="preserve"> </w:t>
      </w:r>
    </w:p>
    <w:p w14:paraId="498BF342" w14:textId="1D3ACD4D" w:rsidR="00400CC1" w:rsidRPr="008F32DB" w:rsidRDefault="0019508B"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400CC1" w:rsidRPr="008F32DB">
        <w:t>Mokiniui, besimokančiam pagal pagrindinio ugdymo programą, privaloma atlikti socialinę-pilietinę veiklą, kurios trukmė</w:t>
      </w:r>
      <w:r w:rsidR="008D7028">
        <w:t xml:space="preserve"> </w:t>
      </w:r>
      <w:r w:rsidR="00400CC1" w:rsidRPr="008F32DB">
        <w:t xml:space="preserve">20 valandų. </w:t>
      </w:r>
    </w:p>
    <w:p w14:paraId="19000E56" w14:textId="21031A54" w:rsidR="00400CC1" w:rsidRPr="00736679" w:rsidRDefault="0019508B"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400CC1" w:rsidRPr="00736679">
        <w:t xml:space="preserve">Socialinė-pilietinė veikla organizuojama vadovaujantis </w:t>
      </w:r>
      <w:r w:rsidR="0080382A" w:rsidRPr="00736679">
        <w:t xml:space="preserve">Socialinės pilietinės veiklos aprašu, patvirtintu </w:t>
      </w:r>
      <w:r w:rsidR="00C12CE1" w:rsidRPr="00736679">
        <w:t>2025</w:t>
      </w:r>
      <w:r w:rsidR="00DB3CFC">
        <w:t>-</w:t>
      </w:r>
      <w:r w:rsidR="00C12CE1" w:rsidRPr="00736679">
        <w:t>07-03</w:t>
      </w:r>
      <w:r w:rsidR="00736679" w:rsidRPr="00736679">
        <w:t xml:space="preserve"> direktoriaus įsakymu Nr. VK-236</w:t>
      </w:r>
      <w:r w:rsidR="00400CC1" w:rsidRPr="00736679">
        <w:t xml:space="preserve">. </w:t>
      </w:r>
    </w:p>
    <w:p w14:paraId="3232A72D" w14:textId="0F15C789" w:rsidR="00400CC1" w:rsidRDefault="0019508B"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400CC1" w:rsidRPr="008F32DB">
        <w:t>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1FAE4EB3" w14:textId="51947D07" w:rsidR="007A09D0" w:rsidRPr="00F03E20" w:rsidRDefault="0019508B"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590390" w:rsidRPr="00F03E20">
        <w:t>Mokymosi turinio įgyvendinimo organizavimas:</w:t>
      </w:r>
    </w:p>
    <w:p w14:paraId="3322AD72" w14:textId="7BAE0761" w:rsidR="00621228" w:rsidRPr="00F03E20" w:rsidRDefault="0019508B"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621228" w:rsidRPr="00F03E20">
        <w:t xml:space="preserve">dorinis ugdymas (etika arba tikyba): </w:t>
      </w:r>
    </w:p>
    <w:p w14:paraId="5464C16F" w14:textId="1A32A33F" w:rsidR="00621228" w:rsidRPr="00F03E20" w:rsidRDefault="0019508B"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621228" w:rsidRPr="00F03E20">
        <w:t xml:space="preserve">mokiniui iki 14 metų vieną iš dorinio ugdymo dalykų: etiką arba tradicinės religinės bendruomenės ar bendrijos tikybą parenka mokinio tėvai (globėjai, rūpintojai), o nuo 14 metų mokinys savarankiškai renkasi pats; </w:t>
      </w:r>
    </w:p>
    <w:p w14:paraId="7B4520DB" w14:textId="29BD74F1" w:rsidR="00621228" w:rsidRPr="00F03E20" w:rsidRDefault="0019508B"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621228" w:rsidRPr="00F03E20">
        <w:t xml:space="preserve">dorinio ugdymo dalyką mokiniui galima keisti </w:t>
      </w:r>
      <w:r w:rsidR="00736679">
        <w:t>gimnazijos</w:t>
      </w:r>
      <w:r w:rsidR="00621228" w:rsidRPr="00F03E20">
        <w:t xml:space="preserve"> nustatyta tvarka</w:t>
      </w:r>
      <w:r w:rsidR="00023F04">
        <w:t xml:space="preserve"> (</w:t>
      </w:r>
      <w:r w:rsidR="00736679">
        <w:t xml:space="preserve">patvirtinta </w:t>
      </w:r>
      <w:r w:rsidR="00023F04">
        <w:t>2025-07-03 direktoriaus įsakymu Nr. VK-</w:t>
      </w:r>
      <w:r w:rsidR="002648DA">
        <w:t>237);</w:t>
      </w:r>
    </w:p>
    <w:p w14:paraId="260A6A6B" w14:textId="46C9C374" w:rsidR="00621228" w:rsidRPr="00F03E20" w:rsidRDefault="0019508B"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621228" w:rsidRPr="00F03E20">
        <w:t>užsienio kalba:</w:t>
      </w:r>
    </w:p>
    <w:p w14:paraId="78A16442" w14:textId="0F9B3967" w:rsidR="00621228" w:rsidRPr="00F03E20" w:rsidRDefault="0019508B"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621228" w:rsidRPr="00F03E20">
        <w:t>pagal pradinio ugdymo programą pradėtą mokytis pirmąją užsienio kalbą (anglų)</w:t>
      </w:r>
      <w:r w:rsidR="00282114" w:rsidRPr="00F03E20">
        <w:t xml:space="preserve"> m</w:t>
      </w:r>
      <w:r w:rsidR="00621228" w:rsidRPr="00F03E20">
        <w:t>okinys tęsia pagrindinio ugdymo programoje kaip pirmąją užsienio kalbą iki pagrindinio ugdymo programos pabaigos;</w:t>
      </w:r>
    </w:p>
    <w:p w14:paraId="62902C90" w14:textId="02F64B4C" w:rsidR="00621228" w:rsidRPr="00F03E20" w:rsidRDefault="0019508B"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621228" w:rsidRPr="00F03E20">
        <w:t>antrosios užsienio kalbos (rusų, vokiečių) mokymas pr</w:t>
      </w:r>
      <w:r w:rsidR="001834F5" w:rsidRPr="00F03E20">
        <w:t>adedamas</w:t>
      </w:r>
      <w:r w:rsidR="00621228" w:rsidRPr="00F03E20">
        <w:t xml:space="preserve"> nuo 6 klasės; </w:t>
      </w:r>
    </w:p>
    <w:p w14:paraId="3AC637B2" w14:textId="0E6BEE66" w:rsidR="00F83094" w:rsidRPr="00F03E20" w:rsidRDefault="0019508B"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38787B">
        <w:t>8</w:t>
      </w:r>
      <w:r w:rsidR="00F83094" w:rsidRPr="00F03E20">
        <w:t xml:space="preserve"> klasėje mokiniai </w:t>
      </w:r>
      <w:r w:rsidR="0038787B">
        <w:t>antrus metus mokysis</w:t>
      </w:r>
      <w:r w:rsidR="00F83094" w:rsidRPr="00F03E20">
        <w:t xml:space="preserve"> pasirenkamojo dalyko – ispanų kalbos, kurio mokymui skiriama 1 savaitinė valanda</w:t>
      </w:r>
      <w:r w:rsidR="004E32D7" w:rsidRPr="00F03E20">
        <w:t>;</w:t>
      </w:r>
    </w:p>
    <w:p w14:paraId="500A826D" w14:textId="38EA8874" w:rsidR="00621228" w:rsidRPr="00F03E20" w:rsidRDefault="00621228" w:rsidP="00F82181">
      <w:pPr>
        <w:pStyle w:val="Pagrindinis"/>
        <w:autoSpaceDE w:val="0"/>
        <w:autoSpaceDN w:val="0"/>
        <w:adjustRightInd w:val="0"/>
        <w:spacing w:before="0" w:after="200"/>
      </w:pPr>
      <w:r w:rsidRPr="00F03E20">
        <w:t xml:space="preserve"> </w:t>
      </w:r>
      <w:r w:rsidR="0019508B">
        <w:rPr>
          <w:color w:val="auto"/>
        </w:rPr>
        <w:fldChar w:fldCharType="begin"/>
      </w:r>
      <w:r w:rsidR="0019508B">
        <w:rPr>
          <w:color w:val="auto"/>
        </w:rPr>
        <w:instrText>LISTNUM sar_A \l 3</w:instrText>
      </w:r>
      <w:r w:rsidR="0019508B">
        <w:rPr>
          <w:color w:val="auto"/>
        </w:rPr>
        <w:fldChar w:fldCharType="separate"/>
      </w:r>
      <w:r w:rsidR="0019508B">
        <w:rPr>
          <w:color w:val="auto"/>
        </w:rPr>
        <w:fldChar w:fldCharType="end"/>
      </w:r>
      <w:r w:rsidR="0019508B">
        <w:rPr>
          <w:color w:val="auto"/>
        </w:rPr>
        <w:t xml:space="preserve"> </w:t>
      </w:r>
      <w:r w:rsidRPr="00F03E20">
        <w:t xml:space="preserve">mokinio tėvai (globėjai, rūpintojai) mokiniui iki 14 metų parenka, o mokinys nuo 14 iki 16 metų mokinio tėvų (globėjų, rūpintojų) sutikimu pats renkasi antrąją užsienio kalbą; </w:t>
      </w:r>
    </w:p>
    <w:p w14:paraId="080A4810" w14:textId="422D42F9" w:rsidR="00621228" w:rsidRPr="00F03E20" w:rsidRDefault="0019508B"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621228" w:rsidRPr="00F03E20">
        <w:t>pirmajai</w:t>
      </w:r>
      <w:r w:rsidR="00F554CB" w:rsidRPr="00F03E20">
        <w:t xml:space="preserve"> užsienio</w:t>
      </w:r>
      <w:r w:rsidR="00621228" w:rsidRPr="00F03E20">
        <w:t xml:space="preserve"> kalbai</w:t>
      </w:r>
      <w:r w:rsidR="00F554CB" w:rsidRPr="00F03E20">
        <w:t xml:space="preserve"> mokytis pagrindinio ugdymo programoje skiriamos 3 savaitinės pamokos, o antrajai – </w:t>
      </w:r>
      <w:r w:rsidR="00621228" w:rsidRPr="00F03E20">
        <w:t xml:space="preserve">2 pamokos per savaitę; </w:t>
      </w:r>
    </w:p>
    <w:p w14:paraId="0D7B3D18" w14:textId="537B3A6C" w:rsidR="00621228" w:rsidRPr="00F03E20" w:rsidRDefault="009878CF"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sidR="0019508B">
        <w:rPr>
          <w:color w:val="auto"/>
        </w:rPr>
        <w:t xml:space="preserve"> </w:t>
      </w:r>
      <w:r w:rsidR="00621228" w:rsidRPr="00F03E20">
        <w:t>keisti užsienio kalbą, nebaigus pagrindinio ugdymo programos, galima tik tokiu atveju:</w:t>
      </w:r>
    </w:p>
    <w:p w14:paraId="4BE38CCC" w14:textId="2ABB6DC4" w:rsidR="00621228" w:rsidRPr="00F03E20" w:rsidRDefault="009878CF" w:rsidP="00F82181">
      <w:pPr>
        <w:pStyle w:val="Pagrindinis"/>
        <w:autoSpaceDE w:val="0"/>
        <w:autoSpaceDN w:val="0"/>
        <w:adjustRightInd w:val="0"/>
        <w:spacing w:before="0" w:after="200"/>
      </w:pPr>
      <w:r>
        <w:rPr>
          <w:color w:val="auto"/>
        </w:rPr>
        <w:fldChar w:fldCharType="begin"/>
      </w:r>
      <w:r>
        <w:rPr>
          <w:color w:val="auto"/>
        </w:rPr>
        <w:instrText>LISTNUM sar_A \l 4</w:instrText>
      </w:r>
      <w:r>
        <w:rPr>
          <w:color w:val="auto"/>
        </w:rPr>
        <w:fldChar w:fldCharType="separate"/>
      </w:r>
      <w:r>
        <w:rPr>
          <w:color w:val="auto"/>
        </w:rPr>
        <w:fldChar w:fldCharType="end"/>
      </w:r>
      <w:r w:rsidR="0019508B">
        <w:rPr>
          <w:color w:val="auto"/>
        </w:rPr>
        <w:t xml:space="preserve"> </w:t>
      </w:r>
      <w:r w:rsidR="00621228" w:rsidRPr="00F03E20">
        <w:t xml:space="preserve">jeigu mokinio norimos mokytis užsienio kalbos pasiekimų lygis ne žemesnis nei patenkinamas lygis, numatytas tos kalbos dalyko bendrojoje programoje; </w:t>
      </w:r>
    </w:p>
    <w:p w14:paraId="739D4818" w14:textId="30D91496" w:rsidR="00621228" w:rsidRPr="00F03E20" w:rsidRDefault="009878CF" w:rsidP="00EE5985">
      <w:pPr>
        <w:pStyle w:val="Pagrindinis"/>
        <w:autoSpaceDE w:val="0"/>
        <w:autoSpaceDN w:val="0"/>
        <w:adjustRightInd w:val="0"/>
        <w:spacing w:before="0" w:after="200"/>
      </w:pPr>
      <w:r>
        <w:rPr>
          <w:color w:val="auto"/>
        </w:rPr>
        <w:fldChar w:fldCharType="begin"/>
      </w:r>
      <w:r>
        <w:rPr>
          <w:color w:val="auto"/>
        </w:rPr>
        <w:instrText>LISTNUM sar_A \l 4</w:instrText>
      </w:r>
      <w:r>
        <w:rPr>
          <w:color w:val="auto"/>
        </w:rPr>
        <w:fldChar w:fldCharType="separate"/>
      </w:r>
      <w:r>
        <w:rPr>
          <w:color w:val="auto"/>
        </w:rPr>
        <w:fldChar w:fldCharType="end"/>
      </w:r>
      <w:r w:rsidR="0019508B">
        <w:rPr>
          <w:color w:val="auto"/>
        </w:rPr>
        <w:t xml:space="preserve"> </w:t>
      </w:r>
      <w:r w:rsidR="00621228" w:rsidRPr="00F03E20">
        <w:t>jei mokykla negali užtikrinti antrųjų užsienio kalbų tęstinumo I</w:t>
      </w:r>
      <w:r w:rsidR="00F979A8" w:rsidRPr="00F03E20">
        <w:t>G</w:t>
      </w:r>
      <w:r w:rsidR="00621228" w:rsidRPr="00F03E20">
        <w:t xml:space="preserve"> klasėje</w:t>
      </w:r>
      <w:r w:rsidR="00DE2C54" w:rsidRPr="00F03E20">
        <w:t>.</w:t>
      </w:r>
      <w:r w:rsidR="00EE5985">
        <w:t xml:space="preserve"> N</w:t>
      </w:r>
      <w:r w:rsidR="00621228" w:rsidRPr="00F03E20">
        <w:t>esant galimybės mokiniui tęsti pradėtos mokytis užsienio kalbos, pasiūloma pradėti mokytis kitos užsienio kalbos, suderinus su mokinio tėvais (globėjais, rūpintojais). Užsienio kalbai mokytis skiriama papildoma pamoka, panaudojant ugdymo poreikiams ir mokymosi pagalbai skirtas pamokas;</w:t>
      </w:r>
    </w:p>
    <w:p w14:paraId="73E3C6B0" w14:textId="318531D9" w:rsidR="00621228" w:rsidRPr="00F03E20" w:rsidRDefault="00DA7F9D"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sidR="00EE5985">
        <w:rPr>
          <w:color w:val="auto"/>
        </w:rPr>
        <w:t xml:space="preserve"> </w:t>
      </w:r>
      <w:r w:rsidR="00621228" w:rsidRPr="00F03E20">
        <w:t xml:space="preserve">jei mokinys yra atvykęs iš kitos </w:t>
      </w:r>
      <w:r w:rsidR="00621228" w:rsidRPr="009B0BB4">
        <w:t>Lietuvos mokyklos ar užsienio ir mokykla negali užtikrinti pradėtos mokytis kalbos tęstinumo,</w:t>
      </w:r>
      <w:r w:rsidR="00621228" w:rsidRPr="00F03E20">
        <w:t xml:space="preserve"> gavus mokinio tėvų (globėjų, rūpintojų) sutikimą raštu, mokiniui sudaromos sąlygos pradėti mokytis užsienio kalbos, kurios mokosi klasė, ir įveikti programų skirtumus;</w:t>
      </w:r>
    </w:p>
    <w:p w14:paraId="044A4574" w14:textId="7F4A8315" w:rsidR="00621228" w:rsidRPr="00F03E20" w:rsidRDefault="00566691" w:rsidP="00F82181">
      <w:pPr>
        <w:pStyle w:val="Pagrindinis"/>
        <w:autoSpaceDE w:val="0"/>
        <w:autoSpaceDN w:val="0"/>
        <w:adjustRightInd w:val="0"/>
        <w:spacing w:before="0" w:after="200"/>
      </w:pPr>
      <w:r>
        <w:rPr>
          <w:color w:val="auto"/>
        </w:rPr>
        <w:fldChar w:fldCharType="begin"/>
      </w:r>
      <w:r>
        <w:rPr>
          <w:color w:val="auto"/>
        </w:rPr>
        <w:instrText xml:space="preserve">LISTNUM sar_A \l </w:instrText>
      </w:r>
      <w:r w:rsidR="00161E8B">
        <w:rPr>
          <w:color w:val="auto"/>
        </w:rPr>
        <w:instrText>3</w:instrText>
      </w:r>
      <w:r>
        <w:rPr>
          <w:color w:val="auto"/>
        </w:rPr>
        <w:fldChar w:fldCharType="separate"/>
      </w:r>
      <w:r>
        <w:rPr>
          <w:color w:val="auto"/>
        </w:rPr>
        <w:fldChar w:fldCharType="end"/>
      </w:r>
      <w:r>
        <w:rPr>
          <w:color w:val="auto"/>
        </w:rPr>
        <w:t xml:space="preserve"> </w:t>
      </w:r>
      <w:r w:rsidR="00621228" w:rsidRPr="00F03E20">
        <w:t xml:space="preserve">iš užsienio valstybės atvykęs mokinys, suderinus su mokinio tėvais (globėjais, rūpintojais), mokyklos vadovo įsakymu gali nesimokyti antrosios užsienio kalbos iki dvejų metų. Šio laikotarpio pabaigoje dienyne ir mokinio individualiame ugdymo plane prie dalyko (antroji užsienio kalba) įrašoma „atleista“. Pasibaigus šiam laikotarpiui, jei mokinys toliau tęsia mokymąsi pagal pagrindinio ugdymo programą, mokykla sudaro galimybes jam pradėti antrosios užsienio kalbos mokymąsi pagal jo pasiekimų lygį; </w:t>
      </w:r>
    </w:p>
    <w:p w14:paraId="30571BD4" w14:textId="6474FB01" w:rsidR="00621228" w:rsidRPr="00F03E20" w:rsidRDefault="00DA7F9D"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621228" w:rsidRPr="00F03E20">
        <w:t xml:space="preserve">jei mokinys yra baigęs tarptautinės bendrojo ugdymo programos dalį ar visą programą ir mokykla nustato, kad jo vienos užsienio kalbos pasiekimai yra aukštesni, nei numatyta pagrindinio ugdymo Bendrosiose programose, mokinio tėvų (globėjų, rūpintojų) pageidavimu mokykla įskaito mokinio pasiekimus ir konvertuoja pagal </w:t>
      </w:r>
      <w:proofErr w:type="spellStart"/>
      <w:r w:rsidR="00621228" w:rsidRPr="00F03E20">
        <w:t>dešimtbalę</w:t>
      </w:r>
      <w:proofErr w:type="spellEnd"/>
      <w:r w:rsidR="00621228" w:rsidRPr="00F03E20">
        <w:t xml:space="preserve"> vertinimo sistemą. Mokykla sudaro mokiniui individualų užsienio kalbos mokymosi planą ir galimybę vietoje užsienio kalbos pamokų lankyti papildomas lietuvių kalbos ir literatūros ar kitos užsienio kalbos pamokas; </w:t>
      </w:r>
    </w:p>
    <w:p w14:paraId="42452863" w14:textId="42CE2A6C" w:rsidR="00621228" w:rsidRPr="00F03E20" w:rsidRDefault="0037054A"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DA7F9D">
        <w:rPr>
          <w:color w:val="auto"/>
        </w:rPr>
        <w:t xml:space="preserve"> </w:t>
      </w:r>
      <w:r w:rsidR="00621228" w:rsidRPr="00F03E20">
        <w:t>gamtos mokslai:</w:t>
      </w:r>
    </w:p>
    <w:p w14:paraId="722B3FE5" w14:textId="6AD79D1F" w:rsidR="00621228" w:rsidRPr="00F03E20" w:rsidRDefault="002330FB"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sidR="00490ED2">
        <w:rPr>
          <w:color w:val="auto"/>
        </w:rPr>
        <w:t xml:space="preserve"> </w:t>
      </w:r>
      <w:r w:rsidR="00274C12" w:rsidRPr="00F03E20">
        <w:t>gimnazija</w:t>
      </w:r>
      <w:r w:rsidR="00621228" w:rsidRPr="00F03E20">
        <w:t xml:space="preserve"> </w:t>
      </w:r>
      <w:r w:rsidR="00274C12" w:rsidRPr="00F03E20">
        <w:t xml:space="preserve">sudaro </w:t>
      </w:r>
      <w:r w:rsidR="002907DC" w:rsidRPr="00F03E20">
        <w:t xml:space="preserve">sąlygas </w:t>
      </w:r>
      <w:r w:rsidR="00621228" w:rsidRPr="00F03E20">
        <w:t xml:space="preserve">praktiniams gebėjimams ir tyrinėjimo kompetencijai ugdyti </w:t>
      </w:r>
      <w:r w:rsidR="002907DC" w:rsidRPr="00F03E20">
        <w:t>ir</w:t>
      </w:r>
      <w:r w:rsidR="0047404E" w:rsidRPr="00F03E20">
        <w:t xml:space="preserve"> </w:t>
      </w:r>
      <w:r w:rsidR="00621228" w:rsidRPr="00F03E20">
        <w:t xml:space="preserve">atlikti eksperimentinę veiklą </w:t>
      </w:r>
      <w:r w:rsidR="0047404E" w:rsidRPr="00F03E20">
        <w:t>gimnazijo</w:t>
      </w:r>
      <w:r w:rsidR="00981353">
        <w:t>je</w:t>
      </w:r>
      <w:r w:rsidR="00621228" w:rsidRPr="00F03E20">
        <w:t xml:space="preserve"> ar atvirosios prieigos STEAM centruose. </w:t>
      </w:r>
    </w:p>
    <w:p w14:paraId="105D1FF6" w14:textId="6C92E453" w:rsidR="00621228" w:rsidRPr="00F03E20" w:rsidRDefault="002330FB"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sidR="00621228" w:rsidRPr="00F03E20">
        <w:t xml:space="preserve">7–8 klasėse </w:t>
      </w:r>
      <w:r w:rsidR="0047404E" w:rsidRPr="00F03E20">
        <w:t>gimnazija moko</w:t>
      </w:r>
      <w:r w:rsidR="00621228" w:rsidRPr="00F03E20">
        <w:t xml:space="preserve"> atskirų gamtos mokslų dalykų – biologijos, chemijos, fizikos; </w:t>
      </w:r>
    </w:p>
    <w:p w14:paraId="28AA2349" w14:textId="6CB39224" w:rsidR="00621228" w:rsidRPr="00F03E20" w:rsidRDefault="002330FB"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490ED2">
        <w:rPr>
          <w:color w:val="auto"/>
        </w:rPr>
        <w:t xml:space="preserve"> </w:t>
      </w:r>
      <w:r w:rsidR="00621228" w:rsidRPr="00F03E20">
        <w:t>meninis ugdymas:</w:t>
      </w:r>
    </w:p>
    <w:p w14:paraId="20138483" w14:textId="42B9BEC0" w:rsidR="00621228" w:rsidRPr="00F03E20" w:rsidRDefault="00490ED2"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621228" w:rsidRPr="00F03E20">
        <w:t>meninio ugdymo dalykų grupei priskiriami: muzikos</w:t>
      </w:r>
      <w:r w:rsidR="006F31FB" w:rsidRPr="00F03E20">
        <w:t xml:space="preserve"> ir</w:t>
      </w:r>
      <w:r w:rsidR="00621228" w:rsidRPr="00F03E20">
        <w:t xml:space="preserve"> dailės</w:t>
      </w:r>
      <w:r w:rsidR="00B55E91" w:rsidRPr="00F03E20">
        <w:t xml:space="preserve"> </w:t>
      </w:r>
      <w:r w:rsidR="00621228" w:rsidRPr="00F03E20">
        <w:t>dalykai</w:t>
      </w:r>
      <w:r w:rsidR="00B55E91" w:rsidRPr="00F03E20">
        <w:t xml:space="preserve">. Šių dalykų </w:t>
      </w:r>
      <w:r w:rsidR="00621228" w:rsidRPr="00F03E20">
        <w:t>mokiniams, besimokantiems pagal pagrindinio ugdymo programą, privaloma mokytis;</w:t>
      </w:r>
    </w:p>
    <w:p w14:paraId="57ED8EEE" w14:textId="69357441" w:rsidR="00621228" w:rsidRPr="00F03E20" w:rsidRDefault="00490ED2"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621228" w:rsidRPr="00F03E20">
        <w:t>fizinis ugdymas:</w:t>
      </w:r>
    </w:p>
    <w:p w14:paraId="6DD0FA2B" w14:textId="45AC790A" w:rsidR="004750F6" w:rsidRPr="00F03E20" w:rsidRDefault="00490ED2"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4750F6" w:rsidRPr="00F03E20">
        <w:t>specialiosios medicininės fizinio pajėgumo grupės mokiniai pamokose dalyvauja su pagrindine grupe, bet pratimai ir krūvis jiems skiriami pagal gydytojo rekomendacijas</w:t>
      </w:r>
      <w:r w:rsidR="00BE39CB" w:rsidRPr="00F03E20">
        <w:t>.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79FD5555" w14:textId="04AC5778" w:rsidR="00621228" w:rsidRPr="00F03E20" w:rsidRDefault="00490ED2"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621228" w:rsidRPr="00F03E20">
        <w:t>mokinio tėvų (globėjų, rūpintojų) pageidavimu mokiniai gali lankyti sveikatinimo grupes ne mokykloje;</w:t>
      </w:r>
    </w:p>
    <w:p w14:paraId="7E6B7108" w14:textId="38581072" w:rsidR="00621228" w:rsidRPr="00F03E20" w:rsidRDefault="00000544"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621228" w:rsidRPr="00F03E20">
        <w:t>mokiniams, atleistiems nuo fizinio ugdymo pamokų dėl sveikatos ir laikinai nedalyvaujantiems pamokoje dėl ligos, siūlomos kitokios veiklos (pvz., stalo žaidimai, šaškės, šachmatai, siūlomi užsiėmimai bibliotekoje, konsultacijos, socialinė veikla ir pan.). Mokiniams, atleistiems nuo fizinio ugdymo pamokų dėl mokymosi pagal sporto krypties formalųjį švietimą papildančio ugdymo sporto programas, taip pat gali būti pasiūlytos panašios veiklos.</w:t>
      </w:r>
    </w:p>
    <w:p w14:paraId="7ADC2CD9" w14:textId="21458BF7" w:rsidR="00621228" w:rsidRPr="00F03E20" w:rsidRDefault="00000544"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621228" w:rsidRPr="00F03E20">
        <w:t>Pasirenkamieji dalykai mokiniams nėra privalomi mokytis, mokiniai juos renkasi pagal mokymosi poreikius. Privalomi šie dalykai tampa tuomet, kai juos pasirenkama mokytis.</w:t>
      </w:r>
    </w:p>
    <w:p w14:paraId="40387ADA" w14:textId="0A4AD823" w:rsidR="00C433AC" w:rsidRPr="00273921" w:rsidRDefault="00000544"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621228" w:rsidRPr="00F03E20">
        <w:t>Etninės kultūros bendroji programa įgyvendinama integruojant ją į kitų dalykų ugdymo turinį.</w:t>
      </w:r>
    </w:p>
    <w:p w14:paraId="773EA50F" w14:textId="71E1BB88" w:rsidR="009A1A40" w:rsidRPr="00273921" w:rsidRDefault="00D94136"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273921">
        <w:t>Mokiniui sudaroma galimybė pasirinkti veiklas, atitinkančias saviraiškos poreikius. Jos įgyvendinamos per neformaliajam vaikų švietimui skirtas valandas (neformaliojo ugdymo valandos), numatytas Bendruosiuose ugdymo planuose. Siūlomos tokios neformaliojo švietimo veiklos:</w:t>
      </w:r>
    </w:p>
    <w:p w14:paraId="5C055F4B" w14:textId="69AC9733" w:rsidR="009A1A40" w:rsidRPr="00273921" w:rsidRDefault="00D9413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273921">
        <w:t>vokalinio dainavimo studija;</w:t>
      </w:r>
    </w:p>
    <w:p w14:paraId="55259C08" w14:textId="44BE2782" w:rsidR="009A1A40" w:rsidRPr="00273921" w:rsidRDefault="00D9413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273921">
        <w:t>dramos būrelis „Skrynelė“;</w:t>
      </w:r>
    </w:p>
    <w:p w14:paraId="0AAD874F" w14:textId="4DFE90ED" w:rsidR="009A1A40" w:rsidRPr="00525C33" w:rsidRDefault="00D9413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525C33">
        <w:t>sporto būrelis (5–</w:t>
      </w:r>
      <w:r w:rsidR="00084282" w:rsidRPr="00525C33">
        <w:t>8</w:t>
      </w:r>
      <w:r w:rsidR="009A1A40" w:rsidRPr="00525C33">
        <w:t xml:space="preserve"> kl.);</w:t>
      </w:r>
    </w:p>
    <w:p w14:paraId="4F1BD441" w14:textId="5BF7FEFA" w:rsidR="009A1A40" w:rsidRPr="00525C33" w:rsidRDefault="00D9413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525C33">
        <w:t>sporto būrelis (</w:t>
      </w:r>
      <w:r w:rsidR="00084282" w:rsidRPr="00525C33">
        <w:t>IG</w:t>
      </w:r>
      <w:r w:rsidR="009A1A40" w:rsidRPr="00525C33">
        <w:t>-IIG kl.);</w:t>
      </w:r>
    </w:p>
    <w:p w14:paraId="5933C07B" w14:textId="53FDA352" w:rsidR="00632FE0" w:rsidRDefault="00D9413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525C33">
        <w:t>jaunųjų šaulių būrelis</w:t>
      </w:r>
      <w:r w:rsidR="00632FE0">
        <w:t>;</w:t>
      </w:r>
    </w:p>
    <w:p w14:paraId="18BD4181" w14:textId="446F6D36" w:rsidR="008B5DCD" w:rsidRDefault="00D94136"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F32A62">
        <w:t xml:space="preserve">šokio ir judesio būrelis (5 </w:t>
      </w:r>
      <w:r w:rsidR="008B5DCD">
        <w:t>–</w:t>
      </w:r>
      <w:r w:rsidR="00F32A62">
        <w:t xml:space="preserve"> </w:t>
      </w:r>
      <w:r w:rsidR="008B5DCD">
        <w:t xml:space="preserve">8 </w:t>
      </w:r>
      <w:r w:rsidR="00F32A62">
        <w:t>kl.)</w:t>
      </w:r>
      <w:r w:rsidR="008B5DCD">
        <w:t>;</w:t>
      </w:r>
    </w:p>
    <w:p w14:paraId="15CF689E" w14:textId="3C1ECDE3" w:rsidR="00062477" w:rsidRDefault="00D94136" w:rsidP="00062477">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8B5DCD">
        <w:t>ispanų kalba pradedantiesiems</w:t>
      </w:r>
      <w:r w:rsidR="005049DE">
        <w:t>.</w:t>
      </w:r>
    </w:p>
    <w:p w14:paraId="54368189" w14:textId="77777777" w:rsidR="00062477" w:rsidRPr="00470EE4" w:rsidRDefault="00062477" w:rsidP="00062477">
      <w:pPr>
        <w:pStyle w:val="Pagrindinis"/>
        <w:autoSpaceDE w:val="0"/>
        <w:autoSpaceDN w:val="0"/>
        <w:adjustRightInd w:val="0"/>
        <w:spacing w:before="0" w:after="200"/>
      </w:pPr>
    </w:p>
    <w:p w14:paraId="0F140911" w14:textId="132A3061" w:rsidR="009A1A40" w:rsidRPr="00525C33" w:rsidRDefault="009A1A40" w:rsidP="00062477">
      <w:pPr>
        <w:pStyle w:val="Pagrindinis"/>
        <w:spacing w:before="240"/>
        <w:ind w:left="567" w:firstLine="0"/>
        <w:contextualSpacing w:val="0"/>
        <w:jc w:val="center"/>
        <w:rPr>
          <w:b/>
        </w:rPr>
      </w:pPr>
      <w:r w:rsidRPr="00C64E84">
        <w:rPr>
          <w:b/>
        </w:rPr>
        <w:t>V SKYRIUS</w:t>
      </w:r>
    </w:p>
    <w:p w14:paraId="74656D43" w14:textId="637AD5E5" w:rsidR="008A77B9" w:rsidRDefault="009A1A40" w:rsidP="00470EE4">
      <w:pPr>
        <w:pStyle w:val="Pagrindinis"/>
        <w:spacing w:before="0" w:after="0"/>
        <w:ind w:left="567"/>
        <w:jc w:val="center"/>
        <w:rPr>
          <w:b/>
        </w:rPr>
      </w:pPr>
      <w:r w:rsidRPr="00525C33">
        <w:rPr>
          <w:b/>
        </w:rPr>
        <w:t>VIDURINIO UGDYMO PROGRAMOS ĮGYVENDINIMAS</w:t>
      </w:r>
    </w:p>
    <w:p w14:paraId="043D986F" w14:textId="77777777" w:rsidR="00470EE4" w:rsidRPr="008D7028" w:rsidRDefault="00470EE4" w:rsidP="00470EE4">
      <w:pPr>
        <w:pStyle w:val="Pagrindinis"/>
        <w:autoSpaceDE w:val="0"/>
        <w:autoSpaceDN w:val="0"/>
        <w:adjustRightInd w:val="0"/>
        <w:spacing w:before="0" w:after="200"/>
        <w:rPr>
          <w:b/>
        </w:rPr>
      </w:pPr>
    </w:p>
    <w:p w14:paraId="706CF8EE" w14:textId="622C9BE2" w:rsidR="009A1A40" w:rsidRPr="00780118" w:rsidRDefault="00780118" w:rsidP="00780118">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780118">
        <w:t xml:space="preserve">Pamokų skaičius vidurinio ugdymo </w:t>
      </w:r>
      <w:r w:rsidR="00666845" w:rsidRPr="00780118">
        <w:t xml:space="preserve">programai </w:t>
      </w:r>
      <w:r w:rsidR="009A1A40" w:rsidRPr="00780118">
        <w:t>įgyvendinti grupinio mokymosi forma kasdieniu ir nuotoliniu mokymo proceso organizavimo būdu:</w:t>
      </w:r>
    </w:p>
    <w:tbl>
      <w:tblPr>
        <w:tblW w:w="934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2416"/>
        <w:gridCol w:w="1838"/>
        <w:gridCol w:w="1838"/>
      </w:tblGrid>
      <w:tr w:rsidR="00CF2B01" w:rsidRPr="00525C33" w14:paraId="2B86CCA6" w14:textId="77777777" w:rsidTr="00780118">
        <w:trPr>
          <w:trHeight w:val="315"/>
          <w:tblHeader/>
          <w:jc w:val="center"/>
        </w:trPr>
        <w:tc>
          <w:tcPr>
            <w:tcW w:w="3253" w:type="dxa"/>
            <w:vMerge w:val="restart"/>
            <w:tcBorders>
              <w:top w:val="single" w:sz="6" w:space="0" w:color="auto"/>
              <w:left w:val="single" w:sz="6" w:space="0" w:color="auto"/>
              <w:right w:val="single" w:sz="6" w:space="0" w:color="auto"/>
            </w:tcBorders>
            <w:hideMark/>
          </w:tcPr>
          <w:p w14:paraId="724D63D2" w14:textId="77777777" w:rsidR="00CF2B01" w:rsidRPr="00525C33" w:rsidRDefault="00CF2B01" w:rsidP="000A4FF4">
            <w:pPr>
              <w:ind w:firstLine="612"/>
              <w:jc w:val="center"/>
              <w:textAlignment w:val="baseline"/>
              <w:rPr>
                <w:szCs w:val="24"/>
              </w:rPr>
            </w:pPr>
          </w:p>
          <w:p w14:paraId="1DFB6740" w14:textId="77777777" w:rsidR="00CF2B01" w:rsidRPr="00525C33" w:rsidRDefault="00CF2B01" w:rsidP="00131D6B">
            <w:pPr>
              <w:ind w:left="132"/>
              <w:textAlignment w:val="baseline"/>
              <w:rPr>
                <w:szCs w:val="24"/>
              </w:rPr>
            </w:pPr>
            <w:r w:rsidRPr="00525C33">
              <w:rPr>
                <w:szCs w:val="24"/>
              </w:rPr>
              <w:t>Vidurinio ugdymo dalykų grupės / dalykai </w:t>
            </w:r>
          </w:p>
        </w:tc>
        <w:tc>
          <w:tcPr>
            <w:tcW w:w="2416" w:type="dxa"/>
            <w:vMerge w:val="restart"/>
            <w:tcBorders>
              <w:top w:val="single" w:sz="6" w:space="0" w:color="auto"/>
              <w:left w:val="single" w:sz="6" w:space="0" w:color="auto"/>
              <w:right w:val="single" w:sz="6" w:space="0" w:color="auto"/>
            </w:tcBorders>
            <w:hideMark/>
          </w:tcPr>
          <w:p w14:paraId="50B4D4BF" w14:textId="77777777" w:rsidR="00CF2B01" w:rsidRPr="00525C33" w:rsidRDefault="00CF2B01" w:rsidP="000A4FF4">
            <w:pPr>
              <w:overflowPunct w:val="0"/>
              <w:ind w:left="145" w:right="131"/>
              <w:jc w:val="center"/>
              <w:textAlignment w:val="baseline"/>
              <w:rPr>
                <w:strike/>
                <w:szCs w:val="24"/>
              </w:rPr>
            </w:pPr>
            <w:r w:rsidRPr="00525C33">
              <w:rPr>
                <w:szCs w:val="24"/>
              </w:rPr>
              <w:t>Pamokų skaičius turiniui įgyvendinti per dvejus metus </w:t>
            </w:r>
          </w:p>
        </w:tc>
        <w:tc>
          <w:tcPr>
            <w:tcW w:w="3676" w:type="dxa"/>
            <w:gridSpan w:val="2"/>
            <w:tcBorders>
              <w:top w:val="single" w:sz="6" w:space="0" w:color="auto"/>
              <w:left w:val="single" w:sz="6" w:space="0" w:color="auto"/>
              <w:bottom w:val="single" w:sz="6" w:space="0" w:color="auto"/>
              <w:right w:val="single" w:sz="6" w:space="0" w:color="auto"/>
            </w:tcBorders>
            <w:hideMark/>
          </w:tcPr>
          <w:p w14:paraId="44527CB4" w14:textId="77777777" w:rsidR="00CF2B01" w:rsidRPr="00525C33" w:rsidRDefault="00CF2B01" w:rsidP="000A4FF4">
            <w:pPr>
              <w:jc w:val="center"/>
              <w:textAlignment w:val="baseline"/>
              <w:rPr>
                <w:szCs w:val="24"/>
              </w:rPr>
            </w:pPr>
            <w:r w:rsidRPr="00525C33">
              <w:rPr>
                <w:szCs w:val="24"/>
              </w:rPr>
              <w:t>Pamokų skaičius klasei per vienus metus / per savaitę </w:t>
            </w:r>
          </w:p>
        </w:tc>
      </w:tr>
      <w:tr w:rsidR="00CF2B01" w:rsidRPr="00525C33" w14:paraId="6E2154E3" w14:textId="77777777" w:rsidTr="00780118">
        <w:trPr>
          <w:trHeight w:val="423"/>
          <w:tblHeader/>
          <w:jc w:val="center"/>
        </w:trPr>
        <w:tc>
          <w:tcPr>
            <w:tcW w:w="3253" w:type="dxa"/>
            <w:vMerge/>
            <w:tcBorders>
              <w:left w:val="single" w:sz="6" w:space="0" w:color="auto"/>
              <w:bottom w:val="single" w:sz="6" w:space="0" w:color="auto"/>
              <w:right w:val="single" w:sz="6" w:space="0" w:color="auto"/>
            </w:tcBorders>
            <w:hideMark/>
          </w:tcPr>
          <w:p w14:paraId="6D65CC2D" w14:textId="77777777" w:rsidR="00CF2B01" w:rsidRPr="00525C33" w:rsidRDefault="00CF2B01" w:rsidP="000A4FF4">
            <w:pPr>
              <w:jc w:val="both"/>
              <w:textAlignment w:val="baseline"/>
              <w:rPr>
                <w:szCs w:val="24"/>
              </w:rPr>
            </w:pPr>
          </w:p>
        </w:tc>
        <w:tc>
          <w:tcPr>
            <w:tcW w:w="2416" w:type="dxa"/>
            <w:vMerge/>
            <w:tcBorders>
              <w:left w:val="single" w:sz="6" w:space="0" w:color="auto"/>
              <w:bottom w:val="single" w:sz="6" w:space="0" w:color="auto"/>
              <w:right w:val="single" w:sz="6" w:space="0" w:color="auto"/>
            </w:tcBorders>
            <w:hideMark/>
          </w:tcPr>
          <w:p w14:paraId="7556CC50" w14:textId="77777777" w:rsidR="00CF2B01" w:rsidRPr="00525C33" w:rsidRDefault="00CF2B01" w:rsidP="000A4FF4">
            <w:pPr>
              <w:jc w:val="center"/>
              <w:textAlignment w:val="baseline"/>
              <w:rPr>
                <w:szCs w:val="24"/>
              </w:rPr>
            </w:pPr>
          </w:p>
        </w:tc>
        <w:tc>
          <w:tcPr>
            <w:tcW w:w="1838" w:type="dxa"/>
            <w:tcBorders>
              <w:top w:val="single" w:sz="6" w:space="0" w:color="auto"/>
              <w:left w:val="single" w:sz="6" w:space="0" w:color="auto"/>
              <w:bottom w:val="single" w:sz="6" w:space="0" w:color="auto"/>
              <w:right w:val="single" w:sz="6" w:space="0" w:color="auto"/>
            </w:tcBorders>
            <w:hideMark/>
          </w:tcPr>
          <w:p w14:paraId="1DE8FD8B" w14:textId="6E45D116" w:rsidR="00CF2B01" w:rsidRPr="00525C33" w:rsidRDefault="00CF2B01" w:rsidP="000A4FF4">
            <w:pPr>
              <w:jc w:val="center"/>
              <w:textAlignment w:val="baseline"/>
              <w:rPr>
                <w:szCs w:val="24"/>
              </w:rPr>
            </w:pPr>
            <w:r w:rsidRPr="00525C33">
              <w:rPr>
                <w:szCs w:val="24"/>
              </w:rPr>
              <w:t xml:space="preserve">IIIG klasė </w:t>
            </w:r>
          </w:p>
          <w:p w14:paraId="0E53874E" w14:textId="77777777" w:rsidR="00CF2B01" w:rsidRPr="00525C33" w:rsidRDefault="00CF2B01" w:rsidP="000A4FF4">
            <w:pPr>
              <w:jc w:val="center"/>
              <w:textAlignment w:val="baseline"/>
              <w:rPr>
                <w:szCs w:val="24"/>
              </w:rPr>
            </w:pPr>
            <w:r w:rsidRPr="00525C33">
              <w:rPr>
                <w:szCs w:val="24"/>
              </w:rPr>
              <w:t>(36 savaitės) </w:t>
            </w:r>
          </w:p>
        </w:tc>
        <w:tc>
          <w:tcPr>
            <w:tcW w:w="1838" w:type="dxa"/>
            <w:tcBorders>
              <w:top w:val="single" w:sz="6" w:space="0" w:color="auto"/>
              <w:left w:val="single" w:sz="6" w:space="0" w:color="auto"/>
              <w:bottom w:val="single" w:sz="6" w:space="0" w:color="auto"/>
              <w:right w:val="single" w:sz="6" w:space="0" w:color="auto"/>
            </w:tcBorders>
            <w:hideMark/>
          </w:tcPr>
          <w:p w14:paraId="357A6B97" w14:textId="4A39869E" w:rsidR="00CF2B01" w:rsidRPr="00525C33" w:rsidRDefault="00CF2B01" w:rsidP="000A4FF4">
            <w:pPr>
              <w:jc w:val="center"/>
              <w:textAlignment w:val="baseline"/>
              <w:rPr>
                <w:szCs w:val="24"/>
              </w:rPr>
            </w:pPr>
            <w:r w:rsidRPr="00525C33">
              <w:rPr>
                <w:szCs w:val="24"/>
              </w:rPr>
              <w:t>IVG</w:t>
            </w:r>
            <w:r w:rsidR="00947087" w:rsidRPr="00525C33">
              <w:rPr>
                <w:szCs w:val="24"/>
              </w:rPr>
              <w:t xml:space="preserve"> </w:t>
            </w:r>
            <w:r w:rsidRPr="00525C33">
              <w:rPr>
                <w:szCs w:val="24"/>
              </w:rPr>
              <w:t xml:space="preserve">klasė </w:t>
            </w:r>
          </w:p>
          <w:p w14:paraId="347E58CC" w14:textId="77777777" w:rsidR="00CF2B01" w:rsidRPr="00525C33" w:rsidRDefault="00CF2B01" w:rsidP="000A4FF4">
            <w:pPr>
              <w:jc w:val="center"/>
              <w:textAlignment w:val="baseline"/>
              <w:rPr>
                <w:szCs w:val="24"/>
              </w:rPr>
            </w:pPr>
            <w:r w:rsidRPr="00525C33">
              <w:rPr>
                <w:szCs w:val="24"/>
              </w:rPr>
              <w:t>(34 savaitės) </w:t>
            </w:r>
          </w:p>
        </w:tc>
      </w:tr>
      <w:tr w:rsidR="00CF2B01" w:rsidRPr="00525C33" w14:paraId="30DA49B8" w14:textId="77777777" w:rsidTr="00780118">
        <w:trPr>
          <w:trHeight w:val="225"/>
          <w:jc w:val="center"/>
        </w:trPr>
        <w:tc>
          <w:tcPr>
            <w:tcW w:w="9345" w:type="dxa"/>
            <w:gridSpan w:val="4"/>
            <w:tcBorders>
              <w:top w:val="single" w:sz="6" w:space="0" w:color="auto"/>
              <w:left w:val="single" w:sz="6" w:space="0" w:color="auto"/>
              <w:bottom w:val="single" w:sz="6" w:space="0" w:color="auto"/>
              <w:right w:val="single" w:sz="6" w:space="0" w:color="auto"/>
            </w:tcBorders>
            <w:hideMark/>
          </w:tcPr>
          <w:p w14:paraId="0FC26CF2" w14:textId="1451D320" w:rsidR="00CF2B01" w:rsidRPr="00525C33" w:rsidRDefault="00CF2B01" w:rsidP="00873203">
            <w:pPr>
              <w:ind w:left="132"/>
              <w:jc w:val="center"/>
              <w:textAlignment w:val="baseline"/>
              <w:rPr>
                <w:b/>
                <w:bCs/>
                <w:szCs w:val="24"/>
              </w:rPr>
            </w:pPr>
            <w:r w:rsidRPr="00525C33">
              <w:rPr>
                <w:b/>
                <w:bCs/>
                <w:szCs w:val="24"/>
              </w:rPr>
              <w:t>Privalomi dalykai</w:t>
            </w:r>
          </w:p>
        </w:tc>
      </w:tr>
      <w:tr w:rsidR="00CF2B01" w:rsidRPr="00525C33" w14:paraId="293D1D1B" w14:textId="77777777" w:rsidTr="00780118">
        <w:trPr>
          <w:trHeight w:val="510"/>
          <w:jc w:val="center"/>
        </w:trPr>
        <w:tc>
          <w:tcPr>
            <w:tcW w:w="3253" w:type="dxa"/>
            <w:tcBorders>
              <w:top w:val="single" w:sz="6" w:space="0" w:color="auto"/>
              <w:left w:val="single" w:sz="6" w:space="0" w:color="auto"/>
              <w:bottom w:val="single" w:sz="6" w:space="0" w:color="auto"/>
              <w:right w:val="single" w:sz="6" w:space="0" w:color="auto"/>
            </w:tcBorders>
            <w:hideMark/>
          </w:tcPr>
          <w:p w14:paraId="414AEE76" w14:textId="77777777" w:rsidR="00CF2B01" w:rsidRPr="00525C33" w:rsidRDefault="00CF2B01" w:rsidP="00131D6B">
            <w:pPr>
              <w:ind w:left="132"/>
              <w:textAlignment w:val="baseline"/>
              <w:rPr>
                <w:szCs w:val="24"/>
              </w:rPr>
            </w:pPr>
            <w:r w:rsidRPr="00525C33">
              <w:rPr>
                <w:szCs w:val="24"/>
              </w:rPr>
              <w:t>Lietuvių kalba ir literatūra </w:t>
            </w:r>
          </w:p>
        </w:tc>
        <w:tc>
          <w:tcPr>
            <w:tcW w:w="2416" w:type="dxa"/>
            <w:tcBorders>
              <w:top w:val="single" w:sz="6" w:space="0" w:color="auto"/>
              <w:left w:val="single" w:sz="6" w:space="0" w:color="auto"/>
              <w:bottom w:val="single" w:sz="6" w:space="0" w:color="auto"/>
              <w:right w:val="single" w:sz="6" w:space="0" w:color="auto"/>
            </w:tcBorders>
          </w:tcPr>
          <w:p w14:paraId="72AAFDCE" w14:textId="77777777" w:rsidR="00CF2B01" w:rsidRPr="00525C33" w:rsidRDefault="00CF2B01" w:rsidP="000A4FF4">
            <w:pPr>
              <w:jc w:val="center"/>
              <w:textAlignment w:val="baseline"/>
              <w:rPr>
                <w:szCs w:val="24"/>
                <w:vertAlign w:val="superscript"/>
              </w:rPr>
            </w:pPr>
            <w:r w:rsidRPr="00525C33">
              <w:rPr>
                <w:szCs w:val="24"/>
              </w:rPr>
              <w:t>280 B*</w:t>
            </w:r>
          </w:p>
          <w:p w14:paraId="24D7B8FB" w14:textId="77777777" w:rsidR="00CF2B01" w:rsidRPr="00525C33" w:rsidRDefault="00CF2B01" w:rsidP="000A4FF4">
            <w:pPr>
              <w:jc w:val="center"/>
              <w:textAlignment w:val="baseline"/>
              <w:rPr>
                <w:szCs w:val="24"/>
              </w:rPr>
            </w:pPr>
            <w:r w:rsidRPr="00525C33">
              <w:rPr>
                <w:szCs w:val="24"/>
              </w:rPr>
              <w:t>420 A**</w:t>
            </w:r>
          </w:p>
        </w:tc>
        <w:tc>
          <w:tcPr>
            <w:tcW w:w="1838" w:type="dxa"/>
            <w:tcBorders>
              <w:top w:val="single" w:sz="6" w:space="0" w:color="auto"/>
              <w:left w:val="single" w:sz="6" w:space="0" w:color="auto"/>
              <w:bottom w:val="single" w:sz="6" w:space="0" w:color="auto"/>
              <w:right w:val="single" w:sz="6" w:space="0" w:color="auto"/>
            </w:tcBorders>
            <w:hideMark/>
          </w:tcPr>
          <w:p w14:paraId="02E03374" w14:textId="77777777" w:rsidR="00CF2B01" w:rsidRPr="00525C33" w:rsidRDefault="00CF2B01" w:rsidP="000A4FF4">
            <w:pPr>
              <w:jc w:val="center"/>
              <w:textAlignment w:val="baseline"/>
              <w:rPr>
                <w:szCs w:val="24"/>
              </w:rPr>
            </w:pPr>
            <w:r w:rsidRPr="00525C33">
              <w:rPr>
                <w:szCs w:val="24"/>
              </w:rPr>
              <w:t>144 B (4) </w:t>
            </w:r>
          </w:p>
          <w:p w14:paraId="6E229A71" w14:textId="77777777" w:rsidR="00CF2B01" w:rsidRPr="00525C33" w:rsidRDefault="00CF2B01" w:rsidP="000A4FF4">
            <w:pPr>
              <w:jc w:val="center"/>
              <w:textAlignment w:val="baseline"/>
              <w:rPr>
                <w:szCs w:val="24"/>
              </w:rPr>
            </w:pPr>
            <w:r w:rsidRPr="00525C33">
              <w:rPr>
                <w:szCs w:val="24"/>
              </w:rPr>
              <w:t>216 A (6) </w:t>
            </w:r>
          </w:p>
        </w:tc>
        <w:tc>
          <w:tcPr>
            <w:tcW w:w="1838" w:type="dxa"/>
            <w:tcBorders>
              <w:top w:val="single" w:sz="6" w:space="0" w:color="auto"/>
              <w:left w:val="single" w:sz="6" w:space="0" w:color="auto"/>
              <w:bottom w:val="single" w:sz="6" w:space="0" w:color="auto"/>
              <w:right w:val="single" w:sz="6" w:space="0" w:color="auto"/>
            </w:tcBorders>
            <w:hideMark/>
          </w:tcPr>
          <w:p w14:paraId="408BCED3" w14:textId="77777777" w:rsidR="00CF2B01" w:rsidRPr="00525C33" w:rsidRDefault="00CF2B01" w:rsidP="000A4FF4">
            <w:pPr>
              <w:jc w:val="center"/>
              <w:textAlignment w:val="baseline"/>
              <w:rPr>
                <w:szCs w:val="24"/>
              </w:rPr>
            </w:pPr>
            <w:r w:rsidRPr="00525C33">
              <w:rPr>
                <w:szCs w:val="24"/>
              </w:rPr>
              <w:t>136 B (4) </w:t>
            </w:r>
          </w:p>
          <w:p w14:paraId="4E8A431A" w14:textId="77777777" w:rsidR="00CF2B01" w:rsidRPr="00525C33" w:rsidRDefault="00CF2B01" w:rsidP="000A4FF4">
            <w:pPr>
              <w:jc w:val="center"/>
              <w:textAlignment w:val="baseline"/>
              <w:rPr>
                <w:szCs w:val="24"/>
              </w:rPr>
            </w:pPr>
            <w:r w:rsidRPr="00525C33">
              <w:rPr>
                <w:szCs w:val="24"/>
              </w:rPr>
              <w:t>204 A (6) </w:t>
            </w:r>
          </w:p>
        </w:tc>
      </w:tr>
      <w:tr w:rsidR="00CF2B01" w:rsidRPr="00525C33" w14:paraId="6DD3DC19"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0C7CD1AF" w14:textId="77777777" w:rsidR="00CF2B01" w:rsidRPr="00525C33" w:rsidRDefault="00CF2B01" w:rsidP="00131D6B">
            <w:pPr>
              <w:ind w:left="132"/>
              <w:textAlignment w:val="baseline"/>
              <w:rPr>
                <w:szCs w:val="24"/>
              </w:rPr>
            </w:pPr>
            <w:r w:rsidRPr="00525C33">
              <w:rPr>
                <w:szCs w:val="24"/>
              </w:rPr>
              <w:t>Matematika </w:t>
            </w:r>
          </w:p>
        </w:tc>
        <w:tc>
          <w:tcPr>
            <w:tcW w:w="2416" w:type="dxa"/>
            <w:tcBorders>
              <w:top w:val="single" w:sz="6" w:space="0" w:color="auto"/>
              <w:left w:val="single" w:sz="6" w:space="0" w:color="auto"/>
              <w:bottom w:val="single" w:sz="6" w:space="0" w:color="auto"/>
              <w:right w:val="single" w:sz="6" w:space="0" w:color="auto"/>
            </w:tcBorders>
          </w:tcPr>
          <w:p w14:paraId="2B84D674" w14:textId="032C7B68" w:rsidR="00CF2B01" w:rsidRPr="00525C33" w:rsidRDefault="00CF2B01" w:rsidP="000A4FF4">
            <w:pPr>
              <w:jc w:val="center"/>
              <w:textAlignment w:val="baseline"/>
              <w:rPr>
                <w:szCs w:val="24"/>
              </w:rPr>
            </w:pPr>
            <w:r w:rsidRPr="00525C33">
              <w:rPr>
                <w:szCs w:val="24"/>
              </w:rPr>
              <w:t>280 B</w:t>
            </w:r>
            <w:r w:rsidR="00406F5D">
              <w:rPr>
                <w:szCs w:val="24"/>
              </w:rPr>
              <w:t>*</w:t>
            </w:r>
            <w:r w:rsidRPr="00525C33">
              <w:rPr>
                <w:szCs w:val="24"/>
              </w:rPr>
              <w:t> </w:t>
            </w:r>
          </w:p>
          <w:p w14:paraId="2223FC9B" w14:textId="41E8E266" w:rsidR="00CF2B01" w:rsidRPr="00525C33" w:rsidRDefault="00CF2B01" w:rsidP="000A4FF4">
            <w:pPr>
              <w:jc w:val="center"/>
              <w:textAlignment w:val="baseline"/>
              <w:rPr>
                <w:szCs w:val="24"/>
              </w:rPr>
            </w:pPr>
            <w:r w:rsidRPr="00525C33">
              <w:rPr>
                <w:szCs w:val="24"/>
              </w:rPr>
              <w:t>420 A</w:t>
            </w:r>
            <w:r w:rsidR="00406F5D">
              <w:rPr>
                <w:szCs w:val="24"/>
              </w:rPr>
              <w:t>**</w:t>
            </w:r>
            <w:r w:rsidRPr="00525C33">
              <w:rPr>
                <w:szCs w:val="24"/>
              </w:rPr>
              <w:t> </w:t>
            </w:r>
          </w:p>
        </w:tc>
        <w:tc>
          <w:tcPr>
            <w:tcW w:w="1838" w:type="dxa"/>
            <w:tcBorders>
              <w:top w:val="single" w:sz="6" w:space="0" w:color="auto"/>
              <w:left w:val="single" w:sz="6" w:space="0" w:color="auto"/>
              <w:bottom w:val="single" w:sz="6" w:space="0" w:color="auto"/>
              <w:right w:val="single" w:sz="6" w:space="0" w:color="auto"/>
            </w:tcBorders>
            <w:hideMark/>
          </w:tcPr>
          <w:p w14:paraId="599E7F54" w14:textId="77777777" w:rsidR="00CF2B01" w:rsidRPr="00525C33" w:rsidRDefault="00CF2B01" w:rsidP="000A4FF4">
            <w:pPr>
              <w:jc w:val="center"/>
              <w:textAlignment w:val="baseline"/>
              <w:rPr>
                <w:szCs w:val="24"/>
              </w:rPr>
            </w:pPr>
            <w:r w:rsidRPr="00525C33">
              <w:rPr>
                <w:szCs w:val="24"/>
              </w:rPr>
              <w:t>144 B (4) </w:t>
            </w:r>
          </w:p>
          <w:p w14:paraId="30879C1F" w14:textId="77777777" w:rsidR="00CF2B01" w:rsidRPr="00525C33" w:rsidRDefault="00CF2B01" w:rsidP="000A4FF4">
            <w:pPr>
              <w:jc w:val="center"/>
              <w:textAlignment w:val="baseline"/>
              <w:rPr>
                <w:szCs w:val="24"/>
              </w:rPr>
            </w:pPr>
            <w:r w:rsidRPr="00525C33">
              <w:rPr>
                <w:szCs w:val="24"/>
              </w:rPr>
              <w:t>216 A (6) </w:t>
            </w:r>
          </w:p>
        </w:tc>
        <w:tc>
          <w:tcPr>
            <w:tcW w:w="1838" w:type="dxa"/>
            <w:tcBorders>
              <w:top w:val="single" w:sz="6" w:space="0" w:color="auto"/>
              <w:left w:val="single" w:sz="6" w:space="0" w:color="auto"/>
              <w:bottom w:val="single" w:sz="6" w:space="0" w:color="auto"/>
              <w:right w:val="single" w:sz="6" w:space="0" w:color="auto"/>
            </w:tcBorders>
            <w:hideMark/>
          </w:tcPr>
          <w:p w14:paraId="5D7D2C99" w14:textId="77777777" w:rsidR="00CF2B01" w:rsidRPr="00525C33" w:rsidRDefault="00CF2B01" w:rsidP="000A4FF4">
            <w:pPr>
              <w:jc w:val="center"/>
              <w:textAlignment w:val="baseline"/>
              <w:rPr>
                <w:szCs w:val="24"/>
              </w:rPr>
            </w:pPr>
            <w:r w:rsidRPr="00525C33">
              <w:rPr>
                <w:szCs w:val="24"/>
              </w:rPr>
              <w:t>136 B (4) </w:t>
            </w:r>
          </w:p>
          <w:p w14:paraId="2624D388" w14:textId="77777777" w:rsidR="00CF2B01" w:rsidRPr="00525C33" w:rsidRDefault="00CF2B01" w:rsidP="000A4FF4">
            <w:pPr>
              <w:jc w:val="center"/>
              <w:textAlignment w:val="baseline"/>
              <w:rPr>
                <w:szCs w:val="24"/>
              </w:rPr>
            </w:pPr>
            <w:r w:rsidRPr="00525C33">
              <w:rPr>
                <w:szCs w:val="24"/>
              </w:rPr>
              <w:t>204 A (6) </w:t>
            </w:r>
          </w:p>
        </w:tc>
      </w:tr>
      <w:tr w:rsidR="00CF2B01" w:rsidRPr="00525C33" w14:paraId="2801A8E5" w14:textId="77777777" w:rsidTr="00780118">
        <w:trPr>
          <w:trHeight w:val="75"/>
          <w:jc w:val="center"/>
        </w:trPr>
        <w:tc>
          <w:tcPr>
            <w:tcW w:w="3253" w:type="dxa"/>
            <w:tcBorders>
              <w:top w:val="single" w:sz="6" w:space="0" w:color="auto"/>
              <w:left w:val="single" w:sz="6" w:space="0" w:color="auto"/>
              <w:bottom w:val="single" w:sz="6" w:space="0" w:color="auto"/>
              <w:right w:val="single" w:sz="6" w:space="0" w:color="auto"/>
            </w:tcBorders>
            <w:hideMark/>
          </w:tcPr>
          <w:p w14:paraId="73AFA729" w14:textId="5C13A4B9" w:rsidR="00CF2B01" w:rsidRPr="00525C33" w:rsidRDefault="00CF2B01" w:rsidP="00131D6B">
            <w:pPr>
              <w:ind w:left="132"/>
              <w:textAlignment w:val="baseline"/>
              <w:rPr>
                <w:szCs w:val="24"/>
              </w:rPr>
            </w:pPr>
            <w:r w:rsidRPr="00525C33">
              <w:rPr>
                <w:szCs w:val="24"/>
              </w:rPr>
              <w:t>Fizinis ugdymas</w:t>
            </w:r>
            <w:r w:rsidR="008D7028">
              <w:rPr>
                <w:szCs w:val="24"/>
              </w:rPr>
              <w:t xml:space="preserve"> </w:t>
            </w:r>
          </w:p>
        </w:tc>
        <w:tc>
          <w:tcPr>
            <w:tcW w:w="2416" w:type="dxa"/>
            <w:tcBorders>
              <w:top w:val="single" w:sz="6" w:space="0" w:color="auto"/>
              <w:left w:val="single" w:sz="6" w:space="0" w:color="auto"/>
              <w:bottom w:val="single" w:sz="6" w:space="0" w:color="auto"/>
              <w:right w:val="single" w:sz="6" w:space="0" w:color="auto"/>
            </w:tcBorders>
            <w:hideMark/>
          </w:tcPr>
          <w:p w14:paraId="34ACC84E" w14:textId="77777777" w:rsidR="00CF2B01" w:rsidRPr="00525C33" w:rsidRDefault="00CF2B01" w:rsidP="000A4FF4">
            <w:pPr>
              <w:jc w:val="center"/>
              <w:textAlignment w:val="baseline"/>
              <w:rPr>
                <w:szCs w:val="24"/>
              </w:rPr>
            </w:pPr>
            <w:r w:rsidRPr="00525C33">
              <w:rPr>
                <w:szCs w:val="24"/>
              </w:rPr>
              <w:t>210 </w:t>
            </w:r>
          </w:p>
        </w:tc>
        <w:tc>
          <w:tcPr>
            <w:tcW w:w="1838" w:type="dxa"/>
            <w:tcBorders>
              <w:top w:val="single" w:sz="6" w:space="0" w:color="auto"/>
              <w:left w:val="single" w:sz="6" w:space="0" w:color="auto"/>
              <w:bottom w:val="single" w:sz="6" w:space="0" w:color="auto"/>
              <w:right w:val="single" w:sz="6" w:space="0" w:color="auto"/>
            </w:tcBorders>
            <w:hideMark/>
          </w:tcPr>
          <w:p w14:paraId="638D2E47" w14:textId="77777777" w:rsidR="00CF2B01" w:rsidRPr="00525C33" w:rsidRDefault="00CF2B01" w:rsidP="000A4FF4">
            <w:pPr>
              <w:jc w:val="center"/>
              <w:textAlignment w:val="baseline"/>
              <w:rPr>
                <w:szCs w:val="24"/>
              </w:rPr>
            </w:pPr>
            <w:r w:rsidRPr="00525C33">
              <w:rPr>
                <w:szCs w:val="24"/>
              </w:rPr>
              <w:t>108 (3) </w:t>
            </w:r>
          </w:p>
        </w:tc>
        <w:tc>
          <w:tcPr>
            <w:tcW w:w="1838" w:type="dxa"/>
            <w:tcBorders>
              <w:top w:val="single" w:sz="6" w:space="0" w:color="auto"/>
              <w:left w:val="single" w:sz="6" w:space="0" w:color="auto"/>
              <w:bottom w:val="single" w:sz="6" w:space="0" w:color="auto"/>
              <w:right w:val="single" w:sz="6" w:space="0" w:color="auto"/>
            </w:tcBorders>
            <w:hideMark/>
          </w:tcPr>
          <w:p w14:paraId="3A3540BF" w14:textId="77777777" w:rsidR="00CF2B01" w:rsidRPr="00525C33" w:rsidRDefault="00CF2B01" w:rsidP="000A4FF4">
            <w:pPr>
              <w:jc w:val="center"/>
              <w:textAlignment w:val="baseline"/>
              <w:rPr>
                <w:szCs w:val="24"/>
              </w:rPr>
            </w:pPr>
            <w:r w:rsidRPr="00525C33">
              <w:rPr>
                <w:szCs w:val="24"/>
              </w:rPr>
              <w:t>102 (3) </w:t>
            </w:r>
          </w:p>
        </w:tc>
      </w:tr>
      <w:tr w:rsidR="00CF2B01" w:rsidRPr="00525C33" w14:paraId="713EA13F" w14:textId="77777777" w:rsidTr="00780118">
        <w:trPr>
          <w:trHeight w:val="45"/>
          <w:jc w:val="center"/>
        </w:trPr>
        <w:tc>
          <w:tcPr>
            <w:tcW w:w="9345" w:type="dxa"/>
            <w:gridSpan w:val="4"/>
            <w:tcBorders>
              <w:top w:val="single" w:sz="6" w:space="0" w:color="auto"/>
              <w:left w:val="single" w:sz="6" w:space="0" w:color="auto"/>
              <w:bottom w:val="single" w:sz="6" w:space="0" w:color="auto"/>
              <w:right w:val="single" w:sz="6" w:space="0" w:color="auto"/>
            </w:tcBorders>
            <w:hideMark/>
          </w:tcPr>
          <w:p w14:paraId="62B913EF" w14:textId="77777777" w:rsidR="00CF2B01" w:rsidRPr="00525C33" w:rsidRDefault="00CF2B01" w:rsidP="000A4FF4">
            <w:pPr>
              <w:ind w:left="132"/>
              <w:jc w:val="center"/>
              <w:textAlignment w:val="baseline"/>
              <w:rPr>
                <w:b/>
                <w:bCs/>
                <w:szCs w:val="24"/>
              </w:rPr>
            </w:pPr>
            <w:r w:rsidRPr="00525C33">
              <w:rPr>
                <w:b/>
                <w:bCs/>
                <w:szCs w:val="24"/>
              </w:rPr>
              <w:t>Privalomai pasirenkami dalykai </w:t>
            </w:r>
          </w:p>
        </w:tc>
      </w:tr>
      <w:tr w:rsidR="00CF2B01" w:rsidRPr="00525C33" w14:paraId="0A8B76C3" w14:textId="77777777" w:rsidTr="00780118">
        <w:trPr>
          <w:trHeight w:val="225"/>
          <w:jc w:val="center"/>
        </w:trPr>
        <w:tc>
          <w:tcPr>
            <w:tcW w:w="9345" w:type="dxa"/>
            <w:gridSpan w:val="4"/>
            <w:tcBorders>
              <w:top w:val="single" w:sz="6" w:space="0" w:color="auto"/>
              <w:left w:val="single" w:sz="6" w:space="0" w:color="auto"/>
              <w:bottom w:val="single" w:sz="6" w:space="0" w:color="auto"/>
              <w:right w:val="single" w:sz="6" w:space="0" w:color="auto"/>
            </w:tcBorders>
            <w:hideMark/>
          </w:tcPr>
          <w:p w14:paraId="0ABCDD89" w14:textId="77777777" w:rsidR="00CF2B01" w:rsidRPr="00525C33" w:rsidRDefault="00CF2B01" w:rsidP="000A4FF4">
            <w:pPr>
              <w:ind w:left="132"/>
              <w:jc w:val="center"/>
              <w:textAlignment w:val="baseline"/>
              <w:rPr>
                <w:szCs w:val="24"/>
              </w:rPr>
            </w:pPr>
            <w:r w:rsidRPr="00525C33">
              <w:rPr>
                <w:szCs w:val="24"/>
              </w:rPr>
              <w:t>Dorinis ugdymas </w:t>
            </w:r>
          </w:p>
        </w:tc>
      </w:tr>
      <w:tr w:rsidR="00CF2B01" w:rsidRPr="00525C33" w14:paraId="0F8E9C2C" w14:textId="77777777" w:rsidTr="00780118">
        <w:trPr>
          <w:trHeight w:val="270"/>
          <w:jc w:val="center"/>
        </w:trPr>
        <w:tc>
          <w:tcPr>
            <w:tcW w:w="3253" w:type="dxa"/>
            <w:tcBorders>
              <w:top w:val="single" w:sz="6" w:space="0" w:color="auto"/>
              <w:left w:val="single" w:sz="6" w:space="0" w:color="auto"/>
              <w:bottom w:val="single" w:sz="6" w:space="0" w:color="auto"/>
              <w:right w:val="single" w:sz="6" w:space="0" w:color="auto"/>
            </w:tcBorders>
            <w:hideMark/>
          </w:tcPr>
          <w:p w14:paraId="2357CDD7" w14:textId="77777777" w:rsidR="00CF2B01" w:rsidRPr="00525C33" w:rsidRDefault="00CF2B01" w:rsidP="00131D6B">
            <w:pPr>
              <w:ind w:left="132"/>
              <w:textAlignment w:val="baseline"/>
              <w:rPr>
                <w:szCs w:val="24"/>
              </w:rPr>
            </w:pPr>
            <w:r w:rsidRPr="00525C33">
              <w:rPr>
                <w:szCs w:val="24"/>
              </w:rPr>
              <w:t>Dorinis ugdymas (tikyba) </w:t>
            </w:r>
          </w:p>
        </w:tc>
        <w:tc>
          <w:tcPr>
            <w:tcW w:w="2416" w:type="dxa"/>
            <w:tcBorders>
              <w:top w:val="single" w:sz="6" w:space="0" w:color="auto"/>
              <w:left w:val="single" w:sz="6" w:space="0" w:color="auto"/>
              <w:bottom w:val="single" w:sz="6" w:space="0" w:color="auto"/>
              <w:right w:val="single" w:sz="6" w:space="0" w:color="auto"/>
            </w:tcBorders>
          </w:tcPr>
          <w:p w14:paraId="7A807104" w14:textId="77777777" w:rsidR="00CF2B01" w:rsidRPr="00525C33" w:rsidRDefault="00CF2B01" w:rsidP="000A4FF4">
            <w:pPr>
              <w:jc w:val="center"/>
              <w:textAlignment w:val="baseline"/>
              <w:rPr>
                <w:szCs w:val="24"/>
              </w:rPr>
            </w:pPr>
            <w:r w:rsidRPr="00525C33">
              <w:rPr>
                <w:szCs w:val="24"/>
              </w:rPr>
              <w:t>70 </w:t>
            </w:r>
          </w:p>
        </w:tc>
        <w:tc>
          <w:tcPr>
            <w:tcW w:w="1838" w:type="dxa"/>
            <w:tcBorders>
              <w:top w:val="single" w:sz="6" w:space="0" w:color="auto"/>
              <w:left w:val="single" w:sz="6" w:space="0" w:color="auto"/>
              <w:bottom w:val="single" w:sz="6" w:space="0" w:color="auto"/>
              <w:right w:val="single" w:sz="6" w:space="0" w:color="auto"/>
            </w:tcBorders>
            <w:hideMark/>
          </w:tcPr>
          <w:p w14:paraId="2C7CA456" w14:textId="77777777" w:rsidR="00CF2B01" w:rsidRPr="00525C33" w:rsidRDefault="00CF2B01" w:rsidP="000A4FF4">
            <w:pPr>
              <w:jc w:val="center"/>
              <w:textAlignment w:val="baseline"/>
              <w:rPr>
                <w:szCs w:val="24"/>
              </w:rPr>
            </w:pPr>
            <w:r w:rsidRPr="00525C33">
              <w:rPr>
                <w:szCs w:val="24"/>
              </w:rPr>
              <w:t>36 (1) </w:t>
            </w:r>
          </w:p>
        </w:tc>
        <w:tc>
          <w:tcPr>
            <w:tcW w:w="1838" w:type="dxa"/>
            <w:tcBorders>
              <w:top w:val="single" w:sz="6" w:space="0" w:color="auto"/>
              <w:left w:val="single" w:sz="6" w:space="0" w:color="auto"/>
              <w:bottom w:val="single" w:sz="6" w:space="0" w:color="auto"/>
              <w:right w:val="single" w:sz="6" w:space="0" w:color="auto"/>
            </w:tcBorders>
            <w:hideMark/>
          </w:tcPr>
          <w:p w14:paraId="44B930B6" w14:textId="77777777" w:rsidR="00CF2B01" w:rsidRPr="00525C33" w:rsidRDefault="00CF2B01" w:rsidP="000A4FF4">
            <w:pPr>
              <w:jc w:val="center"/>
              <w:textAlignment w:val="baseline"/>
              <w:rPr>
                <w:szCs w:val="24"/>
              </w:rPr>
            </w:pPr>
            <w:r w:rsidRPr="00525C33">
              <w:rPr>
                <w:szCs w:val="24"/>
              </w:rPr>
              <w:t>34 (1) </w:t>
            </w:r>
          </w:p>
        </w:tc>
      </w:tr>
      <w:tr w:rsidR="00CF2B01" w:rsidRPr="00525C33" w14:paraId="1CB1C093" w14:textId="77777777" w:rsidTr="00780118">
        <w:trPr>
          <w:trHeight w:val="270"/>
          <w:jc w:val="center"/>
        </w:trPr>
        <w:tc>
          <w:tcPr>
            <w:tcW w:w="3253" w:type="dxa"/>
            <w:tcBorders>
              <w:top w:val="single" w:sz="6" w:space="0" w:color="auto"/>
              <w:left w:val="single" w:sz="6" w:space="0" w:color="auto"/>
              <w:bottom w:val="single" w:sz="6" w:space="0" w:color="auto"/>
              <w:right w:val="single" w:sz="6" w:space="0" w:color="auto"/>
            </w:tcBorders>
            <w:hideMark/>
          </w:tcPr>
          <w:p w14:paraId="6D0A0698" w14:textId="77777777" w:rsidR="00CF2B01" w:rsidRPr="00525C33" w:rsidRDefault="00CF2B01" w:rsidP="00131D6B">
            <w:pPr>
              <w:ind w:left="132"/>
              <w:textAlignment w:val="baseline"/>
              <w:rPr>
                <w:szCs w:val="24"/>
              </w:rPr>
            </w:pPr>
            <w:r w:rsidRPr="00525C33">
              <w:rPr>
                <w:szCs w:val="24"/>
              </w:rPr>
              <w:t>Dorinis ugdymas (etika) </w:t>
            </w:r>
          </w:p>
        </w:tc>
        <w:tc>
          <w:tcPr>
            <w:tcW w:w="2416" w:type="dxa"/>
            <w:tcBorders>
              <w:top w:val="single" w:sz="6" w:space="0" w:color="auto"/>
              <w:left w:val="single" w:sz="6" w:space="0" w:color="auto"/>
              <w:bottom w:val="single" w:sz="6" w:space="0" w:color="auto"/>
              <w:right w:val="single" w:sz="6" w:space="0" w:color="auto"/>
            </w:tcBorders>
          </w:tcPr>
          <w:p w14:paraId="34ABE16B" w14:textId="77777777" w:rsidR="00CF2B01" w:rsidRPr="00525C33" w:rsidRDefault="00CF2B01" w:rsidP="000A4FF4">
            <w:pPr>
              <w:jc w:val="center"/>
              <w:textAlignment w:val="baseline"/>
              <w:rPr>
                <w:szCs w:val="24"/>
              </w:rPr>
            </w:pPr>
            <w:r w:rsidRPr="00525C33">
              <w:rPr>
                <w:szCs w:val="24"/>
              </w:rPr>
              <w:t>70 </w:t>
            </w:r>
          </w:p>
        </w:tc>
        <w:tc>
          <w:tcPr>
            <w:tcW w:w="1838" w:type="dxa"/>
            <w:tcBorders>
              <w:top w:val="single" w:sz="6" w:space="0" w:color="auto"/>
              <w:left w:val="single" w:sz="6" w:space="0" w:color="auto"/>
              <w:bottom w:val="single" w:sz="6" w:space="0" w:color="auto"/>
              <w:right w:val="single" w:sz="6" w:space="0" w:color="auto"/>
            </w:tcBorders>
            <w:hideMark/>
          </w:tcPr>
          <w:p w14:paraId="40F38470" w14:textId="77777777" w:rsidR="00CF2B01" w:rsidRPr="00525C33" w:rsidRDefault="00CF2B01" w:rsidP="000A4FF4">
            <w:pPr>
              <w:jc w:val="center"/>
              <w:textAlignment w:val="baseline"/>
              <w:rPr>
                <w:szCs w:val="24"/>
              </w:rPr>
            </w:pPr>
            <w:r w:rsidRPr="00525C33">
              <w:rPr>
                <w:szCs w:val="24"/>
              </w:rPr>
              <w:t>36 (1) </w:t>
            </w:r>
          </w:p>
        </w:tc>
        <w:tc>
          <w:tcPr>
            <w:tcW w:w="1838" w:type="dxa"/>
            <w:tcBorders>
              <w:top w:val="single" w:sz="6" w:space="0" w:color="auto"/>
              <w:left w:val="single" w:sz="6" w:space="0" w:color="auto"/>
              <w:bottom w:val="single" w:sz="6" w:space="0" w:color="auto"/>
              <w:right w:val="single" w:sz="6" w:space="0" w:color="auto"/>
            </w:tcBorders>
            <w:hideMark/>
          </w:tcPr>
          <w:p w14:paraId="592C89DD" w14:textId="77777777" w:rsidR="00CF2B01" w:rsidRPr="00525C33" w:rsidRDefault="00CF2B01" w:rsidP="000A4FF4">
            <w:pPr>
              <w:jc w:val="center"/>
              <w:textAlignment w:val="baseline"/>
              <w:rPr>
                <w:szCs w:val="24"/>
              </w:rPr>
            </w:pPr>
            <w:r w:rsidRPr="00525C33">
              <w:rPr>
                <w:szCs w:val="24"/>
              </w:rPr>
              <w:t>34 (1) </w:t>
            </w:r>
          </w:p>
        </w:tc>
      </w:tr>
      <w:tr w:rsidR="00CF2B01" w:rsidRPr="00525C33" w14:paraId="2189B1F9" w14:textId="77777777" w:rsidTr="00780118">
        <w:trPr>
          <w:trHeight w:val="45"/>
          <w:jc w:val="center"/>
        </w:trPr>
        <w:tc>
          <w:tcPr>
            <w:tcW w:w="9345" w:type="dxa"/>
            <w:gridSpan w:val="4"/>
            <w:tcBorders>
              <w:top w:val="single" w:sz="6" w:space="0" w:color="auto"/>
              <w:left w:val="single" w:sz="6" w:space="0" w:color="auto"/>
              <w:bottom w:val="single" w:sz="6" w:space="0" w:color="auto"/>
              <w:right w:val="single" w:sz="6" w:space="0" w:color="auto"/>
            </w:tcBorders>
            <w:hideMark/>
          </w:tcPr>
          <w:p w14:paraId="6A358058" w14:textId="77777777" w:rsidR="00CF2B01" w:rsidRPr="00525C33" w:rsidRDefault="00CF2B01" w:rsidP="000A4FF4">
            <w:pPr>
              <w:ind w:left="132"/>
              <w:jc w:val="center"/>
              <w:textAlignment w:val="baseline"/>
              <w:rPr>
                <w:b/>
                <w:bCs/>
                <w:szCs w:val="24"/>
              </w:rPr>
            </w:pPr>
            <w:r w:rsidRPr="00525C33">
              <w:rPr>
                <w:b/>
                <w:bCs/>
                <w:szCs w:val="24"/>
              </w:rPr>
              <w:t>Kalbinis ugdymas </w:t>
            </w:r>
          </w:p>
        </w:tc>
      </w:tr>
      <w:tr w:rsidR="00CF2B01" w:rsidRPr="00525C33" w14:paraId="3AB2A37F" w14:textId="77777777" w:rsidTr="00780118">
        <w:trPr>
          <w:trHeight w:val="150"/>
          <w:jc w:val="center"/>
        </w:trPr>
        <w:tc>
          <w:tcPr>
            <w:tcW w:w="3253" w:type="dxa"/>
            <w:tcBorders>
              <w:top w:val="single" w:sz="6" w:space="0" w:color="auto"/>
              <w:left w:val="single" w:sz="6" w:space="0" w:color="auto"/>
              <w:bottom w:val="single" w:sz="6" w:space="0" w:color="auto"/>
              <w:right w:val="single" w:sz="6" w:space="0" w:color="auto"/>
            </w:tcBorders>
            <w:hideMark/>
          </w:tcPr>
          <w:p w14:paraId="3A7D568E" w14:textId="77777777" w:rsidR="00CF2B01" w:rsidRPr="00525C33" w:rsidRDefault="00CF2B01" w:rsidP="00131D6B">
            <w:pPr>
              <w:ind w:left="132"/>
              <w:textAlignment w:val="baseline"/>
              <w:rPr>
                <w:szCs w:val="24"/>
              </w:rPr>
            </w:pPr>
            <w:r w:rsidRPr="00525C33">
              <w:rPr>
                <w:szCs w:val="24"/>
              </w:rPr>
              <w:t>Užsienio kalba (anglų)</w:t>
            </w:r>
          </w:p>
        </w:tc>
        <w:tc>
          <w:tcPr>
            <w:tcW w:w="2416" w:type="dxa"/>
            <w:tcBorders>
              <w:top w:val="single" w:sz="6" w:space="0" w:color="auto"/>
              <w:left w:val="single" w:sz="6" w:space="0" w:color="auto"/>
              <w:bottom w:val="single" w:sz="6" w:space="0" w:color="auto"/>
              <w:right w:val="single" w:sz="6" w:space="0" w:color="auto"/>
            </w:tcBorders>
          </w:tcPr>
          <w:p w14:paraId="756E48CB" w14:textId="77777777" w:rsidR="00CF2B01" w:rsidRPr="00525C33" w:rsidRDefault="00CF2B01" w:rsidP="000A4FF4">
            <w:pPr>
              <w:jc w:val="center"/>
              <w:textAlignment w:val="baseline"/>
              <w:rPr>
                <w:szCs w:val="24"/>
              </w:rPr>
            </w:pPr>
            <w:r w:rsidRPr="00525C33">
              <w:rPr>
                <w:szCs w:val="24"/>
              </w:rPr>
              <w:t>210 </w:t>
            </w:r>
          </w:p>
        </w:tc>
        <w:tc>
          <w:tcPr>
            <w:tcW w:w="1838" w:type="dxa"/>
            <w:tcBorders>
              <w:top w:val="single" w:sz="6" w:space="0" w:color="auto"/>
              <w:left w:val="single" w:sz="6" w:space="0" w:color="auto"/>
              <w:bottom w:val="single" w:sz="6" w:space="0" w:color="auto"/>
              <w:right w:val="single" w:sz="6" w:space="0" w:color="auto"/>
            </w:tcBorders>
            <w:hideMark/>
          </w:tcPr>
          <w:p w14:paraId="22EB9154" w14:textId="77777777" w:rsidR="00CF2B01" w:rsidRPr="00525C33" w:rsidRDefault="00CF2B01" w:rsidP="000A4FF4">
            <w:pPr>
              <w:jc w:val="center"/>
              <w:textAlignment w:val="baseline"/>
              <w:rPr>
                <w:szCs w:val="24"/>
              </w:rPr>
            </w:pPr>
            <w:r w:rsidRPr="00525C33">
              <w:rPr>
                <w:szCs w:val="24"/>
              </w:rPr>
              <w:t>108 (3) </w:t>
            </w:r>
          </w:p>
        </w:tc>
        <w:tc>
          <w:tcPr>
            <w:tcW w:w="1838" w:type="dxa"/>
            <w:tcBorders>
              <w:top w:val="single" w:sz="6" w:space="0" w:color="auto"/>
              <w:left w:val="single" w:sz="6" w:space="0" w:color="auto"/>
              <w:bottom w:val="single" w:sz="6" w:space="0" w:color="auto"/>
              <w:right w:val="single" w:sz="6" w:space="0" w:color="auto"/>
            </w:tcBorders>
            <w:hideMark/>
          </w:tcPr>
          <w:p w14:paraId="4233077A" w14:textId="77777777" w:rsidR="00CF2B01" w:rsidRPr="00525C33" w:rsidRDefault="00CF2B01" w:rsidP="000A4FF4">
            <w:pPr>
              <w:jc w:val="center"/>
              <w:textAlignment w:val="baseline"/>
              <w:rPr>
                <w:szCs w:val="24"/>
              </w:rPr>
            </w:pPr>
            <w:r w:rsidRPr="00525C33">
              <w:rPr>
                <w:szCs w:val="24"/>
              </w:rPr>
              <w:t>102 (3) </w:t>
            </w:r>
          </w:p>
        </w:tc>
      </w:tr>
      <w:tr w:rsidR="00CF2B01" w:rsidRPr="00525C33" w14:paraId="68C261EF" w14:textId="77777777" w:rsidTr="00780118">
        <w:trPr>
          <w:trHeight w:val="150"/>
          <w:jc w:val="center"/>
        </w:trPr>
        <w:tc>
          <w:tcPr>
            <w:tcW w:w="3253" w:type="dxa"/>
            <w:tcBorders>
              <w:top w:val="single" w:sz="6" w:space="0" w:color="auto"/>
              <w:left w:val="single" w:sz="6" w:space="0" w:color="auto"/>
              <w:bottom w:val="single" w:sz="6" w:space="0" w:color="auto"/>
              <w:right w:val="single" w:sz="6" w:space="0" w:color="auto"/>
            </w:tcBorders>
            <w:hideMark/>
          </w:tcPr>
          <w:p w14:paraId="30CF6D53" w14:textId="77777777" w:rsidR="00CF2B01" w:rsidRPr="00525C33" w:rsidRDefault="00CF2B01" w:rsidP="00131D6B">
            <w:pPr>
              <w:ind w:left="132"/>
              <w:textAlignment w:val="baseline"/>
              <w:rPr>
                <w:szCs w:val="24"/>
              </w:rPr>
            </w:pPr>
            <w:r w:rsidRPr="00525C33">
              <w:rPr>
                <w:szCs w:val="24"/>
              </w:rPr>
              <w:t>Užsienio kalba (vokiečių)</w:t>
            </w:r>
          </w:p>
        </w:tc>
        <w:tc>
          <w:tcPr>
            <w:tcW w:w="2416" w:type="dxa"/>
            <w:tcBorders>
              <w:top w:val="single" w:sz="6" w:space="0" w:color="auto"/>
              <w:left w:val="single" w:sz="6" w:space="0" w:color="auto"/>
              <w:bottom w:val="single" w:sz="6" w:space="0" w:color="auto"/>
              <w:right w:val="single" w:sz="6" w:space="0" w:color="auto"/>
            </w:tcBorders>
          </w:tcPr>
          <w:p w14:paraId="20A1E5B1" w14:textId="77777777" w:rsidR="00CF2B01" w:rsidRPr="00525C33" w:rsidRDefault="00CF2B01" w:rsidP="000A4FF4">
            <w:pPr>
              <w:jc w:val="center"/>
              <w:textAlignment w:val="baseline"/>
              <w:rPr>
                <w:szCs w:val="24"/>
              </w:rPr>
            </w:pPr>
            <w:r w:rsidRPr="00525C33">
              <w:rPr>
                <w:szCs w:val="24"/>
              </w:rPr>
              <w:t>210 </w:t>
            </w:r>
          </w:p>
        </w:tc>
        <w:tc>
          <w:tcPr>
            <w:tcW w:w="1838" w:type="dxa"/>
            <w:tcBorders>
              <w:top w:val="single" w:sz="6" w:space="0" w:color="auto"/>
              <w:left w:val="single" w:sz="6" w:space="0" w:color="auto"/>
              <w:bottom w:val="single" w:sz="6" w:space="0" w:color="auto"/>
              <w:right w:val="single" w:sz="6" w:space="0" w:color="auto"/>
            </w:tcBorders>
            <w:hideMark/>
          </w:tcPr>
          <w:p w14:paraId="7DF57749" w14:textId="77777777" w:rsidR="00CF2B01" w:rsidRPr="00525C33" w:rsidRDefault="00CF2B01" w:rsidP="000A4FF4">
            <w:pPr>
              <w:jc w:val="center"/>
              <w:textAlignment w:val="baseline"/>
              <w:rPr>
                <w:szCs w:val="24"/>
              </w:rPr>
            </w:pPr>
            <w:r w:rsidRPr="00525C33">
              <w:rPr>
                <w:szCs w:val="24"/>
              </w:rPr>
              <w:t>108 (3) </w:t>
            </w:r>
          </w:p>
        </w:tc>
        <w:tc>
          <w:tcPr>
            <w:tcW w:w="1838" w:type="dxa"/>
            <w:tcBorders>
              <w:top w:val="single" w:sz="6" w:space="0" w:color="auto"/>
              <w:left w:val="single" w:sz="6" w:space="0" w:color="auto"/>
              <w:bottom w:val="single" w:sz="6" w:space="0" w:color="auto"/>
              <w:right w:val="single" w:sz="6" w:space="0" w:color="auto"/>
            </w:tcBorders>
            <w:hideMark/>
          </w:tcPr>
          <w:p w14:paraId="4CEE305E" w14:textId="77777777" w:rsidR="00CF2B01" w:rsidRPr="00525C33" w:rsidRDefault="00CF2B01" w:rsidP="000A4FF4">
            <w:pPr>
              <w:jc w:val="center"/>
              <w:textAlignment w:val="baseline"/>
              <w:rPr>
                <w:szCs w:val="24"/>
              </w:rPr>
            </w:pPr>
            <w:r w:rsidRPr="00525C33">
              <w:rPr>
                <w:szCs w:val="24"/>
              </w:rPr>
              <w:t>102 (3) </w:t>
            </w:r>
          </w:p>
        </w:tc>
      </w:tr>
      <w:tr w:rsidR="00CF2B01" w:rsidRPr="00525C33" w14:paraId="593974AD" w14:textId="77777777" w:rsidTr="00780118">
        <w:trPr>
          <w:trHeight w:val="45"/>
          <w:jc w:val="center"/>
        </w:trPr>
        <w:tc>
          <w:tcPr>
            <w:tcW w:w="9345" w:type="dxa"/>
            <w:gridSpan w:val="4"/>
            <w:tcBorders>
              <w:top w:val="single" w:sz="6" w:space="0" w:color="auto"/>
              <w:left w:val="single" w:sz="6" w:space="0" w:color="auto"/>
              <w:bottom w:val="single" w:sz="6" w:space="0" w:color="auto"/>
              <w:right w:val="single" w:sz="6" w:space="0" w:color="auto"/>
            </w:tcBorders>
            <w:hideMark/>
          </w:tcPr>
          <w:p w14:paraId="0433FB39" w14:textId="77777777" w:rsidR="00CF2B01" w:rsidRPr="00525C33" w:rsidRDefault="00CF2B01" w:rsidP="000A4FF4">
            <w:pPr>
              <w:ind w:left="132"/>
              <w:jc w:val="center"/>
              <w:textAlignment w:val="baseline"/>
              <w:rPr>
                <w:b/>
                <w:bCs/>
                <w:szCs w:val="24"/>
              </w:rPr>
            </w:pPr>
            <w:r w:rsidRPr="00525C33">
              <w:rPr>
                <w:b/>
                <w:bCs/>
                <w:szCs w:val="24"/>
              </w:rPr>
              <w:t>Gamtamokslinis ir technologinis ugdymas </w:t>
            </w:r>
          </w:p>
        </w:tc>
      </w:tr>
      <w:tr w:rsidR="00CF2B01" w:rsidRPr="00525C33" w14:paraId="1098B03D"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0C3DE8D1" w14:textId="77777777" w:rsidR="00CF2B01" w:rsidRPr="00525C33" w:rsidRDefault="00CF2B01" w:rsidP="00131D6B">
            <w:pPr>
              <w:ind w:left="132"/>
              <w:textAlignment w:val="baseline"/>
              <w:rPr>
                <w:szCs w:val="24"/>
              </w:rPr>
            </w:pPr>
            <w:r w:rsidRPr="00525C33">
              <w:rPr>
                <w:szCs w:val="24"/>
              </w:rPr>
              <w:t>Biologija </w:t>
            </w:r>
          </w:p>
        </w:tc>
        <w:tc>
          <w:tcPr>
            <w:tcW w:w="2416" w:type="dxa"/>
            <w:tcBorders>
              <w:top w:val="single" w:sz="6" w:space="0" w:color="auto"/>
              <w:left w:val="single" w:sz="6" w:space="0" w:color="auto"/>
              <w:bottom w:val="single" w:sz="6" w:space="0" w:color="auto"/>
              <w:right w:val="single" w:sz="6" w:space="0" w:color="auto"/>
            </w:tcBorders>
          </w:tcPr>
          <w:p w14:paraId="3E1956D8" w14:textId="77777777" w:rsidR="00CF2B01" w:rsidRPr="00525C33" w:rsidRDefault="00CF2B01" w:rsidP="000A4FF4">
            <w:pPr>
              <w:jc w:val="center"/>
              <w:textAlignment w:val="baseline"/>
              <w:rPr>
                <w:szCs w:val="24"/>
              </w:rPr>
            </w:pPr>
            <w:r w:rsidRPr="00525C33">
              <w:rPr>
                <w:szCs w:val="24"/>
              </w:rPr>
              <w:t>210 </w:t>
            </w:r>
          </w:p>
        </w:tc>
        <w:tc>
          <w:tcPr>
            <w:tcW w:w="1838" w:type="dxa"/>
            <w:tcBorders>
              <w:top w:val="single" w:sz="6" w:space="0" w:color="auto"/>
              <w:left w:val="single" w:sz="6" w:space="0" w:color="auto"/>
              <w:bottom w:val="single" w:sz="6" w:space="0" w:color="auto"/>
              <w:right w:val="single" w:sz="6" w:space="0" w:color="auto"/>
            </w:tcBorders>
            <w:hideMark/>
          </w:tcPr>
          <w:p w14:paraId="6D2569CB" w14:textId="77777777" w:rsidR="00CF2B01" w:rsidRPr="00525C33" w:rsidRDefault="00CF2B01" w:rsidP="000A4FF4">
            <w:pPr>
              <w:jc w:val="center"/>
              <w:textAlignment w:val="baseline"/>
              <w:rPr>
                <w:szCs w:val="24"/>
              </w:rPr>
            </w:pPr>
            <w:r w:rsidRPr="00525C33">
              <w:rPr>
                <w:szCs w:val="24"/>
              </w:rPr>
              <w:t>108 (3) </w:t>
            </w:r>
          </w:p>
        </w:tc>
        <w:tc>
          <w:tcPr>
            <w:tcW w:w="1838" w:type="dxa"/>
            <w:tcBorders>
              <w:top w:val="single" w:sz="6" w:space="0" w:color="auto"/>
              <w:left w:val="single" w:sz="6" w:space="0" w:color="auto"/>
              <w:bottom w:val="single" w:sz="6" w:space="0" w:color="auto"/>
              <w:right w:val="single" w:sz="6" w:space="0" w:color="auto"/>
            </w:tcBorders>
            <w:hideMark/>
          </w:tcPr>
          <w:p w14:paraId="4F587BF8" w14:textId="77777777" w:rsidR="00CF2B01" w:rsidRPr="00525C33" w:rsidRDefault="00CF2B01" w:rsidP="000A4FF4">
            <w:pPr>
              <w:jc w:val="center"/>
              <w:textAlignment w:val="baseline"/>
              <w:rPr>
                <w:szCs w:val="24"/>
              </w:rPr>
            </w:pPr>
            <w:r w:rsidRPr="00525C33">
              <w:rPr>
                <w:szCs w:val="24"/>
              </w:rPr>
              <w:t>102 (3) </w:t>
            </w:r>
          </w:p>
        </w:tc>
      </w:tr>
      <w:tr w:rsidR="00CF2B01" w:rsidRPr="00525C33" w14:paraId="7D31B7A2"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4CADD127" w14:textId="77777777" w:rsidR="00CF2B01" w:rsidRPr="00525C33" w:rsidRDefault="00CF2B01" w:rsidP="00131D6B">
            <w:pPr>
              <w:ind w:left="132"/>
              <w:textAlignment w:val="baseline"/>
              <w:rPr>
                <w:szCs w:val="24"/>
              </w:rPr>
            </w:pPr>
            <w:r w:rsidRPr="00525C33">
              <w:rPr>
                <w:szCs w:val="24"/>
              </w:rPr>
              <w:t>Chemija </w:t>
            </w:r>
          </w:p>
        </w:tc>
        <w:tc>
          <w:tcPr>
            <w:tcW w:w="2416" w:type="dxa"/>
            <w:tcBorders>
              <w:top w:val="single" w:sz="6" w:space="0" w:color="auto"/>
              <w:left w:val="single" w:sz="6" w:space="0" w:color="auto"/>
              <w:bottom w:val="single" w:sz="6" w:space="0" w:color="auto"/>
              <w:right w:val="single" w:sz="6" w:space="0" w:color="auto"/>
            </w:tcBorders>
          </w:tcPr>
          <w:p w14:paraId="433D9976" w14:textId="77777777" w:rsidR="00CF2B01" w:rsidRPr="00525C33" w:rsidRDefault="00CF2B01" w:rsidP="000A4FF4">
            <w:pPr>
              <w:jc w:val="center"/>
              <w:textAlignment w:val="baseline"/>
              <w:rPr>
                <w:szCs w:val="24"/>
              </w:rPr>
            </w:pPr>
            <w:r w:rsidRPr="00525C33">
              <w:rPr>
                <w:szCs w:val="24"/>
              </w:rPr>
              <w:t>210 </w:t>
            </w:r>
          </w:p>
        </w:tc>
        <w:tc>
          <w:tcPr>
            <w:tcW w:w="1838" w:type="dxa"/>
            <w:tcBorders>
              <w:top w:val="single" w:sz="6" w:space="0" w:color="auto"/>
              <w:left w:val="single" w:sz="6" w:space="0" w:color="auto"/>
              <w:bottom w:val="single" w:sz="6" w:space="0" w:color="auto"/>
              <w:right w:val="single" w:sz="6" w:space="0" w:color="auto"/>
            </w:tcBorders>
            <w:hideMark/>
          </w:tcPr>
          <w:p w14:paraId="2D352AF8" w14:textId="77777777" w:rsidR="00CF2B01" w:rsidRPr="00525C33" w:rsidRDefault="00CF2B01" w:rsidP="000A4FF4">
            <w:pPr>
              <w:jc w:val="center"/>
              <w:textAlignment w:val="baseline"/>
              <w:rPr>
                <w:szCs w:val="24"/>
              </w:rPr>
            </w:pPr>
            <w:r w:rsidRPr="00525C33">
              <w:rPr>
                <w:szCs w:val="24"/>
              </w:rPr>
              <w:t>108 (3) </w:t>
            </w:r>
          </w:p>
        </w:tc>
        <w:tc>
          <w:tcPr>
            <w:tcW w:w="1838" w:type="dxa"/>
            <w:tcBorders>
              <w:top w:val="single" w:sz="6" w:space="0" w:color="auto"/>
              <w:left w:val="single" w:sz="6" w:space="0" w:color="auto"/>
              <w:bottom w:val="single" w:sz="6" w:space="0" w:color="auto"/>
              <w:right w:val="single" w:sz="6" w:space="0" w:color="auto"/>
            </w:tcBorders>
            <w:hideMark/>
          </w:tcPr>
          <w:p w14:paraId="6BBE4388" w14:textId="77777777" w:rsidR="00CF2B01" w:rsidRPr="00525C33" w:rsidRDefault="00CF2B01" w:rsidP="000A4FF4">
            <w:pPr>
              <w:jc w:val="center"/>
              <w:textAlignment w:val="baseline"/>
              <w:rPr>
                <w:szCs w:val="24"/>
              </w:rPr>
            </w:pPr>
            <w:r w:rsidRPr="00525C33">
              <w:rPr>
                <w:szCs w:val="24"/>
              </w:rPr>
              <w:t>102 (3) </w:t>
            </w:r>
          </w:p>
        </w:tc>
      </w:tr>
      <w:tr w:rsidR="00CF2B01" w:rsidRPr="00525C33" w14:paraId="2FA1707A"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775EAC2C" w14:textId="77777777" w:rsidR="00CF2B01" w:rsidRPr="00525C33" w:rsidRDefault="00CF2B01" w:rsidP="00131D6B">
            <w:pPr>
              <w:ind w:left="132"/>
              <w:textAlignment w:val="baseline"/>
              <w:rPr>
                <w:szCs w:val="24"/>
              </w:rPr>
            </w:pPr>
            <w:r w:rsidRPr="00525C33">
              <w:rPr>
                <w:szCs w:val="24"/>
              </w:rPr>
              <w:t>Fizika </w:t>
            </w:r>
          </w:p>
        </w:tc>
        <w:tc>
          <w:tcPr>
            <w:tcW w:w="2416" w:type="dxa"/>
            <w:tcBorders>
              <w:top w:val="single" w:sz="6" w:space="0" w:color="auto"/>
              <w:left w:val="single" w:sz="6" w:space="0" w:color="auto"/>
              <w:bottom w:val="single" w:sz="6" w:space="0" w:color="auto"/>
              <w:right w:val="single" w:sz="6" w:space="0" w:color="auto"/>
            </w:tcBorders>
          </w:tcPr>
          <w:p w14:paraId="06000A9A" w14:textId="77777777" w:rsidR="00CF2B01" w:rsidRPr="00525C33" w:rsidRDefault="00CF2B01" w:rsidP="000A4FF4">
            <w:pPr>
              <w:jc w:val="center"/>
              <w:textAlignment w:val="baseline"/>
              <w:rPr>
                <w:szCs w:val="24"/>
              </w:rPr>
            </w:pPr>
            <w:r w:rsidRPr="00525C33">
              <w:rPr>
                <w:szCs w:val="24"/>
              </w:rPr>
              <w:t>210 </w:t>
            </w:r>
          </w:p>
        </w:tc>
        <w:tc>
          <w:tcPr>
            <w:tcW w:w="1838" w:type="dxa"/>
            <w:tcBorders>
              <w:top w:val="single" w:sz="6" w:space="0" w:color="auto"/>
              <w:left w:val="single" w:sz="6" w:space="0" w:color="auto"/>
              <w:bottom w:val="single" w:sz="6" w:space="0" w:color="auto"/>
              <w:right w:val="single" w:sz="6" w:space="0" w:color="auto"/>
            </w:tcBorders>
            <w:hideMark/>
          </w:tcPr>
          <w:p w14:paraId="4AA357BD" w14:textId="77777777" w:rsidR="00CF2B01" w:rsidRPr="00525C33" w:rsidRDefault="00CF2B01" w:rsidP="000A4FF4">
            <w:pPr>
              <w:jc w:val="center"/>
              <w:textAlignment w:val="baseline"/>
              <w:rPr>
                <w:szCs w:val="24"/>
              </w:rPr>
            </w:pPr>
            <w:r w:rsidRPr="00525C33">
              <w:rPr>
                <w:szCs w:val="24"/>
              </w:rPr>
              <w:t>108 (3) </w:t>
            </w:r>
          </w:p>
        </w:tc>
        <w:tc>
          <w:tcPr>
            <w:tcW w:w="1838" w:type="dxa"/>
            <w:tcBorders>
              <w:top w:val="single" w:sz="6" w:space="0" w:color="auto"/>
              <w:left w:val="single" w:sz="6" w:space="0" w:color="auto"/>
              <w:bottom w:val="single" w:sz="6" w:space="0" w:color="auto"/>
              <w:right w:val="single" w:sz="6" w:space="0" w:color="auto"/>
            </w:tcBorders>
            <w:hideMark/>
          </w:tcPr>
          <w:p w14:paraId="7769C46D" w14:textId="77777777" w:rsidR="00CF2B01" w:rsidRPr="00525C33" w:rsidRDefault="00CF2B01" w:rsidP="000A4FF4">
            <w:pPr>
              <w:jc w:val="center"/>
              <w:textAlignment w:val="baseline"/>
              <w:rPr>
                <w:szCs w:val="24"/>
              </w:rPr>
            </w:pPr>
            <w:r w:rsidRPr="00525C33">
              <w:rPr>
                <w:szCs w:val="24"/>
              </w:rPr>
              <w:t>102 (3) </w:t>
            </w:r>
          </w:p>
        </w:tc>
      </w:tr>
      <w:tr w:rsidR="00CF2B01" w:rsidRPr="00525C33" w14:paraId="3D0D94C8"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5F64BAEE" w14:textId="77777777" w:rsidR="00CF2B01" w:rsidRPr="00525C33" w:rsidRDefault="00CF2B01" w:rsidP="00131D6B">
            <w:pPr>
              <w:ind w:left="132"/>
              <w:textAlignment w:val="baseline"/>
              <w:rPr>
                <w:szCs w:val="24"/>
              </w:rPr>
            </w:pPr>
            <w:r w:rsidRPr="00525C33">
              <w:rPr>
                <w:szCs w:val="24"/>
              </w:rPr>
              <w:t>Informatika </w:t>
            </w:r>
          </w:p>
        </w:tc>
        <w:tc>
          <w:tcPr>
            <w:tcW w:w="2416" w:type="dxa"/>
            <w:tcBorders>
              <w:top w:val="single" w:sz="6" w:space="0" w:color="auto"/>
              <w:left w:val="single" w:sz="6" w:space="0" w:color="auto"/>
              <w:bottom w:val="single" w:sz="6" w:space="0" w:color="auto"/>
              <w:right w:val="single" w:sz="6" w:space="0" w:color="auto"/>
            </w:tcBorders>
          </w:tcPr>
          <w:p w14:paraId="366428A9" w14:textId="77777777" w:rsidR="00CF2B01" w:rsidRPr="00525C33" w:rsidRDefault="00CF2B01" w:rsidP="000A4FF4">
            <w:pPr>
              <w:jc w:val="center"/>
              <w:textAlignment w:val="baseline"/>
              <w:rPr>
                <w:szCs w:val="24"/>
              </w:rPr>
            </w:pPr>
            <w:r w:rsidRPr="00525C33">
              <w:rPr>
                <w:szCs w:val="24"/>
              </w:rPr>
              <w:t>210 </w:t>
            </w:r>
          </w:p>
        </w:tc>
        <w:tc>
          <w:tcPr>
            <w:tcW w:w="1838" w:type="dxa"/>
            <w:tcBorders>
              <w:top w:val="single" w:sz="6" w:space="0" w:color="auto"/>
              <w:left w:val="single" w:sz="6" w:space="0" w:color="auto"/>
              <w:bottom w:val="single" w:sz="6" w:space="0" w:color="auto"/>
              <w:right w:val="single" w:sz="6" w:space="0" w:color="auto"/>
            </w:tcBorders>
            <w:hideMark/>
          </w:tcPr>
          <w:p w14:paraId="3B7899F6" w14:textId="77777777" w:rsidR="00CF2B01" w:rsidRPr="00525C33" w:rsidRDefault="00CF2B01" w:rsidP="000A4FF4">
            <w:pPr>
              <w:jc w:val="center"/>
              <w:textAlignment w:val="baseline"/>
              <w:rPr>
                <w:szCs w:val="24"/>
              </w:rPr>
            </w:pPr>
            <w:r w:rsidRPr="00525C33">
              <w:rPr>
                <w:szCs w:val="24"/>
              </w:rPr>
              <w:t>108 (3) </w:t>
            </w:r>
          </w:p>
        </w:tc>
        <w:tc>
          <w:tcPr>
            <w:tcW w:w="1838" w:type="dxa"/>
            <w:tcBorders>
              <w:top w:val="single" w:sz="6" w:space="0" w:color="auto"/>
              <w:left w:val="single" w:sz="6" w:space="0" w:color="auto"/>
              <w:bottom w:val="single" w:sz="6" w:space="0" w:color="auto"/>
              <w:right w:val="single" w:sz="6" w:space="0" w:color="auto"/>
            </w:tcBorders>
            <w:hideMark/>
          </w:tcPr>
          <w:p w14:paraId="1CB73F8C" w14:textId="77777777" w:rsidR="00CF2B01" w:rsidRPr="00525C33" w:rsidRDefault="00CF2B01" w:rsidP="000A4FF4">
            <w:pPr>
              <w:jc w:val="center"/>
              <w:textAlignment w:val="baseline"/>
              <w:rPr>
                <w:szCs w:val="24"/>
              </w:rPr>
            </w:pPr>
            <w:r w:rsidRPr="00525C33">
              <w:rPr>
                <w:szCs w:val="24"/>
              </w:rPr>
              <w:t>102 (3) </w:t>
            </w:r>
          </w:p>
        </w:tc>
      </w:tr>
      <w:tr w:rsidR="00CF2B01" w:rsidRPr="00525C33" w14:paraId="79B7B5FF" w14:textId="77777777" w:rsidTr="00780118">
        <w:trPr>
          <w:trHeight w:val="45"/>
          <w:jc w:val="center"/>
        </w:trPr>
        <w:tc>
          <w:tcPr>
            <w:tcW w:w="9345" w:type="dxa"/>
            <w:gridSpan w:val="4"/>
            <w:tcBorders>
              <w:top w:val="single" w:sz="6" w:space="0" w:color="auto"/>
              <w:left w:val="single" w:sz="6" w:space="0" w:color="auto"/>
              <w:bottom w:val="single" w:sz="6" w:space="0" w:color="auto"/>
              <w:right w:val="single" w:sz="6" w:space="0" w:color="auto"/>
            </w:tcBorders>
            <w:hideMark/>
          </w:tcPr>
          <w:p w14:paraId="4FA4A0C0" w14:textId="77777777" w:rsidR="00CF2B01" w:rsidRPr="00525C33" w:rsidRDefault="00CF2B01" w:rsidP="000A4FF4">
            <w:pPr>
              <w:ind w:left="132"/>
              <w:jc w:val="center"/>
              <w:textAlignment w:val="baseline"/>
              <w:rPr>
                <w:b/>
                <w:bCs/>
                <w:szCs w:val="24"/>
              </w:rPr>
            </w:pPr>
            <w:r w:rsidRPr="00525C33">
              <w:rPr>
                <w:b/>
                <w:bCs/>
                <w:szCs w:val="24"/>
              </w:rPr>
              <w:t>Visuomeninis ugdymas </w:t>
            </w:r>
          </w:p>
        </w:tc>
      </w:tr>
      <w:tr w:rsidR="00CF2B01" w:rsidRPr="00525C33" w14:paraId="6044642D"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17CDE615" w14:textId="77777777" w:rsidR="00CF2B01" w:rsidRPr="00525C33" w:rsidRDefault="00CF2B01" w:rsidP="00131D6B">
            <w:pPr>
              <w:ind w:left="132"/>
              <w:textAlignment w:val="baseline"/>
              <w:rPr>
                <w:szCs w:val="24"/>
              </w:rPr>
            </w:pPr>
            <w:r w:rsidRPr="00525C33">
              <w:rPr>
                <w:szCs w:val="24"/>
              </w:rPr>
              <w:t>Istorija </w:t>
            </w:r>
          </w:p>
        </w:tc>
        <w:tc>
          <w:tcPr>
            <w:tcW w:w="2416" w:type="dxa"/>
            <w:tcBorders>
              <w:top w:val="single" w:sz="6" w:space="0" w:color="auto"/>
              <w:left w:val="single" w:sz="6" w:space="0" w:color="auto"/>
              <w:bottom w:val="single" w:sz="6" w:space="0" w:color="auto"/>
              <w:right w:val="single" w:sz="6" w:space="0" w:color="auto"/>
            </w:tcBorders>
          </w:tcPr>
          <w:p w14:paraId="51008394" w14:textId="77777777" w:rsidR="00CF2B01" w:rsidRPr="00525C33" w:rsidRDefault="00CF2B01" w:rsidP="000A4FF4">
            <w:pPr>
              <w:jc w:val="center"/>
              <w:textAlignment w:val="baseline"/>
              <w:rPr>
                <w:szCs w:val="24"/>
              </w:rPr>
            </w:pPr>
            <w:r w:rsidRPr="00525C33">
              <w:rPr>
                <w:szCs w:val="24"/>
              </w:rPr>
              <w:t>210 </w:t>
            </w:r>
          </w:p>
        </w:tc>
        <w:tc>
          <w:tcPr>
            <w:tcW w:w="1838" w:type="dxa"/>
            <w:tcBorders>
              <w:top w:val="single" w:sz="6" w:space="0" w:color="auto"/>
              <w:left w:val="single" w:sz="6" w:space="0" w:color="auto"/>
              <w:bottom w:val="single" w:sz="6" w:space="0" w:color="auto"/>
              <w:right w:val="single" w:sz="6" w:space="0" w:color="auto"/>
            </w:tcBorders>
            <w:hideMark/>
          </w:tcPr>
          <w:p w14:paraId="1BC49757" w14:textId="77777777" w:rsidR="00CF2B01" w:rsidRPr="00525C33" w:rsidRDefault="00CF2B01" w:rsidP="000A4FF4">
            <w:pPr>
              <w:jc w:val="center"/>
              <w:textAlignment w:val="baseline"/>
              <w:rPr>
                <w:szCs w:val="24"/>
              </w:rPr>
            </w:pPr>
            <w:r w:rsidRPr="00525C33">
              <w:rPr>
                <w:szCs w:val="24"/>
              </w:rPr>
              <w:t>108 (3) </w:t>
            </w:r>
          </w:p>
        </w:tc>
        <w:tc>
          <w:tcPr>
            <w:tcW w:w="1838" w:type="dxa"/>
            <w:tcBorders>
              <w:top w:val="single" w:sz="6" w:space="0" w:color="auto"/>
              <w:left w:val="single" w:sz="6" w:space="0" w:color="auto"/>
              <w:bottom w:val="single" w:sz="6" w:space="0" w:color="auto"/>
              <w:right w:val="single" w:sz="6" w:space="0" w:color="auto"/>
            </w:tcBorders>
            <w:hideMark/>
          </w:tcPr>
          <w:p w14:paraId="5FEE9E86" w14:textId="77777777" w:rsidR="00CF2B01" w:rsidRPr="00525C33" w:rsidRDefault="00CF2B01" w:rsidP="000A4FF4">
            <w:pPr>
              <w:jc w:val="center"/>
              <w:textAlignment w:val="baseline"/>
              <w:rPr>
                <w:szCs w:val="24"/>
              </w:rPr>
            </w:pPr>
            <w:r w:rsidRPr="00525C33">
              <w:rPr>
                <w:szCs w:val="24"/>
              </w:rPr>
              <w:t>102 (3) </w:t>
            </w:r>
          </w:p>
        </w:tc>
      </w:tr>
      <w:tr w:rsidR="00CF2B01" w:rsidRPr="00525C33" w14:paraId="7D927F94"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3AC408F6" w14:textId="77777777" w:rsidR="00CF2B01" w:rsidRPr="00525C33" w:rsidRDefault="00CF2B01" w:rsidP="00131D6B">
            <w:pPr>
              <w:ind w:left="132"/>
              <w:textAlignment w:val="baseline"/>
              <w:rPr>
                <w:szCs w:val="24"/>
              </w:rPr>
            </w:pPr>
            <w:r w:rsidRPr="00525C33">
              <w:rPr>
                <w:szCs w:val="24"/>
              </w:rPr>
              <w:t>Geografija </w:t>
            </w:r>
          </w:p>
        </w:tc>
        <w:tc>
          <w:tcPr>
            <w:tcW w:w="2416" w:type="dxa"/>
            <w:tcBorders>
              <w:top w:val="single" w:sz="6" w:space="0" w:color="auto"/>
              <w:left w:val="single" w:sz="6" w:space="0" w:color="auto"/>
              <w:bottom w:val="single" w:sz="6" w:space="0" w:color="auto"/>
              <w:right w:val="single" w:sz="6" w:space="0" w:color="auto"/>
            </w:tcBorders>
          </w:tcPr>
          <w:p w14:paraId="0D988D74" w14:textId="77777777" w:rsidR="00CF2B01" w:rsidRPr="00525C33" w:rsidRDefault="00CF2B01" w:rsidP="000A4FF4">
            <w:pPr>
              <w:jc w:val="center"/>
              <w:textAlignment w:val="baseline"/>
              <w:rPr>
                <w:szCs w:val="24"/>
              </w:rPr>
            </w:pPr>
            <w:r w:rsidRPr="00525C33">
              <w:rPr>
                <w:szCs w:val="24"/>
              </w:rPr>
              <w:t>210 </w:t>
            </w:r>
          </w:p>
        </w:tc>
        <w:tc>
          <w:tcPr>
            <w:tcW w:w="1838" w:type="dxa"/>
            <w:tcBorders>
              <w:top w:val="single" w:sz="6" w:space="0" w:color="auto"/>
              <w:left w:val="single" w:sz="6" w:space="0" w:color="auto"/>
              <w:bottom w:val="single" w:sz="6" w:space="0" w:color="auto"/>
              <w:right w:val="single" w:sz="6" w:space="0" w:color="auto"/>
            </w:tcBorders>
            <w:hideMark/>
          </w:tcPr>
          <w:p w14:paraId="30774494" w14:textId="77777777" w:rsidR="00CF2B01" w:rsidRPr="00525C33" w:rsidRDefault="00CF2B01" w:rsidP="000A4FF4">
            <w:pPr>
              <w:jc w:val="center"/>
              <w:textAlignment w:val="baseline"/>
              <w:rPr>
                <w:szCs w:val="24"/>
              </w:rPr>
            </w:pPr>
            <w:r w:rsidRPr="00525C33">
              <w:rPr>
                <w:szCs w:val="24"/>
              </w:rPr>
              <w:t>108 (3) </w:t>
            </w:r>
          </w:p>
        </w:tc>
        <w:tc>
          <w:tcPr>
            <w:tcW w:w="1838" w:type="dxa"/>
            <w:tcBorders>
              <w:top w:val="single" w:sz="6" w:space="0" w:color="auto"/>
              <w:left w:val="single" w:sz="6" w:space="0" w:color="auto"/>
              <w:bottom w:val="single" w:sz="6" w:space="0" w:color="auto"/>
              <w:right w:val="single" w:sz="6" w:space="0" w:color="auto"/>
            </w:tcBorders>
            <w:hideMark/>
          </w:tcPr>
          <w:p w14:paraId="6A8EA666" w14:textId="77777777" w:rsidR="00CF2B01" w:rsidRPr="00525C33" w:rsidRDefault="00CF2B01" w:rsidP="000A4FF4">
            <w:pPr>
              <w:jc w:val="center"/>
              <w:textAlignment w:val="baseline"/>
              <w:rPr>
                <w:szCs w:val="24"/>
              </w:rPr>
            </w:pPr>
            <w:r w:rsidRPr="00525C33">
              <w:rPr>
                <w:szCs w:val="24"/>
              </w:rPr>
              <w:t>102 (3) </w:t>
            </w:r>
          </w:p>
        </w:tc>
      </w:tr>
      <w:tr w:rsidR="00CF2B01" w:rsidRPr="00525C33" w14:paraId="625BE44D" w14:textId="77777777" w:rsidTr="00780118">
        <w:trPr>
          <w:trHeight w:val="45"/>
          <w:jc w:val="center"/>
        </w:trPr>
        <w:tc>
          <w:tcPr>
            <w:tcW w:w="9345" w:type="dxa"/>
            <w:gridSpan w:val="4"/>
            <w:tcBorders>
              <w:top w:val="single" w:sz="6" w:space="0" w:color="auto"/>
              <w:left w:val="single" w:sz="6" w:space="0" w:color="auto"/>
              <w:bottom w:val="single" w:sz="6" w:space="0" w:color="auto"/>
              <w:right w:val="single" w:sz="6" w:space="0" w:color="auto"/>
            </w:tcBorders>
            <w:hideMark/>
          </w:tcPr>
          <w:p w14:paraId="008DFE28" w14:textId="77777777" w:rsidR="00CF2B01" w:rsidRPr="00525C33" w:rsidRDefault="00CF2B01" w:rsidP="000A4FF4">
            <w:pPr>
              <w:ind w:left="132"/>
              <w:jc w:val="center"/>
              <w:textAlignment w:val="baseline"/>
              <w:rPr>
                <w:b/>
                <w:bCs/>
                <w:szCs w:val="24"/>
              </w:rPr>
            </w:pPr>
            <w:r w:rsidRPr="00525C33">
              <w:rPr>
                <w:b/>
                <w:bCs/>
                <w:szCs w:val="24"/>
              </w:rPr>
              <w:t>Meninis ugdymas </w:t>
            </w:r>
          </w:p>
        </w:tc>
      </w:tr>
      <w:tr w:rsidR="00CF2B01" w:rsidRPr="00525C33" w14:paraId="0FD1A361" w14:textId="77777777" w:rsidTr="00780118">
        <w:trPr>
          <w:trHeight w:val="75"/>
          <w:jc w:val="center"/>
        </w:trPr>
        <w:tc>
          <w:tcPr>
            <w:tcW w:w="3253" w:type="dxa"/>
            <w:tcBorders>
              <w:top w:val="single" w:sz="6" w:space="0" w:color="auto"/>
              <w:left w:val="single" w:sz="6" w:space="0" w:color="auto"/>
              <w:bottom w:val="single" w:sz="6" w:space="0" w:color="auto"/>
              <w:right w:val="single" w:sz="6" w:space="0" w:color="auto"/>
            </w:tcBorders>
            <w:hideMark/>
          </w:tcPr>
          <w:p w14:paraId="7A523869" w14:textId="77777777" w:rsidR="00CF2B01" w:rsidRPr="00525C33" w:rsidRDefault="00CF2B01" w:rsidP="00131D6B">
            <w:pPr>
              <w:ind w:left="132"/>
              <w:textAlignment w:val="baseline"/>
              <w:rPr>
                <w:szCs w:val="24"/>
              </w:rPr>
            </w:pPr>
            <w:r w:rsidRPr="00525C33">
              <w:rPr>
                <w:szCs w:val="24"/>
              </w:rPr>
              <w:t>Dailė </w:t>
            </w:r>
          </w:p>
        </w:tc>
        <w:tc>
          <w:tcPr>
            <w:tcW w:w="2416" w:type="dxa"/>
            <w:tcBorders>
              <w:top w:val="single" w:sz="6" w:space="0" w:color="auto"/>
              <w:left w:val="single" w:sz="6" w:space="0" w:color="auto"/>
              <w:bottom w:val="single" w:sz="6" w:space="0" w:color="auto"/>
              <w:right w:val="single" w:sz="6" w:space="0" w:color="auto"/>
            </w:tcBorders>
          </w:tcPr>
          <w:p w14:paraId="3F4B02AA" w14:textId="77777777" w:rsidR="00CF2B01" w:rsidRPr="00525C33" w:rsidRDefault="00CF2B01" w:rsidP="000A4FF4">
            <w:pPr>
              <w:jc w:val="center"/>
              <w:textAlignment w:val="baseline"/>
              <w:rPr>
                <w:szCs w:val="24"/>
              </w:rPr>
            </w:pPr>
            <w:r w:rsidRPr="00525C33">
              <w:rPr>
                <w:szCs w:val="24"/>
              </w:rPr>
              <w:t>140 </w:t>
            </w:r>
          </w:p>
        </w:tc>
        <w:tc>
          <w:tcPr>
            <w:tcW w:w="1838" w:type="dxa"/>
            <w:tcBorders>
              <w:top w:val="single" w:sz="6" w:space="0" w:color="auto"/>
              <w:left w:val="single" w:sz="6" w:space="0" w:color="auto"/>
              <w:bottom w:val="single" w:sz="6" w:space="0" w:color="auto"/>
              <w:right w:val="single" w:sz="6" w:space="0" w:color="auto"/>
            </w:tcBorders>
            <w:hideMark/>
          </w:tcPr>
          <w:p w14:paraId="3BB20A9A" w14:textId="77777777" w:rsidR="00CF2B01" w:rsidRPr="00525C33" w:rsidRDefault="00CF2B01" w:rsidP="000A4FF4">
            <w:pPr>
              <w:jc w:val="center"/>
              <w:textAlignment w:val="baseline"/>
              <w:rPr>
                <w:szCs w:val="24"/>
              </w:rPr>
            </w:pPr>
            <w:r w:rsidRPr="00525C33">
              <w:rPr>
                <w:szCs w:val="24"/>
              </w:rPr>
              <w:t>72 (2) </w:t>
            </w:r>
          </w:p>
        </w:tc>
        <w:tc>
          <w:tcPr>
            <w:tcW w:w="1838" w:type="dxa"/>
            <w:tcBorders>
              <w:top w:val="single" w:sz="6" w:space="0" w:color="auto"/>
              <w:left w:val="single" w:sz="6" w:space="0" w:color="auto"/>
              <w:bottom w:val="single" w:sz="6" w:space="0" w:color="auto"/>
              <w:right w:val="single" w:sz="6" w:space="0" w:color="auto"/>
            </w:tcBorders>
            <w:hideMark/>
          </w:tcPr>
          <w:p w14:paraId="384D7D6D" w14:textId="77777777" w:rsidR="00CF2B01" w:rsidRPr="00525C33" w:rsidRDefault="00CF2B01" w:rsidP="000A4FF4">
            <w:pPr>
              <w:jc w:val="center"/>
              <w:textAlignment w:val="baseline"/>
              <w:rPr>
                <w:szCs w:val="24"/>
              </w:rPr>
            </w:pPr>
            <w:r w:rsidRPr="00525C33">
              <w:rPr>
                <w:szCs w:val="24"/>
              </w:rPr>
              <w:t>68 (2) </w:t>
            </w:r>
          </w:p>
        </w:tc>
      </w:tr>
      <w:tr w:rsidR="00CF2B01" w:rsidRPr="00525C33" w14:paraId="3310E6ED"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78757F7A" w14:textId="77777777" w:rsidR="00CF2B01" w:rsidRPr="00525C33" w:rsidRDefault="00CF2B01" w:rsidP="00131D6B">
            <w:pPr>
              <w:ind w:left="132"/>
              <w:textAlignment w:val="baseline"/>
              <w:rPr>
                <w:szCs w:val="24"/>
              </w:rPr>
            </w:pPr>
            <w:r w:rsidRPr="00525C33">
              <w:rPr>
                <w:szCs w:val="24"/>
              </w:rPr>
              <w:t>Muzika </w:t>
            </w:r>
          </w:p>
        </w:tc>
        <w:tc>
          <w:tcPr>
            <w:tcW w:w="2416" w:type="dxa"/>
            <w:tcBorders>
              <w:top w:val="single" w:sz="6" w:space="0" w:color="auto"/>
              <w:left w:val="single" w:sz="6" w:space="0" w:color="auto"/>
              <w:bottom w:val="single" w:sz="6" w:space="0" w:color="auto"/>
              <w:right w:val="single" w:sz="6" w:space="0" w:color="auto"/>
            </w:tcBorders>
          </w:tcPr>
          <w:p w14:paraId="4EA850D9" w14:textId="77777777" w:rsidR="00CF2B01" w:rsidRPr="00525C33" w:rsidRDefault="00CF2B01" w:rsidP="000A4FF4">
            <w:pPr>
              <w:jc w:val="center"/>
              <w:textAlignment w:val="baseline"/>
              <w:rPr>
                <w:szCs w:val="24"/>
              </w:rPr>
            </w:pPr>
            <w:r w:rsidRPr="00525C33">
              <w:rPr>
                <w:szCs w:val="24"/>
              </w:rPr>
              <w:t>140 </w:t>
            </w:r>
          </w:p>
        </w:tc>
        <w:tc>
          <w:tcPr>
            <w:tcW w:w="1838" w:type="dxa"/>
            <w:tcBorders>
              <w:top w:val="single" w:sz="6" w:space="0" w:color="auto"/>
              <w:left w:val="single" w:sz="6" w:space="0" w:color="auto"/>
              <w:bottom w:val="single" w:sz="6" w:space="0" w:color="auto"/>
              <w:right w:val="single" w:sz="6" w:space="0" w:color="auto"/>
            </w:tcBorders>
            <w:hideMark/>
          </w:tcPr>
          <w:p w14:paraId="2A327378" w14:textId="77777777" w:rsidR="00CF2B01" w:rsidRPr="00525C33" w:rsidRDefault="00CF2B01" w:rsidP="000A4FF4">
            <w:pPr>
              <w:jc w:val="center"/>
              <w:textAlignment w:val="baseline"/>
              <w:rPr>
                <w:szCs w:val="24"/>
              </w:rPr>
            </w:pPr>
            <w:r w:rsidRPr="00525C33">
              <w:rPr>
                <w:szCs w:val="24"/>
              </w:rPr>
              <w:t>72 (2) </w:t>
            </w:r>
          </w:p>
        </w:tc>
        <w:tc>
          <w:tcPr>
            <w:tcW w:w="1838" w:type="dxa"/>
            <w:tcBorders>
              <w:top w:val="single" w:sz="6" w:space="0" w:color="auto"/>
              <w:left w:val="single" w:sz="6" w:space="0" w:color="auto"/>
              <w:bottom w:val="single" w:sz="6" w:space="0" w:color="auto"/>
              <w:right w:val="single" w:sz="6" w:space="0" w:color="auto"/>
            </w:tcBorders>
            <w:hideMark/>
          </w:tcPr>
          <w:p w14:paraId="6C8485E1" w14:textId="77777777" w:rsidR="00CF2B01" w:rsidRPr="00525C33" w:rsidRDefault="00CF2B01" w:rsidP="000A4FF4">
            <w:pPr>
              <w:jc w:val="center"/>
              <w:textAlignment w:val="baseline"/>
              <w:rPr>
                <w:szCs w:val="24"/>
              </w:rPr>
            </w:pPr>
            <w:r w:rsidRPr="00525C33">
              <w:rPr>
                <w:szCs w:val="24"/>
              </w:rPr>
              <w:t>68 (2) </w:t>
            </w:r>
          </w:p>
        </w:tc>
      </w:tr>
      <w:tr w:rsidR="00CF2B01" w:rsidRPr="00525C33" w14:paraId="2A21661C"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2D6CD015" w14:textId="77777777" w:rsidR="00CF2B01" w:rsidRPr="00525C33" w:rsidRDefault="00CF2B01" w:rsidP="00131D6B">
            <w:pPr>
              <w:ind w:left="132"/>
              <w:textAlignment w:val="baseline"/>
              <w:rPr>
                <w:szCs w:val="24"/>
              </w:rPr>
            </w:pPr>
            <w:r w:rsidRPr="00525C33">
              <w:rPr>
                <w:szCs w:val="24"/>
              </w:rPr>
              <w:t>Taikomosios technologijos </w:t>
            </w:r>
          </w:p>
        </w:tc>
        <w:tc>
          <w:tcPr>
            <w:tcW w:w="2416" w:type="dxa"/>
            <w:tcBorders>
              <w:top w:val="single" w:sz="6" w:space="0" w:color="auto"/>
              <w:left w:val="single" w:sz="6" w:space="0" w:color="auto"/>
              <w:bottom w:val="single" w:sz="6" w:space="0" w:color="auto"/>
              <w:right w:val="single" w:sz="6" w:space="0" w:color="auto"/>
            </w:tcBorders>
          </w:tcPr>
          <w:p w14:paraId="427776BE" w14:textId="77777777" w:rsidR="00CF2B01" w:rsidRPr="00525C33" w:rsidRDefault="00CF2B01" w:rsidP="000A4FF4">
            <w:pPr>
              <w:jc w:val="center"/>
              <w:textAlignment w:val="baseline"/>
              <w:rPr>
                <w:szCs w:val="24"/>
              </w:rPr>
            </w:pPr>
            <w:r w:rsidRPr="00525C33">
              <w:rPr>
                <w:szCs w:val="24"/>
              </w:rPr>
              <w:t>140 </w:t>
            </w:r>
          </w:p>
        </w:tc>
        <w:tc>
          <w:tcPr>
            <w:tcW w:w="1838" w:type="dxa"/>
            <w:tcBorders>
              <w:top w:val="single" w:sz="6" w:space="0" w:color="auto"/>
              <w:left w:val="single" w:sz="6" w:space="0" w:color="auto"/>
              <w:bottom w:val="single" w:sz="6" w:space="0" w:color="auto"/>
              <w:right w:val="single" w:sz="6" w:space="0" w:color="auto"/>
            </w:tcBorders>
            <w:hideMark/>
          </w:tcPr>
          <w:p w14:paraId="7C132AF1" w14:textId="77777777" w:rsidR="00CF2B01" w:rsidRPr="00525C33" w:rsidRDefault="00CF2B01" w:rsidP="000A4FF4">
            <w:pPr>
              <w:jc w:val="center"/>
              <w:textAlignment w:val="baseline"/>
              <w:rPr>
                <w:szCs w:val="24"/>
              </w:rPr>
            </w:pPr>
            <w:r w:rsidRPr="00525C33">
              <w:rPr>
                <w:szCs w:val="24"/>
              </w:rPr>
              <w:t>72 (2) </w:t>
            </w:r>
          </w:p>
        </w:tc>
        <w:tc>
          <w:tcPr>
            <w:tcW w:w="1838" w:type="dxa"/>
            <w:tcBorders>
              <w:top w:val="single" w:sz="6" w:space="0" w:color="auto"/>
              <w:left w:val="single" w:sz="6" w:space="0" w:color="auto"/>
              <w:bottom w:val="single" w:sz="6" w:space="0" w:color="auto"/>
              <w:right w:val="single" w:sz="6" w:space="0" w:color="auto"/>
            </w:tcBorders>
            <w:hideMark/>
          </w:tcPr>
          <w:p w14:paraId="06634A2D" w14:textId="77777777" w:rsidR="00CF2B01" w:rsidRPr="00525C33" w:rsidRDefault="00CF2B01" w:rsidP="000A4FF4">
            <w:pPr>
              <w:jc w:val="center"/>
              <w:textAlignment w:val="baseline"/>
              <w:rPr>
                <w:szCs w:val="24"/>
              </w:rPr>
            </w:pPr>
            <w:r w:rsidRPr="00525C33">
              <w:rPr>
                <w:szCs w:val="24"/>
              </w:rPr>
              <w:t>68 (2) </w:t>
            </w:r>
          </w:p>
        </w:tc>
      </w:tr>
      <w:tr w:rsidR="00CF2B01" w:rsidRPr="00525C33" w14:paraId="51F62832"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5E56F7C4" w14:textId="77777777" w:rsidR="00CF2B01" w:rsidRPr="00525C33" w:rsidRDefault="00CF2B01" w:rsidP="00131D6B">
            <w:pPr>
              <w:ind w:left="132"/>
              <w:textAlignment w:val="baseline"/>
              <w:rPr>
                <w:szCs w:val="24"/>
              </w:rPr>
            </w:pPr>
            <w:r w:rsidRPr="00525C33">
              <w:rPr>
                <w:szCs w:val="24"/>
              </w:rPr>
              <w:t>Brandos darbas (...) </w:t>
            </w:r>
          </w:p>
        </w:tc>
        <w:tc>
          <w:tcPr>
            <w:tcW w:w="6092" w:type="dxa"/>
            <w:gridSpan w:val="3"/>
            <w:tcBorders>
              <w:top w:val="single" w:sz="6" w:space="0" w:color="auto"/>
              <w:left w:val="single" w:sz="6" w:space="0" w:color="auto"/>
              <w:bottom w:val="single" w:sz="6" w:space="0" w:color="auto"/>
              <w:right w:val="single" w:sz="6" w:space="0" w:color="auto"/>
            </w:tcBorders>
            <w:hideMark/>
          </w:tcPr>
          <w:p w14:paraId="496C11DD" w14:textId="77777777" w:rsidR="00CF2B01" w:rsidRPr="00525C33" w:rsidRDefault="00CF2B01" w:rsidP="000A4FF4">
            <w:pPr>
              <w:jc w:val="center"/>
              <w:textAlignment w:val="baseline"/>
              <w:rPr>
                <w:szCs w:val="24"/>
              </w:rPr>
            </w:pPr>
            <w:r w:rsidRPr="00525C33">
              <w:rPr>
                <w:szCs w:val="24"/>
              </w:rPr>
              <w:t>50 valandų </w:t>
            </w:r>
          </w:p>
        </w:tc>
      </w:tr>
      <w:tr w:rsidR="00CF2B01" w:rsidRPr="00525C33" w14:paraId="5D95CDB0"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6B70E8FE" w14:textId="77777777" w:rsidR="00CF2B01" w:rsidRPr="00525C33" w:rsidRDefault="00CF2B01" w:rsidP="00131D6B">
            <w:pPr>
              <w:ind w:left="132"/>
              <w:textAlignment w:val="baseline"/>
              <w:rPr>
                <w:szCs w:val="24"/>
              </w:rPr>
            </w:pPr>
            <w:r w:rsidRPr="00525C33">
              <w:rPr>
                <w:szCs w:val="24"/>
              </w:rPr>
              <w:t>Socialinė-pilietinė veikla </w:t>
            </w:r>
          </w:p>
        </w:tc>
        <w:tc>
          <w:tcPr>
            <w:tcW w:w="6092" w:type="dxa"/>
            <w:gridSpan w:val="3"/>
            <w:tcBorders>
              <w:top w:val="single" w:sz="6" w:space="0" w:color="auto"/>
              <w:left w:val="single" w:sz="6" w:space="0" w:color="auto"/>
              <w:bottom w:val="single" w:sz="6" w:space="0" w:color="auto"/>
              <w:right w:val="single" w:sz="6" w:space="0" w:color="auto"/>
            </w:tcBorders>
            <w:hideMark/>
          </w:tcPr>
          <w:p w14:paraId="65A74884" w14:textId="06DFE074" w:rsidR="00CF2B01" w:rsidRPr="00525C33" w:rsidRDefault="00CF2B01" w:rsidP="000A4FF4">
            <w:pPr>
              <w:ind w:firstLine="555"/>
              <w:jc w:val="center"/>
              <w:textAlignment w:val="baseline"/>
              <w:rPr>
                <w:szCs w:val="24"/>
              </w:rPr>
            </w:pPr>
            <w:r w:rsidRPr="00525C33">
              <w:rPr>
                <w:szCs w:val="24"/>
              </w:rPr>
              <w:t xml:space="preserve">ne mažiau kaip </w:t>
            </w:r>
            <w:r w:rsidR="00DE709A">
              <w:rPr>
                <w:szCs w:val="24"/>
              </w:rPr>
              <w:t>4</w:t>
            </w:r>
            <w:r w:rsidRPr="00525C33">
              <w:rPr>
                <w:szCs w:val="24"/>
              </w:rPr>
              <w:t>0 valandų </w:t>
            </w:r>
          </w:p>
        </w:tc>
      </w:tr>
      <w:tr w:rsidR="00CF2B01" w:rsidRPr="00525C33" w14:paraId="522D5E93" w14:textId="77777777" w:rsidTr="00780118">
        <w:trPr>
          <w:trHeight w:val="45"/>
          <w:jc w:val="center"/>
        </w:trPr>
        <w:tc>
          <w:tcPr>
            <w:tcW w:w="9345" w:type="dxa"/>
            <w:gridSpan w:val="4"/>
            <w:tcBorders>
              <w:top w:val="single" w:sz="6" w:space="0" w:color="auto"/>
              <w:left w:val="single" w:sz="6" w:space="0" w:color="auto"/>
              <w:bottom w:val="single" w:sz="6" w:space="0" w:color="auto"/>
              <w:right w:val="single" w:sz="6" w:space="0" w:color="auto"/>
            </w:tcBorders>
            <w:hideMark/>
          </w:tcPr>
          <w:p w14:paraId="5700BBB1" w14:textId="77777777" w:rsidR="00CF2B01" w:rsidRPr="00525C33" w:rsidRDefault="00CF2B01" w:rsidP="000A4FF4">
            <w:pPr>
              <w:ind w:left="132"/>
              <w:jc w:val="center"/>
              <w:textAlignment w:val="baseline"/>
              <w:rPr>
                <w:b/>
                <w:bCs/>
                <w:szCs w:val="24"/>
              </w:rPr>
            </w:pPr>
            <w:r w:rsidRPr="00525C33">
              <w:rPr>
                <w:b/>
                <w:bCs/>
                <w:szCs w:val="24"/>
              </w:rPr>
              <w:t>Pasirenkamieji dalykai, dalyko moduliai </w:t>
            </w:r>
          </w:p>
        </w:tc>
      </w:tr>
      <w:tr w:rsidR="00CF2B01" w:rsidRPr="00525C33" w14:paraId="58098BDE" w14:textId="77777777" w:rsidTr="00780118">
        <w:trPr>
          <w:trHeight w:val="360"/>
          <w:jc w:val="center"/>
        </w:trPr>
        <w:tc>
          <w:tcPr>
            <w:tcW w:w="3253" w:type="dxa"/>
            <w:tcBorders>
              <w:top w:val="single" w:sz="6" w:space="0" w:color="auto"/>
              <w:left w:val="single" w:sz="6" w:space="0" w:color="auto"/>
              <w:bottom w:val="single" w:sz="6" w:space="0" w:color="auto"/>
              <w:right w:val="single" w:sz="6" w:space="0" w:color="auto"/>
            </w:tcBorders>
            <w:vAlign w:val="center"/>
            <w:hideMark/>
          </w:tcPr>
          <w:p w14:paraId="5AF3A294" w14:textId="77777777" w:rsidR="00CF2B01" w:rsidRPr="00525C33" w:rsidRDefault="00CF2B01" w:rsidP="00131D6B">
            <w:pPr>
              <w:ind w:left="132"/>
              <w:textAlignment w:val="baseline"/>
              <w:rPr>
                <w:szCs w:val="24"/>
              </w:rPr>
            </w:pPr>
            <w:r w:rsidRPr="00525C33">
              <w:rPr>
                <w:szCs w:val="24"/>
              </w:rPr>
              <w:t>Laisvai pasirenkamasis dalykas: </w:t>
            </w:r>
          </w:p>
        </w:tc>
        <w:tc>
          <w:tcPr>
            <w:tcW w:w="2416" w:type="dxa"/>
            <w:tcBorders>
              <w:top w:val="single" w:sz="6" w:space="0" w:color="auto"/>
              <w:left w:val="single" w:sz="6" w:space="0" w:color="auto"/>
              <w:bottom w:val="single" w:sz="6" w:space="0" w:color="auto"/>
              <w:right w:val="single" w:sz="6" w:space="0" w:color="auto"/>
            </w:tcBorders>
            <w:hideMark/>
          </w:tcPr>
          <w:p w14:paraId="4FB0ED85" w14:textId="77777777" w:rsidR="00CF2B01" w:rsidRPr="00525C33" w:rsidRDefault="00CF2B01" w:rsidP="000A4FF4">
            <w:pPr>
              <w:ind w:firstLine="555"/>
              <w:jc w:val="center"/>
              <w:textAlignment w:val="baseline"/>
              <w:rPr>
                <w:szCs w:val="24"/>
              </w:rPr>
            </w:pPr>
          </w:p>
        </w:tc>
        <w:tc>
          <w:tcPr>
            <w:tcW w:w="1838" w:type="dxa"/>
            <w:tcBorders>
              <w:top w:val="single" w:sz="6" w:space="0" w:color="auto"/>
              <w:left w:val="single" w:sz="6" w:space="0" w:color="auto"/>
              <w:bottom w:val="single" w:sz="6" w:space="0" w:color="auto"/>
              <w:right w:val="single" w:sz="6" w:space="0" w:color="auto"/>
            </w:tcBorders>
            <w:hideMark/>
          </w:tcPr>
          <w:p w14:paraId="5194D46B" w14:textId="77777777" w:rsidR="00CF2B01" w:rsidRPr="00525C33" w:rsidRDefault="00CF2B01" w:rsidP="000A4FF4">
            <w:pPr>
              <w:ind w:firstLine="612"/>
              <w:jc w:val="center"/>
              <w:textAlignment w:val="baseline"/>
              <w:rPr>
                <w:szCs w:val="24"/>
              </w:rPr>
            </w:pPr>
          </w:p>
        </w:tc>
        <w:tc>
          <w:tcPr>
            <w:tcW w:w="1838" w:type="dxa"/>
            <w:tcBorders>
              <w:top w:val="single" w:sz="6" w:space="0" w:color="auto"/>
              <w:left w:val="single" w:sz="6" w:space="0" w:color="auto"/>
              <w:bottom w:val="single" w:sz="6" w:space="0" w:color="auto"/>
              <w:right w:val="single" w:sz="6" w:space="0" w:color="auto"/>
            </w:tcBorders>
            <w:hideMark/>
          </w:tcPr>
          <w:p w14:paraId="55A5E330" w14:textId="77777777" w:rsidR="00CF2B01" w:rsidRPr="00525C33" w:rsidRDefault="00CF2B01" w:rsidP="000A4FF4">
            <w:pPr>
              <w:ind w:firstLine="57"/>
              <w:jc w:val="both"/>
              <w:textAlignment w:val="baseline"/>
              <w:rPr>
                <w:szCs w:val="24"/>
              </w:rPr>
            </w:pPr>
          </w:p>
        </w:tc>
      </w:tr>
      <w:tr w:rsidR="00CF2B01" w:rsidRPr="00525C33" w14:paraId="21F264F3" w14:textId="77777777" w:rsidTr="00780118">
        <w:trPr>
          <w:trHeight w:val="525"/>
          <w:jc w:val="center"/>
        </w:trPr>
        <w:tc>
          <w:tcPr>
            <w:tcW w:w="3253" w:type="dxa"/>
            <w:tcBorders>
              <w:top w:val="single" w:sz="6" w:space="0" w:color="auto"/>
              <w:left w:val="single" w:sz="6" w:space="0" w:color="auto"/>
              <w:bottom w:val="single" w:sz="6" w:space="0" w:color="auto"/>
              <w:right w:val="single" w:sz="6" w:space="0" w:color="auto"/>
            </w:tcBorders>
            <w:hideMark/>
          </w:tcPr>
          <w:p w14:paraId="01479EEA" w14:textId="262DC077" w:rsidR="00CF2B01" w:rsidRPr="00525C33" w:rsidRDefault="00CF2B01" w:rsidP="00131D6B">
            <w:pPr>
              <w:ind w:left="132"/>
              <w:textAlignment w:val="baseline"/>
              <w:rPr>
                <w:szCs w:val="24"/>
              </w:rPr>
            </w:pPr>
            <w:r w:rsidRPr="00525C33">
              <w:rPr>
                <w:szCs w:val="24"/>
              </w:rPr>
              <w:t>Užsienio kalba *** </w:t>
            </w:r>
          </w:p>
        </w:tc>
        <w:tc>
          <w:tcPr>
            <w:tcW w:w="2416" w:type="dxa"/>
            <w:tcBorders>
              <w:top w:val="single" w:sz="6" w:space="0" w:color="auto"/>
              <w:left w:val="single" w:sz="6" w:space="0" w:color="auto"/>
              <w:bottom w:val="single" w:sz="6" w:space="0" w:color="auto"/>
              <w:right w:val="single" w:sz="6" w:space="0" w:color="auto"/>
            </w:tcBorders>
          </w:tcPr>
          <w:p w14:paraId="33A833A0" w14:textId="77777777" w:rsidR="00CF2B01" w:rsidRPr="00525C33" w:rsidRDefault="00CF2B01" w:rsidP="000A4FF4">
            <w:pPr>
              <w:jc w:val="center"/>
              <w:textAlignment w:val="baseline"/>
              <w:rPr>
                <w:szCs w:val="24"/>
              </w:rPr>
            </w:pPr>
            <w:r w:rsidRPr="00525C33">
              <w:rPr>
                <w:szCs w:val="24"/>
              </w:rPr>
              <w:t>140–210 </w:t>
            </w:r>
          </w:p>
        </w:tc>
        <w:tc>
          <w:tcPr>
            <w:tcW w:w="1838" w:type="dxa"/>
            <w:tcBorders>
              <w:top w:val="single" w:sz="6" w:space="0" w:color="auto"/>
              <w:left w:val="single" w:sz="6" w:space="0" w:color="auto"/>
              <w:bottom w:val="single" w:sz="6" w:space="0" w:color="auto"/>
              <w:right w:val="single" w:sz="6" w:space="0" w:color="auto"/>
            </w:tcBorders>
            <w:hideMark/>
          </w:tcPr>
          <w:p w14:paraId="56D158F1" w14:textId="77777777" w:rsidR="00CF2B01" w:rsidRPr="00525C33" w:rsidRDefault="00CF2B01" w:rsidP="000A4FF4">
            <w:pPr>
              <w:jc w:val="center"/>
              <w:textAlignment w:val="baseline"/>
              <w:rPr>
                <w:szCs w:val="24"/>
              </w:rPr>
            </w:pPr>
            <w:r w:rsidRPr="00525C33">
              <w:rPr>
                <w:szCs w:val="24"/>
              </w:rPr>
              <w:t>72 (2) arba 108 (3) </w:t>
            </w:r>
          </w:p>
        </w:tc>
        <w:tc>
          <w:tcPr>
            <w:tcW w:w="1838" w:type="dxa"/>
            <w:tcBorders>
              <w:top w:val="single" w:sz="6" w:space="0" w:color="auto"/>
              <w:left w:val="single" w:sz="6" w:space="0" w:color="auto"/>
              <w:bottom w:val="single" w:sz="6" w:space="0" w:color="auto"/>
              <w:right w:val="single" w:sz="6" w:space="0" w:color="auto"/>
            </w:tcBorders>
            <w:hideMark/>
          </w:tcPr>
          <w:p w14:paraId="384DF665" w14:textId="77777777" w:rsidR="00CF2B01" w:rsidRPr="00525C33" w:rsidRDefault="00CF2B01" w:rsidP="000A4FF4">
            <w:pPr>
              <w:jc w:val="center"/>
              <w:textAlignment w:val="baseline"/>
              <w:rPr>
                <w:szCs w:val="24"/>
              </w:rPr>
            </w:pPr>
            <w:r w:rsidRPr="00525C33">
              <w:rPr>
                <w:szCs w:val="24"/>
              </w:rPr>
              <w:t>68 (2) arba 102 (3) </w:t>
            </w:r>
          </w:p>
        </w:tc>
      </w:tr>
      <w:tr w:rsidR="00CF2B01" w:rsidRPr="00525C33" w14:paraId="11AF98C7"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113F1EE4" w14:textId="77777777" w:rsidR="00CF2B01" w:rsidRPr="00525C33" w:rsidRDefault="00CF2B01" w:rsidP="00131D6B">
            <w:pPr>
              <w:ind w:left="132"/>
              <w:textAlignment w:val="baseline"/>
              <w:rPr>
                <w:szCs w:val="24"/>
              </w:rPr>
            </w:pPr>
            <w:r w:rsidRPr="00525C33">
              <w:rPr>
                <w:szCs w:val="24"/>
              </w:rPr>
              <w:t>Astronomija </w:t>
            </w:r>
          </w:p>
        </w:tc>
        <w:tc>
          <w:tcPr>
            <w:tcW w:w="2416" w:type="dxa"/>
            <w:tcBorders>
              <w:top w:val="single" w:sz="6" w:space="0" w:color="auto"/>
              <w:left w:val="single" w:sz="6" w:space="0" w:color="auto"/>
              <w:bottom w:val="single" w:sz="6" w:space="0" w:color="auto"/>
              <w:right w:val="single" w:sz="6" w:space="0" w:color="auto"/>
            </w:tcBorders>
          </w:tcPr>
          <w:p w14:paraId="3D90C714" w14:textId="77777777" w:rsidR="00CF2B01" w:rsidRPr="00525C33" w:rsidRDefault="00CF2B01" w:rsidP="000A4FF4">
            <w:pPr>
              <w:jc w:val="center"/>
              <w:textAlignment w:val="baseline"/>
              <w:rPr>
                <w:szCs w:val="24"/>
              </w:rPr>
            </w:pPr>
            <w:r w:rsidRPr="00525C33">
              <w:rPr>
                <w:szCs w:val="24"/>
              </w:rPr>
              <w:t>70 </w:t>
            </w:r>
          </w:p>
        </w:tc>
        <w:tc>
          <w:tcPr>
            <w:tcW w:w="1838" w:type="dxa"/>
            <w:tcBorders>
              <w:top w:val="single" w:sz="6" w:space="0" w:color="auto"/>
              <w:left w:val="single" w:sz="6" w:space="0" w:color="auto"/>
              <w:bottom w:val="single" w:sz="6" w:space="0" w:color="auto"/>
              <w:right w:val="single" w:sz="6" w:space="0" w:color="auto"/>
            </w:tcBorders>
            <w:hideMark/>
          </w:tcPr>
          <w:p w14:paraId="76321138" w14:textId="77777777" w:rsidR="00CF2B01" w:rsidRPr="00525C33" w:rsidRDefault="00CF2B01" w:rsidP="000A4FF4">
            <w:pPr>
              <w:jc w:val="center"/>
              <w:textAlignment w:val="baseline"/>
              <w:rPr>
                <w:szCs w:val="24"/>
              </w:rPr>
            </w:pPr>
            <w:r w:rsidRPr="00525C33">
              <w:rPr>
                <w:szCs w:val="24"/>
              </w:rPr>
              <w:t>36 (1) </w:t>
            </w:r>
          </w:p>
        </w:tc>
        <w:tc>
          <w:tcPr>
            <w:tcW w:w="1838" w:type="dxa"/>
            <w:tcBorders>
              <w:top w:val="single" w:sz="6" w:space="0" w:color="auto"/>
              <w:left w:val="single" w:sz="6" w:space="0" w:color="auto"/>
              <w:bottom w:val="single" w:sz="6" w:space="0" w:color="auto"/>
              <w:right w:val="single" w:sz="6" w:space="0" w:color="auto"/>
            </w:tcBorders>
            <w:hideMark/>
          </w:tcPr>
          <w:p w14:paraId="79CB9211" w14:textId="77777777" w:rsidR="00CF2B01" w:rsidRPr="00525C33" w:rsidRDefault="00CF2B01" w:rsidP="000A4FF4">
            <w:pPr>
              <w:jc w:val="center"/>
              <w:textAlignment w:val="baseline"/>
              <w:rPr>
                <w:szCs w:val="24"/>
              </w:rPr>
            </w:pPr>
            <w:r w:rsidRPr="00525C33">
              <w:rPr>
                <w:szCs w:val="24"/>
              </w:rPr>
              <w:t>34 (1) </w:t>
            </w:r>
          </w:p>
        </w:tc>
      </w:tr>
      <w:tr w:rsidR="00CF2B01" w:rsidRPr="00525C33" w14:paraId="1298F256" w14:textId="77777777" w:rsidTr="00780118">
        <w:trPr>
          <w:trHeight w:val="225"/>
          <w:jc w:val="center"/>
        </w:trPr>
        <w:tc>
          <w:tcPr>
            <w:tcW w:w="3253" w:type="dxa"/>
            <w:tcBorders>
              <w:top w:val="single" w:sz="6" w:space="0" w:color="auto"/>
              <w:left w:val="single" w:sz="6" w:space="0" w:color="auto"/>
              <w:bottom w:val="single" w:sz="6" w:space="0" w:color="auto"/>
              <w:right w:val="single" w:sz="6" w:space="0" w:color="auto"/>
            </w:tcBorders>
            <w:hideMark/>
          </w:tcPr>
          <w:p w14:paraId="14F635AF" w14:textId="77777777" w:rsidR="00CF2B01" w:rsidRPr="00525C33" w:rsidRDefault="00CF2B01" w:rsidP="00131D6B">
            <w:pPr>
              <w:ind w:left="132"/>
              <w:textAlignment w:val="baseline"/>
              <w:rPr>
                <w:szCs w:val="24"/>
              </w:rPr>
            </w:pPr>
            <w:r w:rsidRPr="00525C33">
              <w:rPr>
                <w:szCs w:val="24"/>
              </w:rPr>
              <w:t>Menų istorija </w:t>
            </w:r>
          </w:p>
        </w:tc>
        <w:tc>
          <w:tcPr>
            <w:tcW w:w="2416" w:type="dxa"/>
            <w:tcBorders>
              <w:top w:val="single" w:sz="6" w:space="0" w:color="auto"/>
              <w:left w:val="single" w:sz="6" w:space="0" w:color="auto"/>
              <w:bottom w:val="single" w:sz="6" w:space="0" w:color="auto"/>
              <w:right w:val="single" w:sz="6" w:space="0" w:color="auto"/>
            </w:tcBorders>
          </w:tcPr>
          <w:p w14:paraId="4476255C" w14:textId="77777777" w:rsidR="00CF2B01" w:rsidRPr="00525C33" w:rsidRDefault="00CF2B01" w:rsidP="000A4FF4">
            <w:pPr>
              <w:jc w:val="center"/>
              <w:textAlignment w:val="baseline"/>
              <w:rPr>
                <w:szCs w:val="24"/>
              </w:rPr>
            </w:pPr>
            <w:r w:rsidRPr="00525C33">
              <w:rPr>
                <w:szCs w:val="24"/>
              </w:rPr>
              <w:t>70 </w:t>
            </w:r>
          </w:p>
        </w:tc>
        <w:tc>
          <w:tcPr>
            <w:tcW w:w="1838" w:type="dxa"/>
            <w:tcBorders>
              <w:top w:val="single" w:sz="6" w:space="0" w:color="auto"/>
              <w:left w:val="single" w:sz="6" w:space="0" w:color="auto"/>
              <w:bottom w:val="single" w:sz="6" w:space="0" w:color="auto"/>
              <w:right w:val="single" w:sz="6" w:space="0" w:color="auto"/>
            </w:tcBorders>
            <w:hideMark/>
          </w:tcPr>
          <w:p w14:paraId="03840966" w14:textId="77777777" w:rsidR="00CF2B01" w:rsidRPr="00525C33" w:rsidRDefault="00CF2B01" w:rsidP="000A4FF4">
            <w:pPr>
              <w:jc w:val="center"/>
              <w:textAlignment w:val="baseline"/>
              <w:rPr>
                <w:szCs w:val="24"/>
              </w:rPr>
            </w:pPr>
            <w:r w:rsidRPr="00525C33">
              <w:rPr>
                <w:szCs w:val="24"/>
              </w:rPr>
              <w:t>36 (1) </w:t>
            </w:r>
          </w:p>
        </w:tc>
        <w:tc>
          <w:tcPr>
            <w:tcW w:w="1838" w:type="dxa"/>
            <w:tcBorders>
              <w:top w:val="single" w:sz="6" w:space="0" w:color="auto"/>
              <w:left w:val="single" w:sz="6" w:space="0" w:color="auto"/>
              <w:bottom w:val="single" w:sz="6" w:space="0" w:color="auto"/>
              <w:right w:val="single" w:sz="6" w:space="0" w:color="auto"/>
            </w:tcBorders>
            <w:hideMark/>
          </w:tcPr>
          <w:p w14:paraId="7B6952C3" w14:textId="77777777" w:rsidR="00CF2B01" w:rsidRPr="00525C33" w:rsidRDefault="00CF2B01" w:rsidP="000A4FF4">
            <w:pPr>
              <w:jc w:val="center"/>
              <w:textAlignment w:val="baseline"/>
              <w:rPr>
                <w:szCs w:val="24"/>
              </w:rPr>
            </w:pPr>
            <w:r w:rsidRPr="00525C33">
              <w:rPr>
                <w:szCs w:val="24"/>
              </w:rPr>
              <w:t>34 (1) </w:t>
            </w:r>
          </w:p>
        </w:tc>
      </w:tr>
      <w:tr w:rsidR="00CF2B01" w:rsidRPr="00525C33" w14:paraId="3EA5920D"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10958B83" w14:textId="77777777" w:rsidR="00CF2B01" w:rsidRPr="00525C33" w:rsidRDefault="00CF2B01" w:rsidP="00131D6B">
            <w:pPr>
              <w:ind w:left="132"/>
              <w:textAlignment w:val="baseline"/>
              <w:rPr>
                <w:szCs w:val="24"/>
              </w:rPr>
            </w:pPr>
            <w:r w:rsidRPr="00525C33">
              <w:rPr>
                <w:szCs w:val="24"/>
              </w:rPr>
              <w:t>Nacionalinis saugumas ir krašto gynyba </w:t>
            </w:r>
          </w:p>
        </w:tc>
        <w:tc>
          <w:tcPr>
            <w:tcW w:w="2416" w:type="dxa"/>
            <w:tcBorders>
              <w:top w:val="single" w:sz="6" w:space="0" w:color="auto"/>
              <w:left w:val="single" w:sz="6" w:space="0" w:color="auto"/>
              <w:bottom w:val="single" w:sz="6" w:space="0" w:color="auto"/>
              <w:right w:val="single" w:sz="6" w:space="0" w:color="auto"/>
            </w:tcBorders>
          </w:tcPr>
          <w:p w14:paraId="5415D1E4" w14:textId="77777777" w:rsidR="00CF2B01" w:rsidRPr="00525C33" w:rsidRDefault="00CF2B01" w:rsidP="000A4FF4">
            <w:pPr>
              <w:jc w:val="center"/>
              <w:textAlignment w:val="baseline"/>
              <w:rPr>
                <w:szCs w:val="24"/>
              </w:rPr>
            </w:pPr>
            <w:r w:rsidRPr="00525C33">
              <w:rPr>
                <w:szCs w:val="24"/>
              </w:rPr>
              <w:t>70 </w:t>
            </w:r>
          </w:p>
        </w:tc>
        <w:tc>
          <w:tcPr>
            <w:tcW w:w="1838" w:type="dxa"/>
            <w:tcBorders>
              <w:top w:val="single" w:sz="6" w:space="0" w:color="auto"/>
              <w:left w:val="single" w:sz="6" w:space="0" w:color="auto"/>
              <w:bottom w:val="single" w:sz="6" w:space="0" w:color="auto"/>
              <w:right w:val="single" w:sz="6" w:space="0" w:color="auto"/>
            </w:tcBorders>
            <w:hideMark/>
          </w:tcPr>
          <w:p w14:paraId="64220599" w14:textId="77777777" w:rsidR="00CF2B01" w:rsidRPr="00525C33" w:rsidRDefault="00CF2B01" w:rsidP="000A4FF4">
            <w:pPr>
              <w:jc w:val="center"/>
              <w:textAlignment w:val="baseline"/>
              <w:rPr>
                <w:szCs w:val="24"/>
              </w:rPr>
            </w:pPr>
            <w:r w:rsidRPr="00525C33">
              <w:rPr>
                <w:szCs w:val="24"/>
              </w:rPr>
              <w:t>36 (1) </w:t>
            </w:r>
          </w:p>
        </w:tc>
        <w:tc>
          <w:tcPr>
            <w:tcW w:w="1838" w:type="dxa"/>
            <w:tcBorders>
              <w:top w:val="single" w:sz="6" w:space="0" w:color="auto"/>
              <w:left w:val="single" w:sz="6" w:space="0" w:color="auto"/>
              <w:bottom w:val="single" w:sz="6" w:space="0" w:color="auto"/>
              <w:right w:val="single" w:sz="6" w:space="0" w:color="auto"/>
            </w:tcBorders>
            <w:hideMark/>
          </w:tcPr>
          <w:p w14:paraId="083D9C65" w14:textId="77777777" w:rsidR="00CF2B01" w:rsidRPr="00525C33" w:rsidRDefault="00CF2B01" w:rsidP="000A4FF4">
            <w:pPr>
              <w:jc w:val="center"/>
              <w:textAlignment w:val="baseline"/>
              <w:rPr>
                <w:szCs w:val="24"/>
              </w:rPr>
            </w:pPr>
            <w:r w:rsidRPr="00525C33">
              <w:rPr>
                <w:szCs w:val="24"/>
              </w:rPr>
              <w:t>34 (1) </w:t>
            </w:r>
          </w:p>
        </w:tc>
      </w:tr>
      <w:tr w:rsidR="00CF2B01" w:rsidRPr="00525C33" w14:paraId="700F1FF6" w14:textId="77777777" w:rsidTr="00780118">
        <w:trPr>
          <w:trHeight w:val="255"/>
          <w:jc w:val="center"/>
        </w:trPr>
        <w:tc>
          <w:tcPr>
            <w:tcW w:w="3253" w:type="dxa"/>
            <w:tcBorders>
              <w:top w:val="single" w:sz="6" w:space="0" w:color="auto"/>
              <w:left w:val="single" w:sz="6" w:space="0" w:color="auto"/>
              <w:bottom w:val="single" w:sz="6" w:space="0" w:color="auto"/>
              <w:right w:val="single" w:sz="6" w:space="0" w:color="auto"/>
            </w:tcBorders>
            <w:hideMark/>
          </w:tcPr>
          <w:p w14:paraId="6CBC0E8C" w14:textId="77777777" w:rsidR="00CF2B01" w:rsidRPr="00525C33" w:rsidRDefault="00CF2B01" w:rsidP="00131D6B">
            <w:pPr>
              <w:ind w:left="132"/>
              <w:textAlignment w:val="baseline"/>
              <w:rPr>
                <w:szCs w:val="24"/>
              </w:rPr>
            </w:pPr>
            <w:r w:rsidRPr="00525C33">
              <w:rPr>
                <w:szCs w:val="24"/>
              </w:rPr>
              <w:t>Dalyko modulis: </w:t>
            </w:r>
          </w:p>
        </w:tc>
        <w:tc>
          <w:tcPr>
            <w:tcW w:w="2416" w:type="dxa"/>
            <w:tcBorders>
              <w:top w:val="single" w:sz="6" w:space="0" w:color="auto"/>
              <w:left w:val="single" w:sz="6" w:space="0" w:color="auto"/>
              <w:bottom w:val="single" w:sz="6" w:space="0" w:color="auto"/>
              <w:right w:val="single" w:sz="6" w:space="0" w:color="auto"/>
            </w:tcBorders>
          </w:tcPr>
          <w:p w14:paraId="0586EF7F" w14:textId="23858710" w:rsidR="00CF2B01" w:rsidRPr="00525C33" w:rsidRDefault="00CF2B01" w:rsidP="000A4FF4">
            <w:pPr>
              <w:jc w:val="center"/>
              <w:textAlignment w:val="baseline"/>
              <w:rPr>
                <w:szCs w:val="24"/>
              </w:rPr>
            </w:pPr>
            <w:r w:rsidRPr="00525C33">
              <w:rPr>
                <w:szCs w:val="24"/>
              </w:rPr>
              <w:t>34, 36</w:t>
            </w:r>
          </w:p>
        </w:tc>
        <w:tc>
          <w:tcPr>
            <w:tcW w:w="1838" w:type="dxa"/>
            <w:tcBorders>
              <w:top w:val="single" w:sz="6" w:space="0" w:color="auto"/>
              <w:left w:val="single" w:sz="6" w:space="0" w:color="auto"/>
              <w:bottom w:val="single" w:sz="6" w:space="0" w:color="auto"/>
              <w:right w:val="single" w:sz="6" w:space="0" w:color="auto"/>
            </w:tcBorders>
            <w:vAlign w:val="center"/>
            <w:hideMark/>
          </w:tcPr>
          <w:p w14:paraId="249E9E80" w14:textId="77777777" w:rsidR="00CF2B01" w:rsidRPr="00525C33" w:rsidRDefault="00CF2B01" w:rsidP="000A4FF4">
            <w:pPr>
              <w:jc w:val="center"/>
              <w:textAlignment w:val="baseline"/>
              <w:rPr>
                <w:szCs w:val="24"/>
              </w:rPr>
            </w:pPr>
            <w:r w:rsidRPr="00525C33">
              <w:rPr>
                <w:szCs w:val="24"/>
              </w:rPr>
              <w:t>36 (1) arba 72 (2) </w:t>
            </w:r>
          </w:p>
        </w:tc>
        <w:tc>
          <w:tcPr>
            <w:tcW w:w="1838" w:type="dxa"/>
            <w:tcBorders>
              <w:top w:val="single" w:sz="6" w:space="0" w:color="auto"/>
              <w:left w:val="single" w:sz="6" w:space="0" w:color="auto"/>
              <w:bottom w:val="single" w:sz="6" w:space="0" w:color="auto"/>
              <w:right w:val="single" w:sz="6" w:space="0" w:color="auto"/>
            </w:tcBorders>
            <w:vAlign w:val="center"/>
            <w:hideMark/>
          </w:tcPr>
          <w:p w14:paraId="74335349" w14:textId="77777777" w:rsidR="00CF2B01" w:rsidRPr="00525C33" w:rsidRDefault="00CF2B01" w:rsidP="000A4FF4">
            <w:pPr>
              <w:jc w:val="center"/>
              <w:textAlignment w:val="baseline"/>
              <w:rPr>
                <w:szCs w:val="24"/>
              </w:rPr>
            </w:pPr>
            <w:r w:rsidRPr="00525C33">
              <w:rPr>
                <w:szCs w:val="24"/>
              </w:rPr>
              <w:t>34 (1) arba 68 (2) </w:t>
            </w:r>
          </w:p>
        </w:tc>
      </w:tr>
      <w:tr w:rsidR="00CF2B01" w:rsidRPr="00525C33" w14:paraId="12C5E1DF"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51A15494" w14:textId="5FAECCDF" w:rsidR="00CF2B01" w:rsidRPr="00525C33" w:rsidRDefault="00CF2B01" w:rsidP="00131D6B">
            <w:pPr>
              <w:ind w:left="132"/>
              <w:textAlignment w:val="baseline"/>
              <w:rPr>
                <w:szCs w:val="24"/>
              </w:rPr>
            </w:pPr>
            <w:r w:rsidRPr="00525C33">
              <w:rPr>
                <w:szCs w:val="24"/>
              </w:rPr>
              <w:t xml:space="preserve">Duomenų </w:t>
            </w:r>
            <w:proofErr w:type="spellStart"/>
            <w:r w:rsidRPr="00525C33">
              <w:rPr>
                <w:szCs w:val="24"/>
              </w:rPr>
              <w:t>tyrybos</w:t>
            </w:r>
            <w:proofErr w:type="spellEnd"/>
            <w:r w:rsidRPr="00525C33">
              <w:rPr>
                <w:szCs w:val="24"/>
              </w:rPr>
              <w:t>, programavimo ir saugaus elgesio pradmenys***** </w:t>
            </w:r>
          </w:p>
        </w:tc>
        <w:tc>
          <w:tcPr>
            <w:tcW w:w="2416" w:type="dxa"/>
            <w:tcBorders>
              <w:top w:val="single" w:sz="6" w:space="0" w:color="auto"/>
              <w:left w:val="single" w:sz="6" w:space="0" w:color="auto"/>
              <w:bottom w:val="single" w:sz="6" w:space="0" w:color="auto"/>
              <w:right w:val="single" w:sz="6" w:space="0" w:color="auto"/>
            </w:tcBorders>
          </w:tcPr>
          <w:p w14:paraId="35368743" w14:textId="77777777" w:rsidR="00CF2B01" w:rsidRPr="00525C33" w:rsidRDefault="00CF2B01" w:rsidP="000A4FF4">
            <w:pPr>
              <w:jc w:val="center"/>
              <w:textAlignment w:val="baseline"/>
              <w:rPr>
                <w:szCs w:val="24"/>
              </w:rPr>
            </w:pPr>
            <w:r w:rsidRPr="00525C33">
              <w:rPr>
                <w:szCs w:val="24"/>
              </w:rPr>
              <w:t>70 </w:t>
            </w:r>
          </w:p>
        </w:tc>
        <w:tc>
          <w:tcPr>
            <w:tcW w:w="1838" w:type="dxa"/>
            <w:tcBorders>
              <w:top w:val="single" w:sz="6" w:space="0" w:color="auto"/>
              <w:left w:val="single" w:sz="6" w:space="0" w:color="auto"/>
              <w:bottom w:val="single" w:sz="6" w:space="0" w:color="auto"/>
              <w:right w:val="single" w:sz="6" w:space="0" w:color="auto"/>
            </w:tcBorders>
            <w:hideMark/>
          </w:tcPr>
          <w:p w14:paraId="07EFD27C" w14:textId="77777777" w:rsidR="00CF2B01" w:rsidRPr="00525C33" w:rsidRDefault="00CF2B01" w:rsidP="000A4FF4">
            <w:pPr>
              <w:jc w:val="center"/>
              <w:textAlignment w:val="baseline"/>
              <w:rPr>
                <w:szCs w:val="24"/>
              </w:rPr>
            </w:pPr>
            <w:r w:rsidRPr="00525C33">
              <w:rPr>
                <w:szCs w:val="24"/>
              </w:rPr>
              <w:t>36 (1) </w:t>
            </w:r>
          </w:p>
        </w:tc>
        <w:tc>
          <w:tcPr>
            <w:tcW w:w="1838" w:type="dxa"/>
            <w:tcBorders>
              <w:top w:val="single" w:sz="6" w:space="0" w:color="auto"/>
              <w:left w:val="single" w:sz="6" w:space="0" w:color="auto"/>
              <w:bottom w:val="single" w:sz="6" w:space="0" w:color="auto"/>
              <w:right w:val="single" w:sz="6" w:space="0" w:color="auto"/>
            </w:tcBorders>
            <w:hideMark/>
          </w:tcPr>
          <w:p w14:paraId="166A9AEB" w14:textId="77777777" w:rsidR="00CF2B01" w:rsidRPr="00525C33" w:rsidRDefault="00CF2B01" w:rsidP="000A4FF4">
            <w:pPr>
              <w:jc w:val="center"/>
              <w:textAlignment w:val="baseline"/>
              <w:rPr>
                <w:szCs w:val="24"/>
              </w:rPr>
            </w:pPr>
            <w:r w:rsidRPr="00525C33">
              <w:rPr>
                <w:szCs w:val="24"/>
              </w:rPr>
              <w:t>34 (1) </w:t>
            </w:r>
          </w:p>
        </w:tc>
      </w:tr>
      <w:tr w:rsidR="00CF2B01" w:rsidRPr="00525C33" w14:paraId="2DD9653B" w14:textId="77777777" w:rsidTr="00780118">
        <w:trPr>
          <w:trHeight w:val="45"/>
          <w:jc w:val="center"/>
        </w:trPr>
        <w:tc>
          <w:tcPr>
            <w:tcW w:w="3253" w:type="dxa"/>
            <w:tcBorders>
              <w:top w:val="single" w:sz="6" w:space="0" w:color="auto"/>
              <w:left w:val="single" w:sz="6" w:space="0" w:color="auto"/>
              <w:bottom w:val="single" w:sz="6" w:space="0" w:color="auto"/>
              <w:right w:val="single" w:sz="6" w:space="0" w:color="auto"/>
            </w:tcBorders>
            <w:hideMark/>
          </w:tcPr>
          <w:p w14:paraId="15A2C83D" w14:textId="77777777" w:rsidR="00CF2B01" w:rsidRPr="00525C33" w:rsidRDefault="00CF2B01" w:rsidP="00131D6B">
            <w:pPr>
              <w:ind w:left="132"/>
              <w:textAlignment w:val="baseline"/>
              <w:rPr>
                <w:szCs w:val="24"/>
              </w:rPr>
            </w:pPr>
            <w:r w:rsidRPr="00525C33">
              <w:rPr>
                <w:szCs w:val="24"/>
              </w:rPr>
              <w:t>... (dalyko modulis) ******* </w:t>
            </w:r>
          </w:p>
        </w:tc>
        <w:tc>
          <w:tcPr>
            <w:tcW w:w="2416" w:type="dxa"/>
            <w:tcBorders>
              <w:top w:val="single" w:sz="6" w:space="0" w:color="auto"/>
              <w:left w:val="single" w:sz="6" w:space="0" w:color="auto"/>
              <w:bottom w:val="single" w:sz="6" w:space="0" w:color="auto"/>
              <w:right w:val="single" w:sz="6" w:space="0" w:color="auto"/>
            </w:tcBorders>
            <w:hideMark/>
          </w:tcPr>
          <w:p w14:paraId="20E880E9" w14:textId="77777777" w:rsidR="00CF2B01" w:rsidRPr="00525C33" w:rsidRDefault="00CF2B01" w:rsidP="000A4FF4">
            <w:pPr>
              <w:jc w:val="center"/>
              <w:textAlignment w:val="baseline"/>
              <w:rPr>
                <w:szCs w:val="24"/>
              </w:rPr>
            </w:pPr>
            <w:r w:rsidRPr="00525C33">
              <w:rPr>
                <w:szCs w:val="24"/>
              </w:rPr>
              <w:t>34, 36, 70 arba 140 </w:t>
            </w:r>
          </w:p>
        </w:tc>
        <w:tc>
          <w:tcPr>
            <w:tcW w:w="1838" w:type="dxa"/>
            <w:tcBorders>
              <w:top w:val="single" w:sz="6" w:space="0" w:color="auto"/>
              <w:left w:val="single" w:sz="6" w:space="0" w:color="auto"/>
              <w:bottom w:val="single" w:sz="6" w:space="0" w:color="auto"/>
              <w:right w:val="single" w:sz="6" w:space="0" w:color="auto"/>
            </w:tcBorders>
            <w:hideMark/>
          </w:tcPr>
          <w:p w14:paraId="12A63FB1" w14:textId="77777777" w:rsidR="00CF2B01" w:rsidRPr="00525C33" w:rsidRDefault="00CF2B01" w:rsidP="000A4FF4">
            <w:pPr>
              <w:jc w:val="center"/>
              <w:textAlignment w:val="baseline"/>
              <w:rPr>
                <w:szCs w:val="24"/>
              </w:rPr>
            </w:pPr>
            <w:r w:rsidRPr="00525C33">
              <w:rPr>
                <w:szCs w:val="24"/>
              </w:rPr>
              <w:t>36 (1) arba 72 (2) </w:t>
            </w:r>
          </w:p>
        </w:tc>
        <w:tc>
          <w:tcPr>
            <w:tcW w:w="1838" w:type="dxa"/>
            <w:tcBorders>
              <w:top w:val="single" w:sz="6" w:space="0" w:color="auto"/>
              <w:left w:val="single" w:sz="6" w:space="0" w:color="auto"/>
              <w:bottom w:val="single" w:sz="6" w:space="0" w:color="auto"/>
              <w:right w:val="single" w:sz="6" w:space="0" w:color="auto"/>
            </w:tcBorders>
            <w:hideMark/>
          </w:tcPr>
          <w:p w14:paraId="0EE62300" w14:textId="77777777" w:rsidR="00CF2B01" w:rsidRPr="00525C33" w:rsidRDefault="00CF2B01" w:rsidP="000A4FF4">
            <w:pPr>
              <w:jc w:val="center"/>
              <w:textAlignment w:val="baseline"/>
              <w:rPr>
                <w:szCs w:val="24"/>
              </w:rPr>
            </w:pPr>
            <w:r w:rsidRPr="00525C33">
              <w:rPr>
                <w:szCs w:val="24"/>
              </w:rPr>
              <w:t>34 (1) arba 68 (2) </w:t>
            </w:r>
          </w:p>
        </w:tc>
      </w:tr>
      <w:tr w:rsidR="00CF2B01" w:rsidRPr="00525C33" w14:paraId="755846CB" w14:textId="77777777" w:rsidTr="00780118">
        <w:trPr>
          <w:trHeight w:val="480"/>
          <w:jc w:val="center"/>
        </w:trPr>
        <w:tc>
          <w:tcPr>
            <w:tcW w:w="3253" w:type="dxa"/>
            <w:tcBorders>
              <w:top w:val="single" w:sz="6" w:space="0" w:color="auto"/>
              <w:left w:val="single" w:sz="6" w:space="0" w:color="auto"/>
              <w:bottom w:val="single" w:sz="6" w:space="0" w:color="auto"/>
              <w:right w:val="single" w:sz="6" w:space="0" w:color="auto"/>
            </w:tcBorders>
            <w:hideMark/>
          </w:tcPr>
          <w:p w14:paraId="080D650C" w14:textId="77777777" w:rsidR="00CF2B01" w:rsidRPr="00525C33" w:rsidRDefault="00CF2B01" w:rsidP="00131D6B">
            <w:pPr>
              <w:ind w:left="132"/>
              <w:textAlignment w:val="baseline"/>
              <w:rPr>
                <w:szCs w:val="24"/>
              </w:rPr>
            </w:pPr>
            <w:r w:rsidRPr="00525C33">
              <w:rPr>
                <w:szCs w:val="24"/>
              </w:rPr>
              <w:t>Minimalus privalomų pamokų skaičius mokiniui per savaitę / per mokslo metus </w:t>
            </w:r>
          </w:p>
        </w:tc>
        <w:tc>
          <w:tcPr>
            <w:tcW w:w="4254" w:type="dxa"/>
            <w:gridSpan w:val="2"/>
            <w:tcBorders>
              <w:top w:val="single" w:sz="6" w:space="0" w:color="auto"/>
              <w:left w:val="single" w:sz="6" w:space="0" w:color="auto"/>
              <w:bottom w:val="single" w:sz="6" w:space="0" w:color="auto"/>
              <w:right w:val="single" w:sz="6" w:space="0" w:color="auto"/>
            </w:tcBorders>
            <w:hideMark/>
          </w:tcPr>
          <w:p w14:paraId="04EA4452" w14:textId="2873AE22" w:rsidR="00CF2B01" w:rsidRPr="00525C33" w:rsidRDefault="00CF2B01" w:rsidP="009418F4">
            <w:pPr>
              <w:ind w:left="132"/>
              <w:textAlignment w:val="baseline"/>
              <w:rPr>
                <w:szCs w:val="24"/>
              </w:rPr>
            </w:pPr>
            <w:r w:rsidRPr="00525C33">
              <w:rPr>
                <w:szCs w:val="24"/>
              </w:rPr>
              <w:t>Po 25 pamokas III</w:t>
            </w:r>
            <w:r w:rsidR="004700F7">
              <w:rPr>
                <w:szCs w:val="24"/>
              </w:rPr>
              <w:t>G</w:t>
            </w:r>
            <w:r w:rsidRPr="00525C33">
              <w:rPr>
                <w:szCs w:val="24"/>
              </w:rPr>
              <w:t xml:space="preserve"> ir IV</w:t>
            </w:r>
            <w:r w:rsidR="004700F7">
              <w:rPr>
                <w:szCs w:val="24"/>
              </w:rPr>
              <w:t>G</w:t>
            </w:r>
            <w:r w:rsidRPr="00525C33">
              <w:rPr>
                <w:szCs w:val="24"/>
              </w:rPr>
              <w:t xml:space="preserve"> klasėse per savaitę; 900 – III</w:t>
            </w:r>
            <w:r w:rsidR="004700F7">
              <w:rPr>
                <w:szCs w:val="24"/>
              </w:rPr>
              <w:t>G</w:t>
            </w:r>
            <w:r w:rsidR="00142846">
              <w:rPr>
                <w:szCs w:val="24"/>
              </w:rPr>
              <w:t xml:space="preserve"> </w:t>
            </w:r>
            <w:r w:rsidRPr="00525C33">
              <w:rPr>
                <w:szCs w:val="24"/>
              </w:rPr>
              <w:t>klasėje, 850 – IV</w:t>
            </w:r>
            <w:r w:rsidR="00142846">
              <w:rPr>
                <w:szCs w:val="24"/>
              </w:rPr>
              <w:t>G</w:t>
            </w:r>
            <w:r w:rsidRPr="00525C33">
              <w:rPr>
                <w:szCs w:val="24"/>
              </w:rPr>
              <w:t xml:space="preserve"> klasėje.</w:t>
            </w:r>
            <w:r w:rsidR="008D7028">
              <w:rPr>
                <w:szCs w:val="24"/>
              </w:rPr>
              <w:t xml:space="preserve"> </w:t>
            </w:r>
          </w:p>
          <w:p w14:paraId="34F06E78" w14:textId="2DBE8583" w:rsidR="00CF2B01" w:rsidRPr="00525C33" w:rsidRDefault="00CF2B01" w:rsidP="004700F7">
            <w:pPr>
              <w:jc w:val="both"/>
              <w:textAlignment w:val="baseline"/>
              <w:rPr>
                <w:szCs w:val="24"/>
              </w:rPr>
            </w:pPr>
          </w:p>
        </w:tc>
        <w:tc>
          <w:tcPr>
            <w:tcW w:w="1838" w:type="dxa"/>
            <w:tcBorders>
              <w:top w:val="single" w:sz="6" w:space="0" w:color="auto"/>
              <w:left w:val="single" w:sz="6" w:space="0" w:color="auto"/>
              <w:bottom w:val="single" w:sz="6" w:space="0" w:color="auto"/>
              <w:right w:val="single" w:sz="6" w:space="0" w:color="auto"/>
            </w:tcBorders>
            <w:hideMark/>
          </w:tcPr>
          <w:p w14:paraId="06CAD481" w14:textId="77777777" w:rsidR="00CF2B01" w:rsidRPr="00525C33" w:rsidRDefault="00CF2B01" w:rsidP="000A4FF4">
            <w:pPr>
              <w:jc w:val="center"/>
              <w:textAlignment w:val="baseline"/>
              <w:rPr>
                <w:szCs w:val="24"/>
              </w:rPr>
            </w:pPr>
            <w:r w:rsidRPr="00525C33">
              <w:rPr>
                <w:szCs w:val="24"/>
              </w:rPr>
              <w:t>– </w:t>
            </w:r>
          </w:p>
          <w:p w14:paraId="2E470359" w14:textId="77777777" w:rsidR="00CF2B01" w:rsidRPr="00525C33" w:rsidRDefault="00CF2B01" w:rsidP="000A4FF4">
            <w:pPr>
              <w:ind w:firstLine="612"/>
              <w:jc w:val="both"/>
              <w:textAlignment w:val="baseline"/>
              <w:rPr>
                <w:szCs w:val="24"/>
              </w:rPr>
            </w:pPr>
          </w:p>
        </w:tc>
      </w:tr>
      <w:tr w:rsidR="00CF2B01" w:rsidRPr="00525C33" w14:paraId="414A4E51" w14:textId="77777777" w:rsidTr="00780118">
        <w:trPr>
          <w:trHeight w:val="480"/>
          <w:jc w:val="center"/>
        </w:trPr>
        <w:tc>
          <w:tcPr>
            <w:tcW w:w="3253" w:type="dxa"/>
            <w:tcBorders>
              <w:top w:val="single" w:sz="6" w:space="0" w:color="auto"/>
              <w:left w:val="single" w:sz="6" w:space="0" w:color="auto"/>
              <w:bottom w:val="single" w:sz="6" w:space="0" w:color="auto"/>
              <w:right w:val="single" w:sz="6" w:space="0" w:color="auto"/>
            </w:tcBorders>
            <w:hideMark/>
          </w:tcPr>
          <w:p w14:paraId="56A0D54D" w14:textId="77777777" w:rsidR="00CF2B01" w:rsidRPr="00525C33" w:rsidRDefault="00CF2B01" w:rsidP="00131D6B">
            <w:pPr>
              <w:ind w:left="132"/>
              <w:textAlignment w:val="baseline"/>
              <w:rPr>
                <w:szCs w:val="24"/>
              </w:rPr>
            </w:pPr>
            <w:r w:rsidRPr="00525C33">
              <w:rPr>
                <w:szCs w:val="24"/>
              </w:rPr>
              <w:t>Neformalusis vaikų švietimas (valandų skaičius) klasei per 2 metus </w:t>
            </w:r>
          </w:p>
        </w:tc>
        <w:tc>
          <w:tcPr>
            <w:tcW w:w="6092" w:type="dxa"/>
            <w:gridSpan w:val="3"/>
            <w:tcBorders>
              <w:top w:val="single" w:sz="6" w:space="0" w:color="auto"/>
              <w:left w:val="single" w:sz="6" w:space="0" w:color="auto"/>
              <w:bottom w:val="single" w:sz="6" w:space="0" w:color="auto"/>
              <w:right w:val="single" w:sz="6" w:space="0" w:color="auto"/>
            </w:tcBorders>
            <w:hideMark/>
          </w:tcPr>
          <w:p w14:paraId="7323D90A" w14:textId="77777777" w:rsidR="00CF2B01" w:rsidRPr="00525C33" w:rsidRDefault="00CF2B01" w:rsidP="000A4FF4">
            <w:pPr>
              <w:jc w:val="center"/>
              <w:textAlignment w:val="baseline"/>
              <w:rPr>
                <w:szCs w:val="24"/>
              </w:rPr>
            </w:pPr>
            <w:r w:rsidRPr="00525C33">
              <w:rPr>
                <w:szCs w:val="24"/>
              </w:rPr>
              <w:t>210 valandų </w:t>
            </w:r>
          </w:p>
        </w:tc>
      </w:tr>
      <w:tr w:rsidR="00CF2B01" w:rsidRPr="00525C33" w14:paraId="045AD225" w14:textId="77777777" w:rsidTr="00780118">
        <w:trPr>
          <w:trHeight w:val="480"/>
          <w:jc w:val="center"/>
        </w:trPr>
        <w:tc>
          <w:tcPr>
            <w:tcW w:w="3253" w:type="dxa"/>
            <w:tcBorders>
              <w:top w:val="single" w:sz="6" w:space="0" w:color="auto"/>
              <w:left w:val="single" w:sz="6" w:space="0" w:color="auto"/>
              <w:bottom w:val="single" w:sz="6" w:space="0" w:color="auto"/>
              <w:right w:val="single" w:sz="6" w:space="0" w:color="auto"/>
            </w:tcBorders>
            <w:hideMark/>
          </w:tcPr>
          <w:p w14:paraId="5AAB52AA" w14:textId="77777777" w:rsidR="00CF2B01" w:rsidRPr="00525C33" w:rsidRDefault="00CF2B01" w:rsidP="00131D6B">
            <w:pPr>
              <w:ind w:left="132"/>
              <w:textAlignment w:val="baseline"/>
              <w:rPr>
                <w:szCs w:val="24"/>
              </w:rPr>
            </w:pPr>
            <w:r w:rsidRPr="00525C33">
              <w:rPr>
                <w:szCs w:val="24"/>
              </w:rPr>
              <w:t>Mokinio ugdymo poreikiams tenkinti pamokų skaičius per 2 metus </w:t>
            </w:r>
          </w:p>
        </w:tc>
        <w:tc>
          <w:tcPr>
            <w:tcW w:w="6092" w:type="dxa"/>
            <w:gridSpan w:val="3"/>
            <w:tcBorders>
              <w:top w:val="single" w:sz="6" w:space="0" w:color="auto"/>
              <w:left w:val="single" w:sz="6" w:space="0" w:color="auto"/>
              <w:bottom w:val="single" w:sz="6" w:space="0" w:color="auto"/>
              <w:right w:val="single" w:sz="6" w:space="0" w:color="auto"/>
            </w:tcBorders>
            <w:hideMark/>
          </w:tcPr>
          <w:p w14:paraId="798F2A68" w14:textId="14C948C1" w:rsidR="00CF2B01" w:rsidRPr="00525C33" w:rsidRDefault="00CF2B01" w:rsidP="000A4FF4">
            <w:pPr>
              <w:jc w:val="center"/>
              <w:textAlignment w:val="baseline"/>
              <w:rPr>
                <w:szCs w:val="24"/>
              </w:rPr>
            </w:pPr>
            <w:r w:rsidRPr="00525C33">
              <w:rPr>
                <w:szCs w:val="24"/>
              </w:rPr>
              <w:t>840 pamokų</w:t>
            </w:r>
            <w:r w:rsidR="008D7028">
              <w:rPr>
                <w:szCs w:val="24"/>
              </w:rPr>
              <w:t xml:space="preserve"> </w:t>
            </w:r>
          </w:p>
        </w:tc>
      </w:tr>
    </w:tbl>
    <w:p w14:paraId="058074BD" w14:textId="4CF0A7CD" w:rsidR="00AA4C3C" w:rsidRPr="00727A06" w:rsidRDefault="00AA4C3C" w:rsidP="008A442C">
      <w:pPr>
        <w:pStyle w:val="Sraopastraipa"/>
        <w:ind w:left="568"/>
        <w:jc w:val="both"/>
        <w:textAlignment w:val="baseline"/>
        <w:rPr>
          <w:rFonts w:ascii="Times New Roman" w:hAnsi="Times New Roman"/>
          <w:sz w:val="20"/>
          <w:szCs w:val="20"/>
        </w:rPr>
      </w:pPr>
      <w:r w:rsidRPr="00727A06">
        <w:rPr>
          <w:rFonts w:ascii="Times New Roman" w:hAnsi="Times New Roman"/>
          <w:sz w:val="20"/>
          <w:szCs w:val="20"/>
        </w:rPr>
        <w:t>Pastabos:</w:t>
      </w:r>
      <w:r w:rsidR="008D7028">
        <w:rPr>
          <w:rFonts w:ascii="Times New Roman" w:hAnsi="Times New Roman"/>
          <w:sz w:val="20"/>
          <w:szCs w:val="20"/>
        </w:rPr>
        <w:t xml:space="preserve"> </w:t>
      </w:r>
    </w:p>
    <w:p w14:paraId="2C0B30E2" w14:textId="2DAA4CD1" w:rsidR="00AA4C3C" w:rsidRPr="00727A06" w:rsidRDefault="00AA4C3C" w:rsidP="008A442C">
      <w:pPr>
        <w:pStyle w:val="Sraopastraipa"/>
        <w:ind w:left="568"/>
        <w:jc w:val="both"/>
        <w:textAlignment w:val="baseline"/>
        <w:rPr>
          <w:rFonts w:ascii="Times New Roman" w:hAnsi="Times New Roman"/>
          <w:sz w:val="20"/>
          <w:szCs w:val="20"/>
        </w:rPr>
      </w:pPr>
      <w:r w:rsidRPr="00727A06">
        <w:rPr>
          <w:rFonts w:ascii="Times New Roman" w:hAnsi="Times New Roman"/>
          <w:sz w:val="20"/>
          <w:szCs w:val="20"/>
        </w:rPr>
        <w:t>* B</w:t>
      </w:r>
      <w:r w:rsidR="008D7028">
        <w:rPr>
          <w:rFonts w:ascii="Times New Roman" w:hAnsi="Times New Roman"/>
          <w:sz w:val="20"/>
          <w:szCs w:val="20"/>
          <w:vertAlign w:val="superscript"/>
        </w:rPr>
        <w:t xml:space="preserve"> </w:t>
      </w:r>
      <w:r w:rsidRPr="00727A06">
        <w:rPr>
          <w:rFonts w:ascii="Times New Roman" w:hAnsi="Times New Roman"/>
          <w:sz w:val="20"/>
          <w:szCs w:val="20"/>
        </w:rPr>
        <w:t>–</w:t>
      </w:r>
      <w:r w:rsidR="008D7028">
        <w:rPr>
          <w:rFonts w:ascii="Times New Roman" w:hAnsi="Times New Roman"/>
          <w:sz w:val="20"/>
          <w:szCs w:val="20"/>
          <w:vertAlign w:val="superscript"/>
        </w:rPr>
        <w:t xml:space="preserve"> </w:t>
      </w:r>
      <w:r w:rsidRPr="00727A06">
        <w:rPr>
          <w:rFonts w:ascii="Times New Roman" w:hAnsi="Times New Roman"/>
          <w:sz w:val="20"/>
          <w:szCs w:val="20"/>
        </w:rPr>
        <w:t xml:space="preserve">dalyko programos bendrasis kursas; </w:t>
      </w:r>
    </w:p>
    <w:p w14:paraId="445F06BF" w14:textId="18B9A0E0" w:rsidR="00AA4C3C" w:rsidRPr="00727A06" w:rsidRDefault="00AA4C3C" w:rsidP="008A442C">
      <w:pPr>
        <w:pStyle w:val="Sraopastraipa"/>
        <w:ind w:left="568"/>
        <w:jc w:val="both"/>
        <w:textAlignment w:val="baseline"/>
        <w:rPr>
          <w:rFonts w:ascii="Times New Roman" w:hAnsi="Times New Roman"/>
          <w:sz w:val="20"/>
          <w:szCs w:val="20"/>
        </w:rPr>
      </w:pPr>
      <w:r w:rsidRPr="00727A06">
        <w:rPr>
          <w:rFonts w:ascii="Times New Roman" w:hAnsi="Times New Roman"/>
          <w:sz w:val="20"/>
          <w:szCs w:val="20"/>
        </w:rPr>
        <w:t>** A</w:t>
      </w:r>
      <w:r w:rsidR="008D7028">
        <w:rPr>
          <w:rFonts w:ascii="Times New Roman" w:hAnsi="Times New Roman"/>
          <w:sz w:val="20"/>
          <w:szCs w:val="20"/>
        </w:rPr>
        <w:t xml:space="preserve"> </w:t>
      </w:r>
      <w:r w:rsidRPr="00727A06">
        <w:rPr>
          <w:rFonts w:ascii="Times New Roman" w:hAnsi="Times New Roman"/>
          <w:sz w:val="20"/>
          <w:szCs w:val="20"/>
        </w:rPr>
        <w:t>– dalyko programos išplėstinis kursas;</w:t>
      </w:r>
    </w:p>
    <w:p w14:paraId="72FD9888" w14:textId="443D5272" w:rsidR="00AA4C3C" w:rsidRPr="00727A06" w:rsidRDefault="00AA4C3C" w:rsidP="008A442C">
      <w:pPr>
        <w:pStyle w:val="Sraopastraipa"/>
        <w:ind w:left="568" w:right="148"/>
        <w:jc w:val="both"/>
        <w:textAlignment w:val="baseline"/>
        <w:rPr>
          <w:rFonts w:ascii="Times New Roman" w:hAnsi="Times New Roman"/>
          <w:sz w:val="20"/>
          <w:szCs w:val="20"/>
        </w:rPr>
      </w:pPr>
      <w:r w:rsidRPr="00727A06">
        <w:rPr>
          <w:rFonts w:ascii="Times New Roman" w:hAnsi="Times New Roman"/>
          <w:sz w:val="20"/>
          <w:szCs w:val="20"/>
        </w:rPr>
        <w:t>*** kaip laisvai pasirenkamas dalykas tęsiama pagrindiniame ugdyme pradėta mokytis antroji užsienio kalba arba naujai pradėta mokytis nauja užsienio kalba; </w:t>
      </w:r>
    </w:p>
    <w:p w14:paraId="05D1817C" w14:textId="5052D0A5" w:rsidR="00AA4C3C" w:rsidRPr="00727A06" w:rsidRDefault="00AA4C3C" w:rsidP="008A442C">
      <w:pPr>
        <w:pStyle w:val="Sraopastraipa"/>
        <w:ind w:left="568"/>
        <w:jc w:val="both"/>
        <w:textAlignment w:val="baseline"/>
        <w:rPr>
          <w:rFonts w:ascii="Times New Roman" w:hAnsi="Times New Roman"/>
          <w:sz w:val="20"/>
          <w:szCs w:val="20"/>
        </w:rPr>
      </w:pPr>
      <w:r w:rsidRPr="00727A06">
        <w:rPr>
          <w:rFonts w:ascii="Times New Roman" w:hAnsi="Times New Roman"/>
          <w:sz w:val="20"/>
          <w:szCs w:val="20"/>
        </w:rPr>
        <w:t>**** matematikos dalyko privalomas modulis „Planimetrija“ III</w:t>
      </w:r>
      <w:r w:rsidR="004D38E6" w:rsidRPr="00727A06">
        <w:rPr>
          <w:rFonts w:ascii="Times New Roman" w:hAnsi="Times New Roman"/>
          <w:sz w:val="20"/>
          <w:szCs w:val="20"/>
        </w:rPr>
        <w:t>G</w:t>
      </w:r>
      <w:r w:rsidRPr="00727A06">
        <w:rPr>
          <w:rFonts w:ascii="Times New Roman" w:hAnsi="Times New Roman"/>
          <w:sz w:val="20"/>
          <w:szCs w:val="20"/>
        </w:rPr>
        <w:t xml:space="preserve"> klasėje (36 pamokos); </w:t>
      </w:r>
    </w:p>
    <w:p w14:paraId="51613110" w14:textId="1DBA742C" w:rsidR="00AA4C3C" w:rsidRPr="00727A06" w:rsidRDefault="00AA4C3C" w:rsidP="008A442C">
      <w:pPr>
        <w:pStyle w:val="Sraopastraipa"/>
        <w:ind w:left="568"/>
        <w:jc w:val="both"/>
        <w:textAlignment w:val="baseline"/>
        <w:rPr>
          <w:rFonts w:ascii="Times New Roman" w:hAnsi="Times New Roman"/>
          <w:sz w:val="20"/>
          <w:szCs w:val="20"/>
        </w:rPr>
      </w:pPr>
      <w:r w:rsidRPr="00727A06">
        <w:rPr>
          <w:rFonts w:ascii="Times New Roman" w:hAnsi="Times New Roman"/>
          <w:sz w:val="20"/>
          <w:szCs w:val="20"/>
        </w:rPr>
        <w:t xml:space="preserve">***** informatikos modulis „Duomenų </w:t>
      </w:r>
      <w:proofErr w:type="spellStart"/>
      <w:r w:rsidRPr="00727A06">
        <w:rPr>
          <w:rFonts w:ascii="Times New Roman" w:hAnsi="Times New Roman"/>
          <w:sz w:val="20"/>
          <w:szCs w:val="20"/>
        </w:rPr>
        <w:t>tyrybos</w:t>
      </w:r>
      <w:proofErr w:type="spellEnd"/>
      <w:r w:rsidRPr="00727A06">
        <w:rPr>
          <w:rFonts w:ascii="Times New Roman" w:hAnsi="Times New Roman"/>
          <w:sz w:val="20"/>
          <w:szCs w:val="20"/>
        </w:rPr>
        <w:t>, programavimo ir saugaus elgesio pradmenys“ (70 pamokų) privalomas mokiniams, pasirinkusiems mokytis informatiką; </w:t>
      </w:r>
    </w:p>
    <w:p w14:paraId="46358C39" w14:textId="3214A147" w:rsidR="00B0360E" w:rsidRPr="00727A06" w:rsidRDefault="00AA4C3C" w:rsidP="00470EE4">
      <w:pPr>
        <w:pStyle w:val="Sraopastraipa"/>
        <w:spacing w:after="120"/>
        <w:ind w:left="567"/>
        <w:rPr>
          <w:rFonts w:ascii="Times New Roman" w:hAnsi="Times New Roman"/>
          <w:sz w:val="20"/>
          <w:szCs w:val="20"/>
        </w:rPr>
      </w:pPr>
      <w:r w:rsidRPr="00727A06">
        <w:rPr>
          <w:rFonts w:ascii="Times New Roman" w:hAnsi="Times New Roman"/>
          <w:sz w:val="20"/>
          <w:szCs w:val="20"/>
        </w:rPr>
        <w:t>******* modulis gali būti pasirinktas mokytis tiek III</w:t>
      </w:r>
      <w:r w:rsidR="00E3598F" w:rsidRPr="00727A06">
        <w:rPr>
          <w:rFonts w:ascii="Times New Roman" w:hAnsi="Times New Roman"/>
          <w:sz w:val="20"/>
          <w:szCs w:val="20"/>
        </w:rPr>
        <w:t>G</w:t>
      </w:r>
      <w:r w:rsidRPr="00727A06">
        <w:rPr>
          <w:rFonts w:ascii="Times New Roman" w:hAnsi="Times New Roman"/>
          <w:sz w:val="20"/>
          <w:szCs w:val="20"/>
        </w:rPr>
        <w:t>, tiek IV</w:t>
      </w:r>
      <w:r w:rsidR="00E3598F" w:rsidRPr="00727A06">
        <w:rPr>
          <w:rFonts w:ascii="Times New Roman" w:hAnsi="Times New Roman"/>
          <w:sz w:val="20"/>
          <w:szCs w:val="20"/>
        </w:rPr>
        <w:t>G</w:t>
      </w:r>
      <w:r w:rsidRPr="00727A06">
        <w:rPr>
          <w:rFonts w:ascii="Times New Roman" w:hAnsi="Times New Roman"/>
          <w:sz w:val="20"/>
          <w:szCs w:val="20"/>
        </w:rPr>
        <w:t xml:space="preserve"> klasėje. Moduliui mokytis</w:t>
      </w:r>
      <w:r w:rsidR="00E3598F" w:rsidRPr="00727A06">
        <w:rPr>
          <w:rFonts w:ascii="Times New Roman" w:hAnsi="Times New Roman"/>
          <w:sz w:val="20"/>
          <w:szCs w:val="20"/>
        </w:rPr>
        <w:t xml:space="preserve"> </w:t>
      </w:r>
      <w:r w:rsidRPr="00727A06">
        <w:rPr>
          <w:rFonts w:ascii="Times New Roman" w:hAnsi="Times New Roman"/>
          <w:sz w:val="20"/>
          <w:szCs w:val="20"/>
        </w:rPr>
        <w:t>skiriama 1 savaitinė pamok</w:t>
      </w:r>
      <w:r w:rsidR="00E3598F" w:rsidRPr="00727A06">
        <w:rPr>
          <w:rFonts w:ascii="Times New Roman" w:hAnsi="Times New Roman"/>
          <w:sz w:val="20"/>
          <w:szCs w:val="20"/>
        </w:rPr>
        <w:t>a</w:t>
      </w:r>
      <w:r w:rsidRPr="00727A06">
        <w:rPr>
          <w:rFonts w:ascii="Times New Roman" w:hAnsi="Times New Roman"/>
          <w:sz w:val="20"/>
          <w:szCs w:val="20"/>
        </w:rPr>
        <w:t>. Modulio trukmė III</w:t>
      </w:r>
      <w:r w:rsidR="00E3598F" w:rsidRPr="00727A06">
        <w:rPr>
          <w:rFonts w:ascii="Times New Roman" w:hAnsi="Times New Roman"/>
          <w:sz w:val="20"/>
          <w:szCs w:val="20"/>
        </w:rPr>
        <w:t>G</w:t>
      </w:r>
      <w:r w:rsidRPr="00727A06">
        <w:rPr>
          <w:rFonts w:ascii="Times New Roman" w:hAnsi="Times New Roman"/>
          <w:sz w:val="20"/>
          <w:szCs w:val="20"/>
        </w:rPr>
        <w:t xml:space="preserve"> klasėje – 36 pamokos, IV</w:t>
      </w:r>
      <w:r w:rsidR="00BA02F1" w:rsidRPr="00727A06">
        <w:rPr>
          <w:rFonts w:ascii="Times New Roman" w:hAnsi="Times New Roman"/>
          <w:sz w:val="20"/>
          <w:szCs w:val="20"/>
        </w:rPr>
        <w:t>G</w:t>
      </w:r>
      <w:r w:rsidR="008D7028">
        <w:rPr>
          <w:rFonts w:ascii="Times New Roman" w:hAnsi="Times New Roman"/>
          <w:sz w:val="20"/>
          <w:szCs w:val="20"/>
        </w:rPr>
        <w:t xml:space="preserve"> </w:t>
      </w:r>
      <w:r w:rsidRPr="00727A06">
        <w:rPr>
          <w:rFonts w:ascii="Times New Roman" w:hAnsi="Times New Roman"/>
          <w:sz w:val="20"/>
          <w:szCs w:val="20"/>
        </w:rPr>
        <w:t>klasėje – 34 pamokos. Mokinys gali pasirinkti mokytis</w:t>
      </w:r>
      <w:r w:rsidR="00F15873">
        <w:rPr>
          <w:rFonts w:ascii="Times New Roman" w:hAnsi="Times New Roman"/>
          <w:sz w:val="20"/>
          <w:szCs w:val="20"/>
        </w:rPr>
        <w:t xml:space="preserve"> </w:t>
      </w:r>
      <w:r w:rsidRPr="00727A06">
        <w:rPr>
          <w:rFonts w:ascii="Times New Roman" w:hAnsi="Times New Roman"/>
          <w:sz w:val="20"/>
          <w:szCs w:val="20"/>
        </w:rPr>
        <w:t>skirtingus modulius III</w:t>
      </w:r>
      <w:r w:rsidR="00BA02F1" w:rsidRPr="00727A06">
        <w:rPr>
          <w:rFonts w:ascii="Times New Roman" w:hAnsi="Times New Roman"/>
          <w:sz w:val="20"/>
          <w:szCs w:val="20"/>
        </w:rPr>
        <w:t>G</w:t>
      </w:r>
      <w:r w:rsidRPr="00727A06">
        <w:rPr>
          <w:rFonts w:ascii="Times New Roman" w:hAnsi="Times New Roman"/>
          <w:sz w:val="20"/>
          <w:szCs w:val="20"/>
        </w:rPr>
        <w:t xml:space="preserve"> ir IV</w:t>
      </w:r>
      <w:r w:rsidR="00E95C5C" w:rsidRPr="00727A06">
        <w:rPr>
          <w:rFonts w:ascii="Times New Roman" w:hAnsi="Times New Roman"/>
          <w:sz w:val="20"/>
          <w:szCs w:val="20"/>
        </w:rPr>
        <w:t xml:space="preserve">G </w:t>
      </w:r>
      <w:r w:rsidRPr="00727A06">
        <w:rPr>
          <w:rFonts w:ascii="Times New Roman" w:hAnsi="Times New Roman"/>
          <w:sz w:val="20"/>
          <w:szCs w:val="20"/>
        </w:rPr>
        <w:t xml:space="preserve">klasėje. </w:t>
      </w:r>
    </w:p>
    <w:p w14:paraId="0FAF084D" w14:textId="7FD57908" w:rsidR="009A1A40" w:rsidRPr="00AD42A2" w:rsidRDefault="00780118"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Besimokantiesiems pagal vidurinio ugdymo programą minimalus pamokų skaičius – 25 pamokos per savaitę (1 750 pamokų per dvejus metus).</w:t>
      </w:r>
    </w:p>
    <w:p w14:paraId="48DE3E79" w14:textId="5F9EA4AB" w:rsidR="009A1A40" w:rsidRPr="00AD42A2" w:rsidRDefault="00780118"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 xml:space="preserve">Mokinys, kuris mokosi pagal vidurinio ugdymo programą, kartu su gimnazija parengia individualų ugdymo planą (Patvirtinta </w:t>
      </w:r>
      <w:r w:rsidR="008B75C8" w:rsidRPr="00AD42A2">
        <w:t>202</w:t>
      </w:r>
      <w:r w:rsidR="00EA209F">
        <w:t>6-</w:t>
      </w:r>
      <w:r w:rsidR="002F4F52">
        <w:t>04-21</w:t>
      </w:r>
      <w:r w:rsidR="008B75C8" w:rsidRPr="00AD42A2">
        <w:t xml:space="preserve"> </w:t>
      </w:r>
      <w:r w:rsidR="009A1A40" w:rsidRPr="00AD42A2">
        <w:t>direktoriaus įsakymu Nr. VK-1</w:t>
      </w:r>
      <w:r w:rsidR="002F4F52">
        <w:t>45</w:t>
      </w:r>
      <w:r w:rsidR="004D4CDD" w:rsidRPr="00AD42A2">
        <w:t xml:space="preserve"> </w:t>
      </w:r>
      <w:r w:rsidR="009A1A40" w:rsidRPr="00AD42A2">
        <w:t xml:space="preserve">), kuriame numatomi, mokinio pasirinkti dalykai. Mokinys: </w:t>
      </w:r>
    </w:p>
    <w:p w14:paraId="110F9342" w14:textId="069B89B1" w:rsidR="009A1A40" w:rsidRPr="00AD42A2" w:rsidRDefault="00780118"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AD42A2">
        <w:t>privalo mokytis:</w:t>
      </w:r>
    </w:p>
    <w:p w14:paraId="1D9102A7" w14:textId="3D1B4AC2" w:rsidR="009A1A40" w:rsidRPr="00AD42A2" w:rsidRDefault="0007069E"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AD42A2">
        <w:t>lietuvių kalbos ir literatūros bendruoju arba išplėstiniu kursu;</w:t>
      </w:r>
    </w:p>
    <w:p w14:paraId="5F1F7292" w14:textId="0B104068" w:rsidR="009A1A40" w:rsidRPr="00AD42A2" w:rsidRDefault="0007069E"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AD42A2">
        <w:t>matematikos bendruoju arba išplėstiniu kursu;</w:t>
      </w:r>
    </w:p>
    <w:p w14:paraId="547B23D4" w14:textId="09837B79" w:rsidR="009A1A40" w:rsidRPr="00AD42A2" w:rsidRDefault="0007069E"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AD42A2">
        <w:t>fizinio ugdymo;</w:t>
      </w:r>
    </w:p>
    <w:p w14:paraId="131A5F39" w14:textId="102FFC10" w:rsidR="009A1A40" w:rsidRPr="00AD42A2" w:rsidRDefault="004A0C21"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AD42A2">
        <w:t>privalo pasirinkti mokytis bent vieno dalyko iš kiekvienos dalykų grupės (mokinys dalykų gali rinktis ir daugiau, jei dalykų grupėje yra daugiau nei du):</w:t>
      </w:r>
    </w:p>
    <w:p w14:paraId="75C3D410" w14:textId="64D0B1E9" w:rsidR="009A1A40" w:rsidRPr="00AD42A2" w:rsidRDefault="00BB0C1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Pr="00AD42A2">
        <w:t xml:space="preserve">fizinio </w:t>
      </w:r>
      <w:r w:rsidR="009A1A40" w:rsidRPr="00AD42A2">
        <w:t>užsienio kalbos (anglų), užsienio kalbos (vokiečių);</w:t>
      </w:r>
    </w:p>
    <w:p w14:paraId="74AB5927" w14:textId="35461707" w:rsidR="009A1A40" w:rsidRPr="00AD42A2" w:rsidRDefault="00BB0C1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Pr="00AD42A2">
        <w:t xml:space="preserve">fizinio </w:t>
      </w:r>
      <w:r w:rsidR="009A1A40" w:rsidRPr="00AD42A2">
        <w:t>biologijos, chemijos, fizikos, informatikos;</w:t>
      </w:r>
    </w:p>
    <w:p w14:paraId="6C882A5F" w14:textId="5CEE4A26" w:rsidR="009A1A40" w:rsidRPr="00AD42A2" w:rsidRDefault="00BB0C1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Pr="00AD42A2">
        <w:t xml:space="preserve">fizinio </w:t>
      </w:r>
      <w:r w:rsidR="009A1A40" w:rsidRPr="00AD42A2">
        <w:t>istorijos, geografijos;</w:t>
      </w:r>
    </w:p>
    <w:p w14:paraId="3ECE6C6F" w14:textId="3C9F6F25" w:rsidR="009A1A40" w:rsidRPr="00AD42A2" w:rsidRDefault="00BB0C1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Pr="00AD42A2">
        <w:t xml:space="preserve">fizinio </w:t>
      </w:r>
      <w:r w:rsidR="009A1A40" w:rsidRPr="00AD42A2">
        <w:t>etikos, tikybos;</w:t>
      </w:r>
    </w:p>
    <w:p w14:paraId="1022A3C9" w14:textId="4B77A207" w:rsidR="009A1A40" w:rsidRPr="00AD42A2" w:rsidRDefault="00BB0C1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Pr="00AD42A2">
        <w:t xml:space="preserve">fizinio </w:t>
      </w:r>
      <w:r w:rsidR="009A1A40" w:rsidRPr="00AD42A2">
        <w:t xml:space="preserve">dailės, muzikos, taikomųjų technologijų; </w:t>
      </w:r>
    </w:p>
    <w:p w14:paraId="1BF2181C" w14:textId="1BE59E06" w:rsidR="009A1A40" w:rsidRPr="00AD42A2" w:rsidRDefault="004A0C21"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AD42A2">
        <w:t>gali pasirinkti mokytis dalyką / dalykus ne tik iš privalomai pasirenkamųjų mokytis dalykų grupių, bet ir:</w:t>
      </w:r>
    </w:p>
    <w:p w14:paraId="3193A597" w14:textId="182BCE7B" w:rsidR="009A1A40" w:rsidRPr="00AD42A2" w:rsidRDefault="004A0C21"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AD42A2">
        <w:t>iš laisvai pasirenkamųjų dalykų grupės (nacionalinis saugumas ir krašto gynyba, menų istorija,</w:t>
      </w:r>
      <w:r w:rsidR="008D7028">
        <w:t xml:space="preserve"> </w:t>
      </w:r>
      <w:r w:rsidR="009A1A40" w:rsidRPr="00AD42A2">
        <w:t xml:space="preserve">astronomija, užsienio kalba (tęsiama pagrindiniame ugdyme pradėta mokytis antroji užsienio kalba arba naujai pradėta mokytis laisvai pasirenkama kalba); </w:t>
      </w:r>
    </w:p>
    <w:p w14:paraId="08446D46" w14:textId="43B2D695" w:rsidR="009A1A40" w:rsidRPr="00AD42A2" w:rsidRDefault="004A0C21"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AD42A2">
        <w:t>gimnazijos siūlomus dalykų modulius. Laisvai pasirenkamųjų dalykų grupės dalykai nėra privalomi mokytis, mokiniui sudaroma galimybė laisvai pasirinkti jo mokymosi poreikius atliepiantį dalyką (dalykus) ir (ar) modulį (modulius);</w:t>
      </w:r>
    </w:p>
    <w:p w14:paraId="4420BA9F" w14:textId="3EDEE261" w:rsidR="009A1A40" w:rsidRPr="00AD42A2" w:rsidRDefault="004A0C21"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AD42A2">
        <w:t>atsižvelgdamas į mokymosi poreikius, gali pasirinkti mokytis ir daugiau dalykų ir per savaitę turėti daugiau pamokų, nei numatytas minimalus privalomas pamokų skaičius, bet turi būti neviršijamas Higienos normoje nustatytas maksimalus pamokų skaičius;</w:t>
      </w:r>
    </w:p>
    <w:p w14:paraId="36A43556" w14:textId="079F6B53" w:rsidR="009A1A40" w:rsidRPr="00AD42A2" w:rsidRDefault="004A0C21"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AD42A2">
        <w:t>privalo mokytis šių modulių:</w:t>
      </w:r>
    </w:p>
    <w:p w14:paraId="71F683C4" w14:textId="478FBA3D" w:rsidR="009A1A40" w:rsidRPr="00AD42A2" w:rsidRDefault="00BB0C1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Pr="00AD42A2">
        <w:t xml:space="preserve">fizinio </w:t>
      </w:r>
      <w:r w:rsidR="009A1A40" w:rsidRPr="00AD42A2">
        <w:t xml:space="preserve">„Duomenų </w:t>
      </w:r>
      <w:proofErr w:type="spellStart"/>
      <w:r w:rsidR="009A1A40" w:rsidRPr="00AD42A2">
        <w:t>tyrybos</w:t>
      </w:r>
      <w:proofErr w:type="spellEnd"/>
      <w:r w:rsidR="009A1A40" w:rsidRPr="00AD42A2">
        <w:t>, programavimo ir saugaus elgesio pradmenys“ (70 pamokų), jeigu pasirinko mokytis informatiką.</w:t>
      </w:r>
    </w:p>
    <w:p w14:paraId="1929DDD5" w14:textId="41C5D331" w:rsidR="009A1A40" w:rsidRPr="00AD42A2" w:rsidRDefault="00BB0C1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AD42A2">
        <w:t xml:space="preserve">Socialinė-pilietinė veikla besimokančiajam pagal vidurinio ugdymo programą yra privaloma, jos trukmė – </w:t>
      </w:r>
      <w:r w:rsidR="009619B2">
        <w:t>4</w:t>
      </w:r>
      <w:r w:rsidR="009A1A40" w:rsidRPr="00AD42A2">
        <w:t>0 val. Gimnazijoje ji vykdoma pagal „Socialinės pilietinės veiklos aprašą“ patvirtintą</w:t>
      </w:r>
      <w:r w:rsidR="00232CFB" w:rsidRPr="00AD42A2">
        <w:t xml:space="preserve"> 2025-</w:t>
      </w:r>
      <w:r w:rsidR="007A445D" w:rsidRPr="00AD42A2">
        <w:t>07-03</w:t>
      </w:r>
      <w:r w:rsidR="009A1A40" w:rsidRPr="00AD42A2">
        <w:t xml:space="preserve"> direktoriaus įsakymu Nr. VK-</w:t>
      </w:r>
      <w:r w:rsidR="007A445D" w:rsidRPr="00AD42A2">
        <w:t>236</w:t>
      </w:r>
      <w:r w:rsidR="009A1A40" w:rsidRPr="00AD42A2">
        <w:t>.</w:t>
      </w:r>
    </w:p>
    <w:p w14:paraId="762FEFF2" w14:textId="170E9866" w:rsidR="009A1A40" w:rsidRPr="00AD42A2" w:rsidRDefault="00BB0C10"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9A1A40" w:rsidRPr="00AD42A2">
        <w:t xml:space="preserve">Brandos darbas yra laisvai pasirenkamas, mokinys jį gali pasirinkti rengti iš bet kurio jo individualaus ugdymo plano dalyko. </w:t>
      </w:r>
      <w:r w:rsidR="00C210F5" w:rsidRPr="00AD42A2">
        <w:t xml:space="preserve">Brandos </w:t>
      </w:r>
      <w:r w:rsidR="00F330BC" w:rsidRPr="00AD42A2">
        <w:t>darbas</w:t>
      </w:r>
      <w:r w:rsidR="00C210F5" w:rsidRPr="00AD42A2">
        <w:t xml:space="preserve"> gali būti</w:t>
      </w:r>
      <w:r w:rsidR="00F330BC" w:rsidRPr="00AD42A2">
        <w:t xml:space="preserve"> vykdomas</w:t>
      </w:r>
      <w:r w:rsidR="002F63E8" w:rsidRPr="00AD42A2">
        <w:t xml:space="preserve"> </w:t>
      </w:r>
      <w:r w:rsidR="00F330BC" w:rsidRPr="00AD42A2">
        <w:t>IIIG ir</w:t>
      </w:r>
      <w:r w:rsidR="002F63E8" w:rsidRPr="00AD42A2">
        <w:t>/ar</w:t>
      </w:r>
      <w:r w:rsidR="009A1A40" w:rsidRPr="00AD42A2">
        <w:t xml:space="preserve"> IVG klasė</w:t>
      </w:r>
      <w:r w:rsidR="002F63E8" w:rsidRPr="00AD42A2">
        <w:t>se</w:t>
      </w:r>
      <w:r w:rsidR="00F52A90" w:rsidRPr="00AD42A2">
        <w:t>,</w:t>
      </w:r>
      <w:r w:rsidR="008D7028">
        <w:t xml:space="preserve"> </w:t>
      </w:r>
      <w:r w:rsidR="009A1A40" w:rsidRPr="00AD42A2">
        <w:t xml:space="preserve">vadovaujantis Brandos darbo </w:t>
      </w:r>
      <w:r w:rsidR="00F52A90" w:rsidRPr="00AD42A2">
        <w:t xml:space="preserve">organizavimo ir vykdymo </w:t>
      </w:r>
      <w:r w:rsidR="00412D56" w:rsidRPr="00AD42A2">
        <w:t xml:space="preserve">tvarkos </w:t>
      </w:r>
      <w:r w:rsidR="00F52A90" w:rsidRPr="00AD42A2">
        <w:t>aprašu</w:t>
      </w:r>
      <w:r w:rsidR="009A1A40" w:rsidRPr="00AD42A2">
        <w:t>, patvirtint</w:t>
      </w:r>
      <w:r w:rsidR="0079015B" w:rsidRPr="00AD42A2">
        <w:t>u</w:t>
      </w:r>
      <w:r w:rsidR="009A1A40" w:rsidRPr="00AD42A2">
        <w:t xml:space="preserve"> Lietuvos Respublikos švietimo, mokslo ir sporto ministro 20</w:t>
      </w:r>
      <w:r w:rsidR="0079015B" w:rsidRPr="00AD42A2">
        <w:t>24</w:t>
      </w:r>
      <w:r w:rsidR="009A1A40" w:rsidRPr="00AD42A2">
        <w:t xml:space="preserve"> m. </w:t>
      </w:r>
      <w:r w:rsidR="0079015B" w:rsidRPr="00AD42A2">
        <w:t>vasario</w:t>
      </w:r>
      <w:r w:rsidR="009A1A40" w:rsidRPr="00AD42A2">
        <w:t xml:space="preserve"> </w:t>
      </w:r>
      <w:r w:rsidR="00D4500B" w:rsidRPr="00AD42A2">
        <w:t>28</w:t>
      </w:r>
      <w:r w:rsidR="009A1A40" w:rsidRPr="00AD42A2">
        <w:t xml:space="preserve"> d. įsakymu Nr. V-</w:t>
      </w:r>
      <w:r w:rsidR="00D4500B" w:rsidRPr="00AD42A2">
        <w:t>240</w:t>
      </w:r>
      <w:r w:rsidR="009A1A40" w:rsidRPr="00AD42A2">
        <w:t xml:space="preserve"> „Dėl Brandos darbo </w:t>
      </w:r>
      <w:r w:rsidR="00CF1DDF" w:rsidRPr="00AD42A2">
        <w:t>organizavimo ir vykdymo tvarkos aprašo</w:t>
      </w:r>
      <w:r w:rsidR="009A1A40" w:rsidRPr="00AD42A2">
        <w:t xml:space="preserve"> patvirtinimo“</w:t>
      </w:r>
      <w:r w:rsidR="00CF1DDF" w:rsidRPr="00AD42A2">
        <w:t>.</w:t>
      </w:r>
    </w:p>
    <w:p w14:paraId="28150044" w14:textId="2F3EE0F8" w:rsidR="009A1A40" w:rsidRPr="00AD42A2" w:rsidRDefault="00BB0C10"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 xml:space="preserve">Įgyvendinant vidurinio ugdymo programą ugdymo procesas organizuojamas formuojant laikinąsias grupes iš mokinių tam pačiam dalykui mokytis. </w:t>
      </w:r>
      <w:r w:rsidR="00555883" w:rsidRPr="00AD42A2">
        <w:t xml:space="preserve">Lietuvių kalbos ir literatūros ir matematikos mokymui bendruoju ir išplėstiniu </w:t>
      </w:r>
      <w:r w:rsidR="00D351BA" w:rsidRPr="00AD42A2">
        <w:t xml:space="preserve">kursu sudaromos </w:t>
      </w:r>
      <w:r w:rsidR="004C5BF8" w:rsidRPr="00AD42A2">
        <w:t>atskiros laikinosios grupės.</w:t>
      </w:r>
    </w:p>
    <w:p w14:paraId="48B7F32A" w14:textId="265A310E" w:rsidR="009A1A40" w:rsidRPr="00644B23" w:rsidRDefault="0034369B"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644B23">
        <w:t xml:space="preserve">Gimnazijoje priimtas sprendimas dėl 8 mokinių </w:t>
      </w:r>
      <w:r w:rsidR="005D18A3" w:rsidRPr="00644B23">
        <w:t xml:space="preserve">minimalaus </w:t>
      </w:r>
      <w:r w:rsidR="009A1A40" w:rsidRPr="00644B23">
        <w:t>skaičiaus laikinojoje grupėje (Gimnazijos tarybos 202</w:t>
      </w:r>
      <w:r w:rsidR="006226C0" w:rsidRPr="00644B23">
        <w:t>6-06-11</w:t>
      </w:r>
      <w:r w:rsidR="00F95EDB" w:rsidRPr="00644B23">
        <w:t xml:space="preserve"> </w:t>
      </w:r>
      <w:r w:rsidR="009A1A40" w:rsidRPr="00644B23">
        <w:t>posėdžio protokolas Nr. M1-</w:t>
      </w:r>
      <w:r w:rsidR="006226C0" w:rsidRPr="00644B23">
        <w:t>6</w:t>
      </w:r>
      <w:r w:rsidR="009A1A40" w:rsidRPr="00644B23">
        <w:t xml:space="preserve">). </w:t>
      </w:r>
    </w:p>
    <w:p w14:paraId="53F87084" w14:textId="6D189A62" w:rsidR="009A1A40" w:rsidRPr="00AD42A2" w:rsidRDefault="0034369B"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Mokinys, besimokydamas pagal vidurinio ugdymo programą, prireikus gali keisti dalyko programos kursą, dalyką vadovaujantis „</w:t>
      </w:r>
      <w:r w:rsidR="009D0281" w:rsidRPr="00AD42A2">
        <w:t>Mokinio pasirinkto dalyko, kurso, dalyko modulio, kalbos mokėjimo lygio, technologijų ir informatikos modulių programų keitimo tvarka</w:t>
      </w:r>
      <w:r w:rsidR="00A075D8" w:rsidRPr="00AD42A2">
        <w:t>“</w:t>
      </w:r>
      <w:r w:rsidR="009A1A40" w:rsidRPr="00AD42A2">
        <w:t xml:space="preserve">, patvirtinta </w:t>
      </w:r>
      <w:r w:rsidR="00A075D8" w:rsidRPr="00AD42A2">
        <w:t>2025-</w:t>
      </w:r>
      <w:r w:rsidR="004F1118" w:rsidRPr="00AD42A2">
        <w:t xml:space="preserve">07-03 </w:t>
      </w:r>
      <w:r w:rsidR="009A1A40" w:rsidRPr="00AD42A2">
        <w:t xml:space="preserve">direktoriaus </w:t>
      </w:r>
      <w:r w:rsidR="004F1118" w:rsidRPr="00AD42A2">
        <w:t xml:space="preserve">įsakymu </w:t>
      </w:r>
      <w:r w:rsidR="009A1A40" w:rsidRPr="00AD42A2">
        <w:t>Nr. VK-2</w:t>
      </w:r>
      <w:r w:rsidR="00955191" w:rsidRPr="00AD42A2">
        <w:t>37</w:t>
      </w:r>
      <w:r w:rsidR="009A1A40" w:rsidRPr="00AD42A2">
        <w:t>.</w:t>
      </w:r>
    </w:p>
    <w:p w14:paraId="7D01651F" w14:textId="65414CFD" w:rsidR="009A1A40" w:rsidRPr="00AD42A2" w:rsidRDefault="0034369B"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Mokiniai, išlaikę užsienio kalbos tarptautinį egzaminą, nuo dalyko mokymosi nėra atleidžiami. Mokiniui pageidaujant, pritarus gimnazijai, jis gali nelankyti pamokų ir mokytis savarankiškai, numatant mokymosi pasiekimų nuoseklų vertinimą. Dalyko mokytojas, atsižvelgdamas į mokymosi turinį, numato mokymosi pasiekimų vertinimo būdus ir dažnumą.</w:t>
      </w:r>
      <w:r w:rsidR="008D7028">
        <w:t xml:space="preserve"> </w:t>
      </w:r>
    </w:p>
    <w:p w14:paraId="707E5797" w14:textId="46FAFBCF" w:rsidR="005B20E0" w:rsidRDefault="0034369B"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Mokiniui, atvykusiam iš kitos mokyklos, gimnazija užtikrina galimybę toliau tęsti individualaus ugdymo plano įgyvendinimą. Mokiniui gali būti pasiūloma keisti pasirinktus mokytis dalykus, dalykų modulius, gali būti ir kitoks gimnazijos sprendimas, nesukeliantis mokymosi praradimų.</w:t>
      </w:r>
    </w:p>
    <w:p w14:paraId="6BEFF09E" w14:textId="259B0D84" w:rsidR="00351A85" w:rsidRPr="00273921" w:rsidRDefault="0034369B"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351A85" w:rsidRPr="00273921">
        <w:t xml:space="preserve">Mokiniui sudaroma galimybė pasirinkti veiklas, atitinkančias saviraiškos poreikius. Jos įgyvendinamos per neformaliajam vaikų švietimui skirtas valandas (neformaliojo ugdymo valandos), numatytas Bendruosiuose ugdymo planuose. </w:t>
      </w:r>
      <w:r w:rsidR="00480090">
        <w:t>Mokiniams besimokantiems pagal vidurinio ugdymo programą s</w:t>
      </w:r>
      <w:r w:rsidR="00351A85" w:rsidRPr="00273921">
        <w:t>iūlomos tokios neformaliojo švietimo veiklos:</w:t>
      </w:r>
    </w:p>
    <w:p w14:paraId="48211AF8" w14:textId="4C42C557" w:rsidR="006F7075" w:rsidRDefault="00937BE7"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8131C8">
        <w:t>š</w:t>
      </w:r>
      <w:r w:rsidR="006F7075">
        <w:t>okio ir judesio būrelis</w:t>
      </w:r>
      <w:r w:rsidR="008131C8">
        <w:t xml:space="preserve"> (IIIG–IVG kl.)</w:t>
      </w:r>
      <w:r w:rsidR="006F7075">
        <w:t>;</w:t>
      </w:r>
    </w:p>
    <w:p w14:paraId="0C2A328D" w14:textId="7453F138" w:rsidR="008131C8" w:rsidRDefault="00937BE7"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8131C8">
        <w:t>s</w:t>
      </w:r>
      <w:r w:rsidR="006F7075">
        <w:t>porto būrelis (III</w:t>
      </w:r>
      <w:r w:rsidR="008131C8">
        <w:t>G–IVG kl.);</w:t>
      </w:r>
    </w:p>
    <w:p w14:paraId="0A9729BA" w14:textId="0188E27A" w:rsidR="00937BE7" w:rsidRPr="005C636A" w:rsidRDefault="00937BE7" w:rsidP="0012190A">
      <w:pPr>
        <w:pStyle w:val="Pagrindinis"/>
        <w:autoSpaceDE w:val="0"/>
        <w:autoSpaceDN w:val="0"/>
        <w:adjustRightInd w:val="0"/>
        <w:spacing w:before="0"/>
        <w:contextualSpacing w:val="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E13144">
        <w:t>jaunųjų šaulių būrelis (IIIG–IVG kl.)</w:t>
      </w:r>
      <w:r w:rsidR="005C636A">
        <w:t>.</w:t>
      </w:r>
    </w:p>
    <w:p w14:paraId="05E14270" w14:textId="69E54A97" w:rsidR="005C636A" w:rsidRPr="00525C33" w:rsidRDefault="005153C0" w:rsidP="0012190A">
      <w:pPr>
        <w:pStyle w:val="Pagrindinis"/>
        <w:spacing w:before="240"/>
        <w:ind w:left="567" w:firstLine="0"/>
        <w:contextualSpacing w:val="0"/>
        <w:jc w:val="center"/>
        <w:rPr>
          <w:b/>
        </w:rPr>
      </w:pPr>
      <w:r w:rsidRPr="00525C33">
        <w:rPr>
          <w:b/>
        </w:rPr>
        <w:t>VI SKYRIUS</w:t>
      </w:r>
    </w:p>
    <w:p w14:paraId="3B1514EF" w14:textId="5918C080" w:rsidR="009A1A40" w:rsidRPr="00D027E9" w:rsidRDefault="005153C0" w:rsidP="00D027E9">
      <w:pPr>
        <w:pStyle w:val="Pagrindinis"/>
        <w:ind w:left="567" w:firstLine="0"/>
        <w:contextualSpacing w:val="0"/>
        <w:jc w:val="center"/>
        <w:rPr>
          <w:b/>
        </w:rPr>
      </w:pPr>
      <w:r w:rsidRPr="00525C33">
        <w:rPr>
          <w:b/>
        </w:rPr>
        <w:t>MOKINIŲ, TURINČIŲ SPECIALIŲJŲ UGDYMOSI POREIKIŲ (IŠSKYRUS ATSIRANDANČIUS DĖL IŠSKIRTINIŲ GABUMŲ), UGDYMO ORGANIZAVIMAS</w:t>
      </w:r>
    </w:p>
    <w:p w14:paraId="32D0DF74" w14:textId="1B68FA98" w:rsidR="009A1A40" w:rsidRPr="00AD42A2" w:rsidRDefault="00937BE7"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 xml:space="preserve">Gimnazija, rengdama ir įgyvendindama ugdymo planą, užtikrina visų mokinių </w:t>
      </w:r>
      <w:proofErr w:type="spellStart"/>
      <w:r w:rsidR="009A1A40" w:rsidRPr="00AD42A2">
        <w:t>įtraukt</w:t>
      </w:r>
      <w:r w:rsidR="00125263" w:rsidRPr="00AD42A2">
        <w:t>į</w:t>
      </w:r>
      <w:proofErr w:type="spellEnd"/>
      <w:r w:rsidR="009A1A40" w:rsidRPr="00AD42A2">
        <w:t xml:space="preserve"> į švietimą, šalina kliūtis, dėl kurių mokinys patiria, dalyvavimo švietime ir ugdymosi sunkumų, ir teikia būtiną švietimo pagalbą.</w:t>
      </w:r>
    </w:p>
    <w:p w14:paraId="12193BB0" w14:textId="25625F94" w:rsidR="009A1A40" w:rsidRPr="00AD42A2" w:rsidRDefault="00937BE7"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 xml:space="preserve">Ugdymo procese vadovaujamasi Mokinių, specialiųjų ugdymosi poreikių, ugdymo </w:t>
      </w:r>
      <w:r w:rsidR="00B61FDD" w:rsidRPr="00AD42A2">
        <w:t xml:space="preserve">pritaikymo ir (ar) reikalingos švietimo pagalbos skyrimo tvarkos </w:t>
      </w:r>
      <w:r w:rsidR="009A1A40" w:rsidRPr="00AD42A2">
        <w:t>aprašu, patvirtintu Lietuvos Respublikos švietimo, mokslo ir sporto ministro 20</w:t>
      </w:r>
      <w:r w:rsidR="00D54EC4" w:rsidRPr="00AD42A2">
        <w:t>24</w:t>
      </w:r>
      <w:r w:rsidR="009A1A40" w:rsidRPr="00AD42A2">
        <w:t xml:space="preserve"> m. ru</w:t>
      </w:r>
      <w:r w:rsidR="005135B4" w:rsidRPr="00AD42A2">
        <w:t>gpjūčio</w:t>
      </w:r>
      <w:r w:rsidR="009A1A40" w:rsidRPr="00AD42A2">
        <w:t xml:space="preserve"> 30 d. įsakymu Nr. V-</w:t>
      </w:r>
      <w:r w:rsidR="005135B4" w:rsidRPr="00AD42A2">
        <w:t>928</w:t>
      </w:r>
      <w:r w:rsidR="009A1A40" w:rsidRPr="00AD42A2">
        <w:t xml:space="preserve"> „Dėl Mokini</w:t>
      </w:r>
      <w:r w:rsidR="005135B4" w:rsidRPr="00AD42A2">
        <w:t xml:space="preserve">o specialiųjų </w:t>
      </w:r>
      <w:r w:rsidR="00735648" w:rsidRPr="00AD42A2">
        <w:t xml:space="preserve">ugdymosi </w:t>
      </w:r>
      <w:r w:rsidR="009A1A40" w:rsidRPr="00AD42A2">
        <w:t>poreikių</w:t>
      </w:r>
      <w:r w:rsidR="00735648" w:rsidRPr="00AD42A2">
        <w:t xml:space="preserve"> vertinimo</w:t>
      </w:r>
      <w:r w:rsidR="009A1A40" w:rsidRPr="00AD42A2">
        <w:t>, ugdymo</w:t>
      </w:r>
      <w:r w:rsidR="00735648" w:rsidRPr="00AD42A2">
        <w:t xml:space="preserve"> pritaikymo ir (ar) </w:t>
      </w:r>
      <w:r w:rsidR="00AE1E15" w:rsidRPr="00AD42A2">
        <w:t xml:space="preserve">reikalingos švietimo pagalbos skyrimo </w:t>
      </w:r>
      <w:r w:rsidR="009A1A40" w:rsidRPr="00AD42A2">
        <w:t xml:space="preserve">tvarkos aprašo patvirtinimo“. </w:t>
      </w:r>
    </w:p>
    <w:p w14:paraId="6D137A8B" w14:textId="49F979BF" w:rsidR="009A1A40" w:rsidRPr="00AD42A2" w:rsidRDefault="00937BE7"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Gimnazija,</w:t>
      </w:r>
      <w:r w:rsidR="00667F14" w:rsidRPr="00AD42A2">
        <w:t xml:space="preserve"> </w:t>
      </w:r>
      <w:r w:rsidR="009A1A40" w:rsidRPr="00AD42A2">
        <w:t xml:space="preserve">organizuodama bei įgyvendindama ugdymo procesą, </w:t>
      </w:r>
      <w:r w:rsidR="007C67B3" w:rsidRPr="00AD42A2">
        <w:t xml:space="preserve">kuriame dalyvauja mokiniai turintys </w:t>
      </w:r>
      <w:r w:rsidR="00DD0199" w:rsidRPr="00AD42A2">
        <w:t>specialiųjų ugdymosi poreikių</w:t>
      </w:r>
      <w:r w:rsidR="00BC2C85" w:rsidRPr="00AD42A2">
        <w:t xml:space="preserve"> </w:t>
      </w:r>
      <w:r w:rsidR="009A1A40" w:rsidRPr="00AD42A2">
        <w:t xml:space="preserve">vadovaujasi </w:t>
      </w:r>
      <w:r w:rsidR="000653B2" w:rsidRPr="00AD42A2">
        <w:t>B</w:t>
      </w:r>
      <w:r w:rsidR="009A1A40" w:rsidRPr="00AD42A2">
        <w:t>endrosiomis programomis ir Bendrųjų ugdymo planų nuostatomis, reglamentuojančiomis ugdymo programų įgyvendinimą bei atsižvelgia į:</w:t>
      </w:r>
    </w:p>
    <w:p w14:paraId="0153B01F" w14:textId="139EBC52" w:rsidR="00CA1C35" w:rsidRPr="00AD42A2" w:rsidRDefault="00277C98"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sidR="00937BE7">
        <w:rPr>
          <w:color w:val="auto"/>
        </w:rPr>
        <w:t xml:space="preserve"> </w:t>
      </w:r>
      <w:r w:rsidR="00CA1C35" w:rsidRPr="00AD42A2">
        <w:t>Gimnazijos Vaiko gerovės</w:t>
      </w:r>
      <w:r w:rsidR="00702173" w:rsidRPr="00AD42A2">
        <w:t xml:space="preserve"> komisijos, pedagoginių psichologinių tarnybų rekomendacijas</w:t>
      </w:r>
      <w:r w:rsidR="0010438F" w:rsidRPr="00AD42A2">
        <w:t>;</w:t>
      </w:r>
    </w:p>
    <w:p w14:paraId="7A202263" w14:textId="1598E688" w:rsidR="0010438F" w:rsidRPr="00AD42A2" w:rsidRDefault="00937BE7" w:rsidP="00F82181">
      <w:pPr>
        <w:pStyle w:val="Pagrindinis"/>
        <w:autoSpaceDE w:val="0"/>
        <w:autoSpaceDN w:val="0"/>
        <w:adjustRightInd w:val="0"/>
        <w:spacing w:before="0" w:after="200"/>
      </w:pPr>
      <w:r>
        <w:rPr>
          <w:color w:val="auto"/>
        </w:rPr>
        <w:fldChar w:fldCharType="begin"/>
      </w:r>
      <w:r>
        <w:rPr>
          <w:color w:val="auto"/>
        </w:rPr>
        <w:instrText xml:space="preserve">LISTNUM sar_A \l </w:instrText>
      </w:r>
      <w:r w:rsidR="007B4405">
        <w:rPr>
          <w:color w:val="auto"/>
        </w:rPr>
        <w:instrText>2</w:instrText>
      </w:r>
      <w:r>
        <w:rPr>
          <w:color w:val="auto"/>
        </w:rPr>
        <w:fldChar w:fldCharType="separate"/>
      </w:r>
      <w:r>
        <w:rPr>
          <w:color w:val="auto"/>
        </w:rPr>
        <w:fldChar w:fldCharType="end"/>
      </w:r>
      <w:r>
        <w:rPr>
          <w:color w:val="auto"/>
        </w:rPr>
        <w:t xml:space="preserve"> </w:t>
      </w:r>
      <w:r w:rsidR="00B67BC1" w:rsidRPr="00AD42A2">
        <w:t>f</w:t>
      </w:r>
      <w:r w:rsidR="0010438F" w:rsidRPr="00AD42A2">
        <w:t>ormaliojo švietimo programos</w:t>
      </w:r>
      <w:r w:rsidR="00B67BC1" w:rsidRPr="00AD42A2">
        <w:t xml:space="preserve"> įgyvendinimo</w:t>
      </w:r>
      <w:r w:rsidR="0010438F" w:rsidRPr="00AD42A2">
        <w:t xml:space="preserve"> ypatumus</w:t>
      </w:r>
      <w:r w:rsidR="00B67BC1" w:rsidRPr="00AD42A2">
        <w:t>;</w:t>
      </w:r>
    </w:p>
    <w:p w14:paraId="15DEAEC4" w14:textId="524F6F91" w:rsidR="0056283F" w:rsidRPr="00AD42A2" w:rsidRDefault="007B4405"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56283F" w:rsidRPr="00AD42A2">
        <w:t>mokymosi formą ir mokymo proceso organizavimo būdą</w:t>
      </w:r>
      <w:r w:rsidR="004C4AEA" w:rsidRPr="00AD42A2">
        <w:t>;</w:t>
      </w:r>
    </w:p>
    <w:p w14:paraId="0B98682B" w14:textId="27C864CD" w:rsidR="009A1A40" w:rsidRPr="00AD42A2" w:rsidRDefault="0033443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Pradinio ir pagrindinio ugdymo individualizuotos programos bei socialinių įgūdžių ugdymo programos įgyvendinimas reglamentuojamas Bendrųjų ugdymo planų 8 priede.</w:t>
      </w:r>
    </w:p>
    <w:p w14:paraId="70E0EBBF" w14:textId="3B590185" w:rsidR="009A1A40" w:rsidRPr="00AD42A2" w:rsidRDefault="00334436"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 xml:space="preserve">Gimnazija kiekvienam mokiniui, turinčiam specialiųjų ugdymosi poreikių, rengia individualų ugdymo planą, kurio sudėtinė dalis yra pagalbos planas, apimantis pagalbą ugdymo procese </w:t>
      </w:r>
      <w:r w:rsidR="00071DA5" w:rsidRPr="00AD42A2">
        <w:t>ir švietimo pagalbą</w:t>
      </w:r>
      <w:r w:rsidR="008F76D2" w:rsidRPr="00AD42A2">
        <w:t>;</w:t>
      </w:r>
    </w:p>
    <w:p w14:paraId="7FC0EC14" w14:textId="3458708A" w:rsidR="009A1A40" w:rsidRPr="00AD42A2" w:rsidRDefault="0065285C" w:rsidP="00F82181">
      <w:pPr>
        <w:pStyle w:val="Pagrindinis"/>
        <w:autoSpaceDE w:val="0"/>
        <w:autoSpaceDN w:val="0"/>
        <w:adjustRightInd w:val="0"/>
        <w:spacing w:before="0" w:after="200"/>
      </w:pPr>
      <w:r>
        <w:rPr>
          <w:color w:val="auto"/>
        </w:rPr>
        <w:fldChar w:fldCharType="begin"/>
      </w:r>
      <w:r>
        <w:rPr>
          <w:color w:val="auto"/>
        </w:rPr>
        <w:instrText>LISTNUM sar_A \l 2</w:instrText>
      </w:r>
      <w:r>
        <w:rPr>
          <w:color w:val="auto"/>
        </w:rPr>
        <w:fldChar w:fldCharType="separate"/>
      </w:r>
      <w:r>
        <w:rPr>
          <w:color w:val="auto"/>
        </w:rPr>
        <w:fldChar w:fldCharType="end"/>
      </w:r>
      <w:r>
        <w:rPr>
          <w:color w:val="auto"/>
        </w:rPr>
        <w:t xml:space="preserve"> </w:t>
      </w:r>
      <w:r w:rsidR="002437F1">
        <w:t>Individualiam planui</w:t>
      </w:r>
      <w:r w:rsidR="009A1A40" w:rsidRPr="00AD42A2">
        <w:t xml:space="preserve"> rengti bei įgyvendinimui koordinuoti paskiria koordinuojantį asmenį, kuris kartu su mokytojais ir švietimo pagalbą teikiančiais specialistais, vaiku, su jo tėvais (globėjais, rūpintojais) numato ugdymo ir pagalbos tikslus; </w:t>
      </w:r>
    </w:p>
    <w:p w14:paraId="272DB879" w14:textId="3FB0391C" w:rsidR="009A1A40" w:rsidRPr="00AD42A2" w:rsidRDefault="001633DF"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sidR="0065285C">
        <w:rPr>
          <w:color w:val="auto"/>
        </w:rPr>
        <w:t xml:space="preserve"> </w:t>
      </w:r>
      <w:r w:rsidR="009A1A40" w:rsidRPr="00AD42A2">
        <w:t>planui įgyvendinti sudaromas individualūs tvarkaraščiai, derantis su klasės, kurioje mokinys mokosi, tvarkaraščiu, ir užtikrinantis, kad mokinys gaus ugdymą ir švietimo pagalbą tokia apimtimi, kokią nustato Bendrieji ugdymo planai ir rekomenduoja mokiniui pedagoginė psichologinė tarnyba.</w:t>
      </w:r>
    </w:p>
    <w:p w14:paraId="200AC184" w14:textId="3C323319" w:rsidR="009A1A40" w:rsidRPr="00AD42A2" w:rsidRDefault="00F922B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AD42A2">
        <w:t>Gimnazija, rengdama individualų ugdymo planą mokiniui vadovaudamasi Bendrųjų ugdymo planų 8</w:t>
      </w:r>
      <w:r w:rsidR="00D46642" w:rsidRPr="00AD42A2">
        <w:t>4</w:t>
      </w:r>
      <w:r w:rsidR="009A1A40" w:rsidRPr="00AD42A2">
        <w:t xml:space="preserve">, </w:t>
      </w:r>
      <w:r w:rsidR="00656985" w:rsidRPr="00AD42A2">
        <w:t>90</w:t>
      </w:r>
      <w:r w:rsidR="009A1A40" w:rsidRPr="00AD42A2">
        <w:t>, 10</w:t>
      </w:r>
      <w:r w:rsidR="00656985" w:rsidRPr="00AD42A2">
        <w:t>1</w:t>
      </w:r>
      <w:r w:rsidR="009A1A40" w:rsidRPr="00AD42A2">
        <w:t>, punktuose nurodytu pradinio, pagrindinio ar vidurinio ugdymo dalykų programoms įgyvendinti skiriamų pamokų skaičiumi.</w:t>
      </w:r>
    </w:p>
    <w:p w14:paraId="57AEAA56" w14:textId="6B1B6282" w:rsidR="009A1A40" w:rsidRPr="00AD42A2" w:rsidRDefault="00F922B0" w:rsidP="00F82181">
      <w:pPr>
        <w:pStyle w:val="Pagrindinis"/>
        <w:autoSpaceDE w:val="0"/>
        <w:autoSpaceDN w:val="0"/>
        <w:adjustRightInd w:val="0"/>
        <w:spacing w:before="0" w:after="200"/>
      </w:pPr>
      <w:r>
        <w:rPr>
          <w:color w:val="auto"/>
        </w:rPr>
        <w:fldChar w:fldCharType="begin"/>
      </w:r>
      <w:r>
        <w:rPr>
          <w:color w:val="auto"/>
        </w:rPr>
        <w:instrText>LISTNUM sar_A \l 3</w:instrText>
      </w:r>
      <w:r>
        <w:rPr>
          <w:color w:val="auto"/>
        </w:rPr>
        <w:fldChar w:fldCharType="separate"/>
      </w:r>
      <w:r>
        <w:rPr>
          <w:color w:val="auto"/>
        </w:rPr>
        <w:fldChar w:fldCharType="end"/>
      </w:r>
      <w:r>
        <w:rPr>
          <w:color w:val="auto"/>
        </w:rPr>
        <w:t xml:space="preserve"> </w:t>
      </w:r>
      <w:r w:rsidR="009A1A40" w:rsidRPr="00AD42A2">
        <w:t xml:space="preserve">Mokiniui, kuris mokosi pagal bendrojo ugdymo programą, ją pritaikant, mokinio individualus ugdymo planas sudaromas vadovaujantis Bendrųjų ugdymo planų </w:t>
      </w:r>
      <w:r w:rsidR="006014C0" w:rsidRPr="00AD42A2">
        <w:t xml:space="preserve">84, 90, </w:t>
      </w:r>
      <w:r w:rsidR="00501B6F" w:rsidRPr="00AD42A2">
        <w:t>101</w:t>
      </w:r>
      <w:r w:rsidR="009A1A40" w:rsidRPr="00AD42A2">
        <w:t xml:space="preserve"> punktuose dalykų programoms įgyvendinti nurodomu pamokų skaičiumi, kuris gali būti koreguojamas iki 25 procentų. </w:t>
      </w:r>
    </w:p>
    <w:p w14:paraId="62C986B9" w14:textId="794BFCC9" w:rsidR="009A1A40" w:rsidRPr="00AD42A2" w:rsidRDefault="00FD7F2C"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 xml:space="preserve">Bendrojo ugdymo dalykų programas pritaiko mokytojas, atsižvelgdamas į mokinio gebėjimus ir galias, specialiojo pedagogo ir (ar) kitų vaiko gerovės komisijos narių rekomendacijas. </w:t>
      </w:r>
    </w:p>
    <w:p w14:paraId="68424D1B" w14:textId="08AD7236" w:rsidR="009A1A40" w:rsidRPr="00AD42A2" w:rsidRDefault="0065285C"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Mokinio, kuris mokosi pagal bendrojo ugdymo programą, mokymosi pasiekimai ir pažanga vertinami pagal bendrosiose programose numatytus pasiekimus ir vadovaujantis Bendrųjų ugdymo planų nuostatomis.</w:t>
      </w:r>
    </w:p>
    <w:p w14:paraId="52950635" w14:textId="4C9B27C9" w:rsidR="009A1A40" w:rsidRPr="00AD42A2" w:rsidRDefault="00FD7F2C"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Mokinio, kuriam bendrojo ugdymo programa pritaikoma,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w:t>
      </w:r>
      <w:proofErr w:type="spellStart"/>
      <w:r w:rsidR="009A1A40" w:rsidRPr="00AD42A2">
        <w:t>si</w:t>
      </w:r>
      <w:proofErr w:type="spellEnd"/>
      <w:r w:rsidR="009A1A40" w:rsidRPr="00AD42A2">
        <w:t>), kokie bus mokinio mokymosi pasiekimų vertinimo ir pa(</w:t>
      </w:r>
      <w:proofErr w:type="spellStart"/>
      <w:r w:rsidR="009A1A40" w:rsidRPr="00AD42A2">
        <w:t>si</w:t>
      </w:r>
      <w:proofErr w:type="spellEnd"/>
      <w:r w:rsidR="009A1A40" w:rsidRPr="00AD42A2">
        <w:t>)tikrinimo būdai, kokiomis mokymo(</w:t>
      </w:r>
      <w:proofErr w:type="spellStart"/>
      <w:r w:rsidR="009A1A40" w:rsidRPr="00AD42A2">
        <w:t>si</w:t>
      </w:r>
      <w:proofErr w:type="spellEnd"/>
      <w:r w:rsidR="009A1A40" w:rsidRPr="00AD42A2">
        <w:t>) priemonėmis bus naudojamasi</w:t>
      </w:r>
      <w:r w:rsidR="00A12634" w:rsidRPr="00AD42A2">
        <w:t xml:space="preserve">, </w:t>
      </w:r>
      <w:r w:rsidR="00551872" w:rsidRPr="00AD42A2">
        <w:t>kaip bus fiksuojami mokinio mokymosi pasiekimai ugdymo laikotarpiu ir laikotarpio pabaigoje.</w:t>
      </w:r>
    </w:p>
    <w:p w14:paraId="27E81CBD" w14:textId="4EFC97CF" w:rsidR="000F60A3" w:rsidRDefault="00FD7F2C" w:rsidP="00F82181">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0F60A3" w:rsidRPr="00AD42A2">
        <w:t>Specialiųjų ugdymosi poreikių turinčiam vaikui švietimo pagalba teikiama vadovaujantis</w:t>
      </w:r>
      <w:r w:rsidR="008D7028">
        <w:t xml:space="preserve"> </w:t>
      </w:r>
      <w:r w:rsidR="000F60A3" w:rsidRPr="00AD42A2">
        <w:t>Švietimo pagalbos mokiniui teikimo tvarkos aprašu, patvirtintu 2025-07-03 direktoriaus įsakymu Nr. VK-233.</w:t>
      </w:r>
    </w:p>
    <w:p w14:paraId="6A79D704" w14:textId="70DD3427" w:rsidR="00E6760E" w:rsidRDefault="00FD7F2C" w:rsidP="00FB0E43">
      <w:pPr>
        <w:pStyle w:val="Pagrindinis"/>
        <w:autoSpaceDE w:val="0"/>
        <w:autoSpaceDN w:val="0"/>
        <w:adjustRightInd w:val="0"/>
        <w:spacing w:before="0" w:after="200"/>
      </w:pPr>
      <w:r>
        <w:rPr>
          <w:color w:val="auto"/>
        </w:rPr>
        <w:fldChar w:fldCharType="begin"/>
      </w:r>
      <w:r>
        <w:rPr>
          <w:color w:val="auto"/>
        </w:rPr>
        <w:instrText>LISTNUM sar_A \l 1</w:instrText>
      </w:r>
      <w:r>
        <w:rPr>
          <w:color w:val="auto"/>
        </w:rPr>
        <w:fldChar w:fldCharType="separate"/>
      </w:r>
      <w:r>
        <w:rPr>
          <w:color w:val="auto"/>
        </w:rPr>
        <w:fldChar w:fldCharType="end"/>
      </w:r>
      <w:r>
        <w:rPr>
          <w:color w:val="auto"/>
        </w:rPr>
        <w:t xml:space="preserve"> </w:t>
      </w:r>
      <w:r w:rsidR="009A1A40" w:rsidRPr="00AD42A2">
        <w:t>Mokinio, turinčio specialiųjų ugdymosi poreikių,</w:t>
      </w:r>
      <w:r w:rsidR="00F6447C" w:rsidRPr="00AD42A2">
        <w:t xml:space="preserve"> </w:t>
      </w:r>
      <w:r w:rsidR="009A1A40" w:rsidRPr="00AD42A2">
        <w:t>mokymą namie savarankišku ar nuotoliniu mokymo proceso organizavimo būdu organizuoja gimnazija pagal vaiko gerovės komisijos ir pedagoginės psichologinės ar švietimo pagalbos tarnybos, gydytojų rekomendacijas, sudariusi mokinio individualų ugdymo planą mokymosi namie laikotarpiui</w:t>
      </w:r>
      <w:r w:rsidR="000C02DD" w:rsidRPr="00AD42A2">
        <w:t>.</w:t>
      </w:r>
    </w:p>
    <w:p w14:paraId="751C105A" w14:textId="77777777" w:rsidR="00954596" w:rsidRDefault="00954596" w:rsidP="00954596">
      <w:pPr>
        <w:pStyle w:val="Pagrindinis"/>
        <w:autoSpaceDE w:val="0"/>
        <w:autoSpaceDN w:val="0"/>
        <w:adjustRightInd w:val="0"/>
        <w:spacing w:before="0" w:after="200"/>
        <w:jc w:val="center"/>
      </w:pPr>
    </w:p>
    <w:p w14:paraId="7A432593" w14:textId="77777777" w:rsidR="00954596" w:rsidRDefault="00954596" w:rsidP="00954596">
      <w:pPr>
        <w:pStyle w:val="Pagrindinis"/>
        <w:autoSpaceDE w:val="0"/>
        <w:autoSpaceDN w:val="0"/>
        <w:adjustRightInd w:val="0"/>
        <w:spacing w:before="0" w:after="200"/>
        <w:jc w:val="center"/>
      </w:pPr>
    </w:p>
    <w:p w14:paraId="0A11C19E" w14:textId="50AC3A3D" w:rsidR="00932344" w:rsidRPr="00FB0E43" w:rsidRDefault="00954596" w:rsidP="00954596">
      <w:pPr>
        <w:pStyle w:val="Pagrindinis"/>
        <w:autoSpaceDE w:val="0"/>
        <w:autoSpaceDN w:val="0"/>
        <w:adjustRightInd w:val="0"/>
        <w:spacing w:before="0" w:after="200"/>
        <w:jc w:val="center"/>
      </w:pPr>
      <w:r>
        <w:t>_______________________________</w:t>
      </w:r>
    </w:p>
    <w:sectPr w:rsidR="00932344" w:rsidRPr="00FB0E43" w:rsidSect="00954596">
      <w:pgSz w:w="11906" w:h="16838" w:code="9"/>
      <w:pgMar w:top="1134" w:right="567" w:bottom="567"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4949C" w14:textId="77777777" w:rsidR="00674FD8" w:rsidRDefault="00674FD8">
      <w:r>
        <w:separator/>
      </w:r>
    </w:p>
  </w:endnote>
  <w:endnote w:type="continuationSeparator" w:id="0">
    <w:p w14:paraId="6EA9CDD7" w14:textId="77777777" w:rsidR="00674FD8" w:rsidRDefault="0067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90B9" w14:textId="77777777" w:rsidR="00674FD8" w:rsidRDefault="00674FD8">
      <w:r>
        <w:separator/>
      </w:r>
    </w:p>
  </w:footnote>
  <w:footnote w:type="continuationSeparator" w:id="0">
    <w:p w14:paraId="24203A64" w14:textId="77777777" w:rsidR="00674FD8" w:rsidRDefault="00674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37CA7"/>
    <w:multiLevelType w:val="multilevel"/>
    <w:tmpl w:val="2BD4E966"/>
    <w:styleLink w:val="Pagrindinissraas"/>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 w15:restartNumberingAfterBreak="0">
    <w:nsid w:val="20731E39"/>
    <w:multiLevelType w:val="multilevel"/>
    <w:tmpl w:val="5BBCC282"/>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 w15:restartNumberingAfterBreak="0">
    <w:nsid w:val="20B91089"/>
    <w:multiLevelType w:val="multilevel"/>
    <w:tmpl w:val="2BD4E966"/>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3" w15:restartNumberingAfterBreak="0">
    <w:nsid w:val="2D0311B2"/>
    <w:multiLevelType w:val="multilevel"/>
    <w:tmpl w:val="2BD4E966"/>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4" w15:restartNumberingAfterBreak="0">
    <w:nsid w:val="2F5B7CE0"/>
    <w:multiLevelType w:val="multilevel"/>
    <w:tmpl w:val="2BD4E966"/>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5" w15:restartNumberingAfterBreak="0">
    <w:nsid w:val="36B50220"/>
    <w:multiLevelType w:val="hybridMultilevel"/>
    <w:tmpl w:val="6C26894A"/>
    <w:lvl w:ilvl="0" w:tplc="0427000F">
      <w:start w:val="1"/>
      <w:numFmt w:val="decimal"/>
      <w:lvlText w:val="%1."/>
      <w:lvlJc w:val="left"/>
      <w:pPr>
        <w:ind w:left="862" w:hanging="360"/>
      </w:p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6" w15:restartNumberingAfterBreak="0">
    <w:nsid w:val="40C75C86"/>
    <w:multiLevelType w:val="hybridMultilevel"/>
    <w:tmpl w:val="8AB81E3A"/>
    <w:lvl w:ilvl="0" w:tplc="0427000F">
      <w:start w:val="1"/>
      <w:numFmt w:val="decimal"/>
      <w:lvlText w:val="%1."/>
      <w:lvlJc w:val="left"/>
      <w:pPr>
        <w:ind w:left="1288" w:hanging="360"/>
      </w:pPr>
    </w:lvl>
    <w:lvl w:ilvl="1" w:tplc="04270019" w:tentative="1">
      <w:start w:val="1"/>
      <w:numFmt w:val="lowerLetter"/>
      <w:lvlText w:val="%2."/>
      <w:lvlJc w:val="left"/>
      <w:pPr>
        <w:ind w:left="2008" w:hanging="360"/>
      </w:pPr>
    </w:lvl>
    <w:lvl w:ilvl="2" w:tplc="0427001B" w:tentative="1">
      <w:start w:val="1"/>
      <w:numFmt w:val="lowerRoman"/>
      <w:lvlText w:val="%3."/>
      <w:lvlJc w:val="right"/>
      <w:pPr>
        <w:ind w:left="2728" w:hanging="180"/>
      </w:pPr>
    </w:lvl>
    <w:lvl w:ilvl="3" w:tplc="0427000F" w:tentative="1">
      <w:start w:val="1"/>
      <w:numFmt w:val="decimal"/>
      <w:lvlText w:val="%4."/>
      <w:lvlJc w:val="left"/>
      <w:pPr>
        <w:ind w:left="3448" w:hanging="360"/>
      </w:pPr>
    </w:lvl>
    <w:lvl w:ilvl="4" w:tplc="04270019" w:tentative="1">
      <w:start w:val="1"/>
      <w:numFmt w:val="lowerLetter"/>
      <w:lvlText w:val="%5."/>
      <w:lvlJc w:val="left"/>
      <w:pPr>
        <w:ind w:left="4168" w:hanging="360"/>
      </w:pPr>
    </w:lvl>
    <w:lvl w:ilvl="5" w:tplc="0427001B" w:tentative="1">
      <w:start w:val="1"/>
      <w:numFmt w:val="lowerRoman"/>
      <w:lvlText w:val="%6."/>
      <w:lvlJc w:val="right"/>
      <w:pPr>
        <w:ind w:left="4888" w:hanging="180"/>
      </w:pPr>
    </w:lvl>
    <w:lvl w:ilvl="6" w:tplc="0427000F" w:tentative="1">
      <w:start w:val="1"/>
      <w:numFmt w:val="decimal"/>
      <w:lvlText w:val="%7."/>
      <w:lvlJc w:val="left"/>
      <w:pPr>
        <w:ind w:left="5608" w:hanging="360"/>
      </w:pPr>
    </w:lvl>
    <w:lvl w:ilvl="7" w:tplc="04270019" w:tentative="1">
      <w:start w:val="1"/>
      <w:numFmt w:val="lowerLetter"/>
      <w:lvlText w:val="%8."/>
      <w:lvlJc w:val="left"/>
      <w:pPr>
        <w:ind w:left="6328" w:hanging="360"/>
      </w:pPr>
    </w:lvl>
    <w:lvl w:ilvl="8" w:tplc="0427001B" w:tentative="1">
      <w:start w:val="1"/>
      <w:numFmt w:val="lowerRoman"/>
      <w:lvlText w:val="%9."/>
      <w:lvlJc w:val="right"/>
      <w:pPr>
        <w:ind w:left="7048" w:hanging="180"/>
      </w:pPr>
    </w:lvl>
  </w:abstractNum>
  <w:abstractNum w:abstractNumId="7" w15:restartNumberingAfterBreak="0">
    <w:nsid w:val="4BD4567E"/>
    <w:multiLevelType w:val="multilevel"/>
    <w:tmpl w:val="C3EA8FA2"/>
    <w:name w:val="sar_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9977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D31CB6"/>
    <w:multiLevelType w:val="multilevel"/>
    <w:tmpl w:val="2BD4E966"/>
    <w:numStyleLink w:val="Pagrindinissraas"/>
  </w:abstractNum>
  <w:abstractNum w:abstractNumId="10" w15:restartNumberingAfterBreak="0">
    <w:nsid w:val="572A3193"/>
    <w:multiLevelType w:val="multilevel"/>
    <w:tmpl w:val="2BD4E966"/>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1" w15:restartNumberingAfterBreak="0">
    <w:nsid w:val="57F402A8"/>
    <w:multiLevelType w:val="multilevel"/>
    <w:tmpl w:val="2BD4E966"/>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2" w15:restartNumberingAfterBreak="0">
    <w:nsid w:val="5CE5134A"/>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DD67A9A"/>
    <w:multiLevelType w:val="multilevel"/>
    <w:tmpl w:val="2BD4E966"/>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716A3F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AEA3734"/>
    <w:multiLevelType w:val="multilevel"/>
    <w:tmpl w:val="1D187936"/>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1" w:firstLine="567"/>
      </w:pPr>
      <w:rPr>
        <w:rFonts w:hint="default"/>
        <w:color w:val="auto"/>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8."/>
      <w:lvlJc w:val="left"/>
      <w:pPr>
        <w:ind w:left="0" w:firstLine="567"/>
      </w:pPr>
      <w:rPr>
        <w:rFonts w:hint="default"/>
      </w:rPr>
    </w:lvl>
    <w:lvl w:ilvl="8">
      <w:start w:val="1"/>
      <w:numFmt w:val="decimal"/>
      <w:suff w:val="space"/>
      <w:lvlText w:val="%1.%2.%3.%4.%5.%6.%7.%8.%9."/>
      <w:lvlJc w:val="left"/>
      <w:pPr>
        <w:ind w:left="0" w:firstLine="567"/>
      </w:pPr>
      <w:rPr>
        <w:rFonts w:hint="default"/>
      </w:rPr>
    </w:lvl>
  </w:abstractNum>
  <w:num w:numId="1" w16cid:durableId="726926261">
    <w:abstractNumId w:val="0"/>
  </w:num>
  <w:num w:numId="2" w16cid:durableId="464931284">
    <w:abstractNumId w:val="9"/>
    <w:lvlOverride w:ilvl="0">
      <w:lvl w:ilvl="0">
        <w:start w:val="1"/>
        <w:numFmt w:val="decimal"/>
        <w:suff w:val="space"/>
        <w:lvlText w:val="%1."/>
        <w:lvlJc w:val="left"/>
        <w:pPr>
          <w:ind w:left="0" w:firstLine="567"/>
        </w:pPr>
        <w:rPr>
          <w:rFonts w:hint="default"/>
          <w:b w:val="0"/>
          <w:bCs w:val="0"/>
        </w:rPr>
      </w:lvl>
    </w:lvlOverride>
    <w:lvlOverride w:ilvl="1">
      <w:lvl w:ilvl="1">
        <w:start w:val="1"/>
        <w:numFmt w:val="decimal"/>
        <w:suff w:val="space"/>
        <w:lvlText w:val="%1.%2."/>
        <w:lvlJc w:val="left"/>
        <w:pPr>
          <w:ind w:left="0" w:firstLine="567"/>
        </w:pPr>
        <w:rPr>
          <w:rFonts w:hint="default"/>
          <w:b w:val="0"/>
          <w:bCs w:val="0"/>
        </w:rPr>
      </w:lvl>
    </w:lvlOverride>
    <w:lvlOverride w:ilvl="2">
      <w:lvl w:ilvl="2">
        <w:start w:val="1"/>
        <w:numFmt w:val="decimal"/>
        <w:suff w:val="space"/>
        <w:lvlText w:val="%1.%2.%3."/>
        <w:lvlJc w:val="left"/>
        <w:pPr>
          <w:ind w:left="0" w:firstLine="567"/>
        </w:pPr>
        <w:rPr>
          <w:rFonts w:hint="default"/>
        </w:rPr>
      </w:lvl>
    </w:lvlOverride>
    <w:lvlOverride w:ilvl="3">
      <w:lvl w:ilvl="3">
        <w:start w:val="1"/>
        <w:numFmt w:val="decimal"/>
        <w:suff w:val="space"/>
        <w:lvlText w:val="%1.%2.%3.%4."/>
        <w:lvlJc w:val="left"/>
        <w:pPr>
          <w:ind w:left="0" w:firstLine="567"/>
        </w:pPr>
        <w:rPr>
          <w:rFonts w:hint="default"/>
        </w:rPr>
      </w:lvl>
    </w:lvlOverride>
    <w:lvlOverride w:ilvl="4">
      <w:lvl w:ilvl="4">
        <w:start w:val="1"/>
        <w:numFmt w:val="decimal"/>
        <w:suff w:val="space"/>
        <w:lvlText w:val="%1.%2.%3.%4.%5."/>
        <w:lvlJc w:val="left"/>
        <w:pPr>
          <w:ind w:left="0" w:firstLine="567"/>
        </w:pPr>
        <w:rPr>
          <w:rFonts w:hint="default"/>
        </w:rPr>
      </w:lvl>
    </w:lvlOverride>
    <w:lvlOverride w:ilvl="5">
      <w:lvl w:ilvl="5">
        <w:start w:val="1"/>
        <w:numFmt w:val="decimal"/>
        <w:suff w:val="space"/>
        <w:lvlText w:val="%1.%2.%3.%4.%5.%6."/>
        <w:lvlJc w:val="left"/>
        <w:pPr>
          <w:ind w:left="0" w:firstLine="567"/>
        </w:pPr>
        <w:rPr>
          <w:rFonts w:hint="default"/>
        </w:rPr>
      </w:lvl>
    </w:lvlOverride>
    <w:lvlOverride w:ilvl="6">
      <w:lvl w:ilvl="6">
        <w:start w:val="1"/>
        <w:numFmt w:val="decimal"/>
        <w:suff w:val="space"/>
        <w:lvlText w:val="%1.%2.%3.%4.%5.%6.%7."/>
        <w:lvlJc w:val="left"/>
        <w:pPr>
          <w:ind w:left="0" w:firstLine="567"/>
        </w:pPr>
        <w:rPr>
          <w:rFonts w:hint="default"/>
        </w:rPr>
      </w:lvl>
    </w:lvlOverride>
    <w:lvlOverride w:ilvl="7">
      <w:lvl w:ilvl="7">
        <w:start w:val="1"/>
        <w:numFmt w:val="decimal"/>
        <w:suff w:val="space"/>
        <w:lvlText w:val="%1.%2.%3.%4.%5.%6.%8."/>
        <w:lvlJc w:val="left"/>
        <w:pPr>
          <w:ind w:left="0" w:firstLine="567"/>
        </w:pPr>
        <w:rPr>
          <w:rFonts w:hint="default"/>
        </w:rPr>
      </w:lvl>
    </w:lvlOverride>
    <w:lvlOverride w:ilvl="8">
      <w:lvl w:ilvl="8">
        <w:start w:val="1"/>
        <w:numFmt w:val="decimal"/>
        <w:suff w:val="space"/>
        <w:lvlText w:val="%1.%2.%3.%4.%5.%6.%7.%8.%9."/>
        <w:lvlJc w:val="left"/>
        <w:pPr>
          <w:ind w:left="0" w:firstLine="567"/>
        </w:pPr>
        <w:rPr>
          <w:rFonts w:hint="default"/>
        </w:rPr>
      </w:lvl>
    </w:lvlOverride>
  </w:num>
  <w:num w:numId="3" w16cid:durableId="1157257956">
    <w:abstractNumId w:val="5"/>
  </w:num>
  <w:num w:numId="4" w16cid:durableId="600064225">
    <w:abstractNumId w:val="4"/>
  </w:num>
  <w:num w:numId="5" w16cid:durableId="1118335136">
    <w:abstractNumId w:val="13"/>
  </w:num>
  <w:num w:numId="6" w16cid:durableId="1510489414">
    <w:abstractNumId w:val="9"/>
    <w:lvlOverride w:ilvl="0">
      <w:lvl w:ilvl="0">
        <w:start w:val="1"/>
        <w:numFmt w:val="decimal"/>
        <w:suff w:val="space"/>
        <w:lvlText w:val="%1."/>
        <w:lvlJc w:val="left"/>
        <w:pPr>
          <w:ind w:left="0" w:firstLine="567"/>
        </w:pPr>
        <w:rPr>
          <w:rFonts w:hint="default"/>
        </w:rPr>
      </w:lvl>
    </w:lvlOverride>
    <w:lvlOverride w:ilvl="1">
      <w:lvl w:ilvl="1">
        <w:start w:val="1"/>
        <w:numFmt w:val="decimal"/>
        <w:suff w:val="space"/>
        <w:lvlText w:val="%1.%2."/>
        <w:lvlJc w:val="left"/>
        <w:pPr>
          <w:ind w:left="1" w:firstLine="567"/>
        </w:pPr>
        <w:rPr>
          <w:rFonts w:hint="default"/>
        </w:rPr>
      </w:lvl>
    </w:lvlOverride>
    <w:lvlOverride w:ilvl="2">
      <w:lvl w:ilvl="2">
        <w:start w:val="1"/>
        <w:numFmt w:val="decimal"/>
        <w:suff w:val="space"/>
        <w:lvlText w:val="%1.%2.%3."/>
        <w:lvlJc w:val="left"/>
        <w:pPr>
          <w:ind w:left="0" w:firstLine="567"/>
        </w:pPr>
        <w:rPr>
          <w:rFonts w:hint="default"/>
        </w:rPr>
      </w:lvl>
    </w:lvlOverride>
    <w:lvlOverride w:ilvl="3">
      <w:lvl w:ilvl="3">
        <w:start w:val="1"/>
        <w:numFmt w:val="decimal"/>
        <w:suff w:val="space"/>
        <w:lvlText w:val="%1.%2.%3.%4."/>
        <w:lvlJc w:val="left"/>
        <w:pPr>
          <w:ind w:left="0" w:firstLine="567"/>
        </w:pPr>
        <w:rPr>
          <w:rFonts w:hint="default"/>
        </w:rPr>
      </w:lvl>
    </w:lvlOverride>
    <w:lvlOverride w:ilvl="4">
      <w:lvl w:ilvl="4">
        <w:start w:val="1"/>
        <w:numFmt w:val="decimal"/>
        <w:suff w:val="space"/>
        <w:lvlText w:val="%1.%2.%3.%4.%5."/>
        <w:lvlJc w:val="left"/>
        <w:pPr>
          <w:ind w:left="0" w:firstLine="567"/>
        </w:pPr>
        <w:rPr>
          <w:rFonts w:hint="default"/>
        </w:rPr>
      </w:lvl>
    </w:lvlOverride>
    <w:lvlOverride w:ilvl="5">
      <w:lvl w:ilvl="5">
        <w:start w:val="1"/>
        <w:numFmt w:val="decimal"/>
        <w:suff w:val="space"/>
        <w:lvlText w:val="%1.%2.%3.%4.%5.%6."/>
        <w:lvlJc w:val="left"/>
        <w:pPr>
          <w:ind w:left="0" w:firstLine="567"/>
        </w:pPr>
        <w:rPr>
          <w:rFonts w:hint="default"/>
        </w:rPr>
      </w:lvl>
    </w:lvlOverride>
    <w:lvlOverride w:ilvl="6">
      <w:lvl w:ilvl="6">
        <w:start w:val="1"/>
        <w:numFmt w:val="decimal"/>
        <w:suff w:val="space"/>
        <w:lvlText w:val="%1.%2.%3.%4.%5.%6.%7."/>
        <w:lvlJc w:val="left"/>
        <w:pPr>
          <w:ind w:left="0" w:firstLine="567"/>
        </w:pPr>
        <w:rPr>
          <w:rFonts w:hint="default"/>
        </w:rPr>
      </w:lvl>
    </w:lvlOverride>
    <w:lvlOverride w:ilvl="7">
      <w:lvl w:ilvl="7">
        <w:start w:val="1"/>
        <w:numFmt w:val="decimal"/>
        <w:suff w:val="space"/>
        <w:lvlText w:val="%1.%2.%3.%4.%5.%6.%8."/>
        <w:lvlJc w:val="left"/>
        <w:pPr>
          <w:ind w:left="0" w:firstLine="567"/>
        </w:pPr>
        <w:rPr>
          <w:rFonts w:hint="default"/>
        </w:rPr>
      </w:lvl>
    </w:lvlOverride>
    <w:lvlOverride w:ilvl="8">
      <w:lvl w:ilvl="8">
        <w:start w:val="1"/>
        <w:numFmt w:val="decimal"/>
        <w:suff w:val="space"/>
        <w:lvlText w:val="%1.%2.%3.%4.%5.%6.%7.%8.%9."/>
        <w:lvlJc w:val="left"/>
        <w:pPr>
          <w:ind w:left="0" w:firstLine="567"/>
        </w:pPr>
        <w:rPr>
          <w:rFonts w:hint="default"/>
        </w:rPr>
      </w:lvl>
    </w:lvlOverride>
  </w:num>
  <w:num w:numId="7" w16cid:durableId="1420639841">
    <w:abstractNumId w:val="3"/>
  </w:num>
  <w:num w:numId="8" w16cid:durableId="1408461596">
    <w:abstractNumId w:val="1"/>
  </w:num>
  <w:num w:numId="9" w16cid:durableId="797067378">
    <w:abstractNumId w:val="6"/>
  </w:num>
  <w:num w:numId="10" w16cid:durableId="1154487282">
    <w:abstractNumId w:val="15"/>
  </w:num>
  <w:num w:numId="11" w16cid:durableId="244342565">
    <w:abstractNumId w:val="11"/>
  </w:num>
  <w:num w:numId="12" w16cid:durableId="470945773">
    <w:abstractNumId w:val="10"/>
  </w:num>
  <w:num w:numId="13" w16cid:durableId="457918063">
    <w:abstractNumId w:val="2"/>
  </w:num>
  <w:num w:numId="14" w16cid:durableId="677655593">
    <w:abstractNumId w:val="8"/>
  </w:num>
  <w:num w:numId="15" w16cid:durableId="1734232084">
    <w:abstractNumId w:val="14"/>
  </w:num>
  <w:num w:numId="16" w16cid:durableId="45734144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E71"/>
    <w:rsid w:val="00000544"/>
    <w:rsid w:val="00000B22"/>
    <w:rsid w:val="000031BA"/>
    <w:rsid w:val="00006B80"/>
    <w:rsid w:val="00007AA5"/>
    <w:rsid w:val="000115D1"/>
    <w:rsid w:val="00011B15"/>
    <w:rsid w:val="00016184"/>
    <w:rsid w:val="00016D74"/>
    <w:rsid w:val="00023F04"/>
    <w:rsid w:val="00026A26"/>
    <w:rsid w:val="00027BE8"/>
    <w:rsid w:val="00027FE2"/>
    <w:rsid w:val="00033239"/>
    <w:rsid w:val="00040674"/>
    <w:rsid w:val="00051280"/>
    <w:rsid w:val="000532F1"/>
    <w:rsid w:val="000534D7"/>
    <w:rsid w:val="000544D5"/>
    <w:rsid w:val="0005515B"/>
    <w:rsid w:val="00056F4D"/>
    <w:rsid w:val="000578A9"/>
    <w:rsid w:val="00060E69"/>
    <w:rsid w:val="00061EE0"/>
    <w:rsid w:val="00062477"/>
    <w:rsid w:val="00064130"/>
    <w:rsid w:val="000653B2"/>
    <w:rsid w:val="00066FC0"/>
    <w:rsid w:val="0007069E"/>
    <w:rsid w:val="00071DA5"/>
    <w:rsid w:val="00072157"/>
    <w:rsid w:val="0007343E"/>
    <w:rsid w:val="00073C6E"/>
    <w:rsid w:val="00073D39"/>
    <w:rsid w:val="00083BDD"/>
    <w:rsid w:val="00084282"/>
    <w:rsid w:val="00085DB0"/>
    <w:rsid w:val="00086709"/>
    <w:rsid w:val="00094314"/>
    <w:rsid w:val="000954D6"/>
    <w:rsid w:val="000A022D"/>
    <w:rsid w:val="000A0AC8"/>
    <w:rsid w:val="000A1BEA"/>
    <w:rsid w:val="000A4447"/>
    <w:rsid w:val="000A593A"/>
    <w:rsid w:val="000A65E2"/>
    <w:rsid w:val="000B20C0"/>
    <w:rsid w:val="000B48F1"/>
    <w:rsid w:val="000B6A91"/>
    <w:rsid w:val="000B795E"/>
    <w:rsid w:val="000C00B6"/>
    <w:rsid w:val="000C02DD"/>
    <w:rsid w:val="000C22CC"/>
    <w:rsid w:val="000C36C6"/>
    <w:rsid w:val="000C3CC2"/>
    <w:rsid w:val="000C5122"/>
    <w:rsid w:val="000C5BCC"/>
    <w:rsid w:val="000D34B5"/>
    <w:rsid w:val="000D7BFE"/>
    <w:rsid w:val="000E4B00"/>
    <w:rsid w:val="000E5385"/>
    <w:rsid w:val="000E5E54"/>
    <w:rsid w:val="000F12AD"/>
    <w:rsid w:val="000F3E8A"/>
    <w:rsid w:val="000F50DF"/>
    <w:rsid w:val="000F60A3"/>
    <w:rsid w:val="001040DF"/>
    <w:rsid w:val="0010438F"/>
    <w:rsid w:val="001053A4"/>
    <w:rsid w:val="0010541E"/>
    <w:rsid w:val="00105C73"/>
    <w:rsid w:val="001115E2"/>
    <w:rsid w:val="00114DB1"/>
    <w:rsid w:val="00116253"/>
    <w:rsid w:val="0011741D"/>
    <w:rsid w:val="0012147E"/>
    <w:rsid w:val="0012190A"/>
    <w:rsid w:val="001224DF"/>
    <w:rsid w:val="001239F2"/>
    <w:rsid w:val="00125263"/>
    <w:rsid w:val="00130CD3"/>
    <w:rsid w:val="00131D6B"/>
    <w:rsid w:val="00131F9C"/>
    <w:rsid w:val="00132DC7"/>
    <w:rsid w:val="00136E81"/>
    <w:rsid w:val="00141B1E"/>
    <w:rsid w:val="00142846"/>
    <w:rsid w:val="001465A8"/>
    <w:rsid w:val="00147B3F"/>
    <w:rsid w:val="00150C00"/>
    <w:rsid w:val="0015306B"/>
    <w:rsid w:val="001545DF"/>
    <w:rsid w:val="00161E8B"/>
    <w:rsid w:val="00161F82"/>
    <w:rsid w:val="00162DC8"/>
    <w:rsid w:val="001633DF"/>
    <w:rsid w:val="001658A1"/>
    <w:rsid w:val="00167914"/>
    <w:rsid w:val="001706BE"/>
    <w:rsid w:val="00172FA7"/>
    <w:rsid w:val="00173D02"/>
    <w:rsid w:val="00177C33"/>
    <w:rsid w:val="001834F5"/>
    <w:rsid w:val="00184295"/>
    <w:rsid w:val="0019267D"/>
    <w:rsid w:val="00192A52"/>
    <w:rsid w:val="001931E1"/>
    <w:rsid w:val="00194C10"/>
    <w:rsid w:val="0019508B"/>
    <w:rsid w:val="001961A6"/>
    <w:rsid w:val="001977FF"/>
    <w:rsid w:val="001979B0"/>
    <w:rsid w:val="001A0D0E"/>
    <w:rsid w:val="001A113B"/>
    <w:rsid w:val="001A320A"/>
    <w:rsid w:val="001B0D2C"/>
    <w:rsid w:val="001B4146"/>
    <w:rsid w:val="001B783A"/>
    <w:rsid w:val="001C0C2D"/>
    <w:rsid w:val="001C1061"/>
    <w:rsid w:val="001C267A"/>
    <w:rsid w:val="001C4A02"/>
    <w:rsid w:val="001C5106"/>
    <w:rsid w:val="001C5666"/>
    <w:rsid w:val="001D1300"/>
    <w:rsid w:val="001D1369"/>
    <w:rsid w:val="001D2001"/>
    <w:rsid w:val="001D559E"/>
    <w:rsid w:val="001D7E6F"/>
    <w:rsid w:val="001E0FF7"/>
    <w:rsid w:val="001E382F"/>
    <w:rsid w:val="001E53B5"/>
    <w:rsid w:val="001E6BB0"/>
    <w:rsid w:val="001F003C"/>
    <w:rsid w:val="001F1D53"/>
    <w:rsid w:val="001F4D3D"/>
    <w:rsid w:val="001F6703"/>
    <w:rsid w:val="00204C9D"/>
    <w:rsid w:val="00205C4D"/>
    <w:rsid w:val="00212324"/>
    <w:rsid w:val="00212853"/>
    <w:rsid w:val="00213491"/>
    <w:rsid w:val="00214F1C"/>
    <w:rsid w:val="00216FBA"/>
    <w:rsid w:val="00217AA9"/>
    <w:rsid w:val="00217ABB"/>
    <w:rsid w:val="00217FAA"/>
    <w:rsid w:val="00221E2E"/>
    <w:rsid w:val="00223186"/>
    <w:rsid w:val="002231B4"/>
    <w:rsid w:val="00223F72"/>
    <w:rsid w:val="0022422C"/>
    <w:rsid w:val="002243AE"/>
    <w:rsid w:val="00225A5D"/>
    <w:rsid w:val="002269E9"/>
    <w:rsid w:val="002273A4"/>
    <w:rsid w:val="002314F7"/>
    <w:rsid w:val="00232CFB"/>
    <w:rsid w:val="002330FB"/>
    <w:rsid w:val="00233C0B"/>
    <w:rsid w:val="0023523B"/>
    <w:rsid w:val="00236CC5"/>
    <w:rsid w:val="00237E6C"/>
    <w:rsid w:val="002437F1"/>
    <w:rsid w:val="002439A0"/>
    <w:rsid w:val="00243FC0"/>
    <w:rsid w:val="00244086"/>
    <w:rsid w:val="00245301"/>
    <w:rsid w:val="0024754F"/>
    <w:rsid w:val="00253EDD"/>
    <w:rsid w:val="00253F33"/>
    <w:rsid w:val="00255CBC"/>
    <w:rsid w:val="002572F0"/>
    <w:rsid w:val="002648DA"/>
    <w:rsid w:val="00266862"/>
    <w:rsid w:val="00270B0C"/>
    <w:rsid w:val="0027147F"/>
    <w:rsid w:val="00273921"/>
    <w:rsid w:val="00274C12"/>
    <w:rsid w:val="00275B17"/>
    <w:rsid w:val="0027685D"/>
    <w:rsid w:val="00277418"/>
    <w:rsid w:val="00277C98"/>
    <w:rsid w:val="00282114"/>
    <w:rsid w:val="002849FA"/>
    <w:rsid w:val="00284A6B"/>
    <w:rsid w:val="00285EED"/>
    <w:rsid w:val="002907DC"/>
    <w:rsid w:val="002915D0"/>
    <w:rsid w:val="0029178E"/>
    <w:rsid w:val="002A03DC"/>
    <w:rsid w:val="002A07BF"/>
    <w:rsid w:val="002A145A"/>
    <w:rsid w:val="002A5946"/>
    <w:rsid w:val="002A59F8"/>
    <w:rsid w:val="002A62D8"/>
    <w:rsid w:val="002A63BB"/>
    <w:rsid w:val="002B2FE3"/>
    <w:rsid w:val="002B5214"/>
    <w:rsid w:val="002C41BE"/>
    <w:rsid w:val="002D0D1A"/>
    <w:rsid w:val="002D2CA9"/>
    <w:rsid w:val="002E22C5"/>
    <w:rsid w:val="002E24C2"/>
    <w:rsid w:val="002E2648"/>
    <w:rsid w:val="002E32EF"/>
    <w:rsid w:val="002E434C"/>
    <w:rsid w:val="002E547D"/>
    <w:rsid w:val="002E6A67"/>
    <w:rsid w:val="002E7D30"/>
    <w:rsid w:val="002F258B"/>
    <w:rsid w:val="002F32BE"/>
    <w:rsid w:val="002F3F08"/>
    <w:rsid w:val="002F42CC"/>
    <w:rsid w:val="002F4F52"/>
    <w:rsid w:val="002F63E8"/>
    <w:rsid w:val="002F7CB5"/>
    <w:rsid w:val="0030378E"/>
    <w:rsid w:val="00310641"/>
    <w:rsid w:val="0031539D"/>
    <w:rsid w:val="00320852"/>
    <w:rsid w:val="003220CC"/>
    <w:rsid w:val="0032649C"/>
    <w:rsid w:val="00332BDE"/>
    <w:rsid w:val="00334436"/>
    <w:rsid w:val="00337D70"/>
    <w:rsid w:val="00340ECE"/>
    <w:rsid w:val="0034369B"/>
    <w:rsid w:val="00346DF5"/>
    <w:rsid w:val="00346E42"/>
    <w:rsid w:val="003513CD"/>
    <w:rsid w:val="00351A85"/>
    <w:rsid w:val="00352FCC"/>
    <w:rsid w:val="00354804"/>
    <w:rsid w:val="003559A8"/>
    <w:rsid w:val="00360121"/>
    <w:rsid w:val="003616A9"/>
    <w:rsid w:val="00364194"/>
    <w:rsid w:val="00366FFF"/>
    <w:rsid w:val="0037054A"/>
    <w:rsid w:val="00370CF6"/>
    <w:rsid w:val="00371CB5"/>
    <w:rsid w:val="0037455F"/>
    <w:rsid w:val="00374B35"/>
    <w:rsid w:val="0038117C"/>
    <w:rsid w:val="00382BF1"/>
    <w:rsid w:val="00383590"/>
    <w:rsid w:val="00383DBF"/>
    <w:rsid w:val="003851D0"/>
    <w:rsid w:val="0038787B"/>
    <w:rsid w:val="00387A2C"/>
    <w:rsid w:val="0039297B"/>
    <w:rsid w:val="00392F4D"/>
    <w:rsid w:val="00393B5B"/>
    <w:rsid w:val="00394ABD"/>
    <w:rsid w:val="00396B0F"/>
    <w:rsid w:val="00396DFC"/>
    <w:rsid w:val="003972BE"/>
    <w:rsid w:val="00397D4F"/>
    <w:rsid w:val="003A3125"/>
    <w:rsid w:val="003A7B54"/>
    <w:rsid w:val="003B2E44"/>
    <w:rsid w:val="003B6446"/>
    <w:rsid w:val="003C0D67"/>
    <w:rsid w:val="003C1942"/>
    <w:rsid w:val="003D562E"/>
    <w:rsid w:val="003D5640"/>
    <w:rsid w:val="003D644D"/>
    <w:rsid w:val="003D68CD"/>
    <w:rsid w:val="003E2C75"/>
    <w:rsid w:val="003E31F1"/>
    <w:rsid w:val="003E4E7B"/>
    <w:rsid w:val="003E5050"/>
    <w:rsid w:val="003F0F34"/>
    <w:rsid w:val="00400CC1"/>
    <w:rsid w:val="00401D8B"/>
    <w:rsid w:val="00405EBF"/>
    <w:rsid w:val="00406F5D"/>
    <w:rsid w:val="004102B9"/>
    <w:rsid w:val="004127DD"/>
    <w:rsid w:val="00412D56"/>
    <w:rsid w:val="004163D9"/>
    <w:rsid w:val="004234F7"/>
    <w:rsid w:val="004275CB"/>
    <w:rsid w:val="0043383E"/>
    <w:rsid w:val="004339FE"/>
    <w:rsid w:val="00433A8E"/>
    <w:rsid w:val="00434447"/>
    <w:rsid w:val="00437319"/>
    <w:rsid w:val="004437F3"/>
    <w:rsid w:val="004463D8"/>
    <w:rsid w:val="00446EEE"/>
    <w:rsid w:val="004513E6"/>
    <w:rsid w:val="004600B3"/>
    <w:rsid w:val="004612F6"/>
    <w:rsid w:val="00463A29"/>
    <w:rsid w:val="00465B66"/>
    <w:rsid w:val="00465DBD"/>
    <w:rsid w:val="00466850"/>
    <w:rsid w:val="00467C1D"/>
    <w:rsid w:val="004700F7"/>
    <w:rsid w:val="00470647"/>
    <w:rsid w:val="00470EE4"/>
    <w:rsid w:val="00473B64"/>
    <w:rsid w:val="0047404E"/>
    <w:rsid w:val="004750F6"/>
    <w:rsid w:val="00475E8B"/>
    <w:rsid w:val="004774BD"/>
    <w:rsid w:val="00480090"/>
    <w:rsid w:val="004802AF"/>
    <w:rsid w:val="004805F1"/>
    <w:rsid w:val="00490ED2"/>
    <w:rsid w:val="00491B07"/>
    <w:rsid w:val="004920AF"/>
    <w:rsid w:val="00495500"/>
    <w:rsid w:val="004A0C21"/>
    <w:rsid w:val="004A2A1E"/>
    <w:rsid w:val="004A334B"/>
    <w:rsid w:val="004A3F00"/>
    <w:rsid w:val="004A4E54"/>
    <w:rsid w:val="004B1237"/>
    <w:rsid w:val="004B4D4E"/>
    <w:rsid w:val="004B5908"/>
    <w:rsid w:val="004B6F90"/>
    <w:rsid w:val="004B706E"/>
    <w:rsid w:val="004C0994"/>
    <w:rsid w:val="004C0A43"/>
    <w:rsid w:val="004C28E3"/>
    <w:rsid w:val="004C4AEA"/>
    <w:rsid w:val="004C514C"/>
    <w:rsid w:val="004C52A8"/>
    <w:rsid w:val="004C5820"/>
    <w:rsid w:val="004C5890"/>
    <w:rsid w:val="004C5BF8"/>
    <w:rsid w:val="004C70EE"/>
    <w:rsid w:val="004D13CE"/>
    <w:rsid w:val="004D2D20"/>
    <w:rsid w:val="004D3611"/>
    <w:rsid w:val="004D38E6"/>
    <w:rsid w:val="004D4CDD"/>
    <w:rsid w:val="004D4DDC"/>
    <w:rsid w:val="004D5562"/>
    <w:rsid w:val="004D5BCA"/>
    <w:rsid w:val="004D7F32"/>
    <w:rsid w:val="004E13ED"/>
    <w:rsid w:val="004E32D7"/>
    <w:rsid w:val="004E5868"/>
    <w:rsid w:val="004F1118"/>
    <w:rsid w:val="004F309F"/>
    <w:rsid w:val="004F3503"/>
    <w:rsid w:val="004F3E08"/>
    <w:rsid w:val="004F5896"/>
    <w:rsid w:val="00500B1A"/>
    <w:rsid w:val="00501B6F"/>
    <w:rsid w:val="0050268A"/>
    <w:rsid w:val="0050444F"/>
    <w:rsid w:val="005049DE"/>
    <w:rsid w:val="00507965"/>
    <w:rsid w:val="00507DA8"/>
    <w:rsid w:val="005135B4"/>
    <w:rsid w:val="005153C0"/>
    <w:rsid w:val="00520708"/>
    <w:rsid w:val="00525C33"/>
    <w:rsid w:val="00525EEE"/>
    <w:rsid w:val="0052753F"/>
    <w:rsid w:val="005320DA"/>
    <w:rsid w:val="00532A8F"/>
    <w:rsid w:val="005374D8"/>
    <w:rsid w:val="0053769A"/>
    <w:rsid w:val="0054114B"/>
    <w:rsid w:val="0054151D"/>
    <w:rsid w:val="00543E7B"/>
    <w:rsid w:val="00545E2A"/>
    <w:rsid w:val="005503C5"/>
    <w:rsid w:val="00551872"/>
    <w:rsid w:val="00552375"/>
    <w:rsid w:val="00555883"/>
    <w:rsid w:val="00561A77"/>
    <w:rsid w:val="0056283F"/>
    <w:rsid w:val="005654DE"/>
    <w:rsid w:val="00566691"/>
    <w:rsid w:val="00567F71"/>
    <w:rsid w:val="005729CC"/>
    <w:rsid w:val="00575061"/>
    <w:rsid w:val="005758C4"/>
    <w:rsid w:val="005772FC"/>
    <w:rsid w:val="00581620"/>
    <w:rsid w:val="005843C8"/>
    <w:rsid w:val="00586514"/>
    <w:rsid w:val="00590390"/>
    <w:rsid w:val="00590AA4"/>
    <w:rsid w:val="0059275E"/>
    <w:rsid w:val="00593272"/>
    <w:rsid w:val="005A1E71"/>
    <w:rsid w:val="005A2F3E"/>
    <w:rsid w:val="005A5EEB"/>
    <w:rsid w:val="005B17DA"/>
    <w:rsid w:val="005B1DF8"/>
    <w:rsid w:val="005B20E0"/>
    <w:rsid w:val="005B6A5C"/>
    <w:rsid w:val="005B79B2"/>
    <w:rsid w:val="005C1F10"/>
    <w:rsid w:val="005C3FA8"/>
    <w:rsid w:val="005C4987"/>
    <w:rsid w:val="005C56C3"/>
    <w:rsid w:val="005C611F"/>
    <w:rsid w:val="005C636A"/>
    <w:rsid w:val="005C6DE7"/>
    <w:rsid w:val="005D0306"/>
    <w:rsid w:val="005D18A3"/>
    <w:rsid w:val="005D3B68"/>
    <w:rsid w:val="005D4F2B"/>
    <w:rsid w:val="005D5AEF"/>
    <w:rsid w:val="005E1CF0"/>
    <w:rsid w:val="005E5EA8"/>
    <w:rsid w:val="005F0DA6"/>
    <w:rsid w:val="005F329E"/>
    <w:rsid w:val="005F4411"/>
    <w:rsid w:val="005F4D3A"/>
    <w:rsid w:val="005F62F8"/>
    <w:rsid w:val="00601480"/>
    <w:rsid w:val="006014C0"/>
    <w:rsid w:val="00601B8A"/>
    <w:rsid w:val="00604135"/>
    <w:rsid w:val="00605AC8"/>
    <w:rsid w:val="00606D16"/>
    <w:rsid w:val="00607DDF"/>
    <w:rsid w:val="00610CD8"/>
    <w:rsid w:val="00611316"/>
    <w:rsid w:val="00617B21"/>
    <w:rsid w:val="00620BAF"/>
    <w:rsid w:val="00621228"/>
    <w:rsid w:val="006218F9"/>
    <w:rsid w:val="006226C0"/>
    <w:rsid w:val="006235FB"/>
    <w:rsid w:val="00624146"/>
    <w:rsid w:val="0062488D"/>
    <w:rsid w:val="00627707"/>
    <w:rsid w:val="00627E0A"/>
    <w:rsid w:val="00632D1F"/>
    <w:rsid w:val="00632FE0"/>
    <w:rsid w:val="00636B31"/>
    <w:rsid w:val="00644B23"/>
    <w:rsid w:val="006467F4"/>
    <w:rsid w:val="00646FC3"/>
    <w:rsid w:val="00650A47"/>
    <w:rsid w:val="00650BFC"/>
    <w:rsid w:val="0065173B"/>
    <w:rsid w:val="0065285C"/>
    <w:rsid w:val="00652C06"/>
    <w:rsid w:val="006540B9"/>
    <w:rsid w:val="00655BF1"/>
    <w:rsid w:val="00655DED"/>
    <w:rsid w:val="00656985"/>
    <w:rsid w:val="00666845"/>
    <w:rsid w:val="00667F14"/>
    <w:rsid w:val="0067286C"/>
    <w:rsid w:val="00674FD8"/>
    <w:rsid w:val="0067501F"/>
    <w:rsid w:val="006835E0"/>
    <w:rsid w:val="00683837"/>
    <w:rsid w:val="00683EA6"/>
    <w:rsid w:val="00685679"/>
    <w:rsid w:val="006A08C0"/>
    <w:rsid w:val="006A384D"/>
    <w:rsid w:val="006A4191"/>
    <w:rsid w:val="006A4755"/>
    <w:rsid w:val="006A799A"/>
    <w:rsid w:val="006B1BDA"/>
    <w:rsid w:val="006C3B54"/>
    <w:rsid w:val="006C732B"/>
    <w:rsid w:val="006D0890"/>
    <w:rsid w:val="006D0B1B"/>
    <w:rsid w:val="006D0C29"/>
    <w:rsid w:val="006D2B0F"/>
    <w:rsid w:val="006D2C74"/>
    <w:rsid w:val="006D4DB2"/>
    <w:rsid w:val="006D4F69"/>
    <w:rsid w:val="006E17E5"/>
    <w:rsid w:val="006E226C"/>
    <w:rsid w:val="006E3A4F"/>
    <w:rsid w:val="006F1907"/>
    <w:rsid w:val="006F1DFE"/>
    <w:rsid w:val="006F31FB"/>
    <w:rsid w:val="006F3FD4"/>
    <w:rsid w:val="006F7075"/>
    <w:rsid w:val="00702173"/>
    <w:rsid w:val="00707D45"/>
    <w:rsid w:val="00711438"/>
    <w:rsid w:val="00716437"/>
    <w:rsid w:val="007164A9"/>
    <w:rsid w:val="00721897"/>
    <w:rsid w:val="007240AA"/>
    <w:rsid w:val="00724617"/>
    <w:rsid w:val="00724A61"/>
    <w:rsid w:val="00727A06"/>
    <w:rsid w:val="00731717"/>
    <w:rsid w:val="00734CBC"/>
    <w:rsid w:val="00735648"/>
    <w:rsid w:val="00736679"/>
    <w:rsid w:val="00736B71"/>
    <w:rsid w:val="00737912"/>
    <w:rsid w:val="00740D4A"/>
    <w:rsid w:val="00740F66"/>
    <w:rsid w:val="007413AD"/>
    <w:rsid w:val="00741CAF"/>
    <w:rsid w:val="007461E9"/>
    <w:rsid w:val="00750395"/>
    <w:rsid w:val="00750EF3"/>
    <w:rsid w:val="00751D26"/>
    <w:rsid w:val="007529B2"/>
    <w:rsid w:val="00756C44"/>
    <w:rsid w:val="00760677"/>
    <w:rsid w:val="00763E2A"/>
    <w:rsid w:val="00763E60"/>
    <w:rsid w:val="00770058"/>
    <w:rsid w:val="00774807"/>
    <w:rsid w:val="0077572F"/>
    <w:rsid w:val="00776181"/>
    <w:rsid w:val="007766EA"/>
    <w:rsid w:val="00780118"/>
    <w:rsid w:val="00782DB4"/>
    <w:rsid w:val="007861F1"/>
    <w:rsid w:val="0079015B"/>
    <w:rsid w:val="00790B82"/>
    <w:rsid w:val="007922D7"/>
    <w:rsid w:val="00793516"/>
    <w:rsid w:val="007942A1"/>
    <w:rsid w:val="00796444"/>
    <w:rsid w:val="00796769"/>
    <w:rsid w:val="007976C1"/>
    <w:rsid w:val="007A09D0"/>
    <w:rsid w:val="007A2454"/>
    <w:rsid w:val="007A2982"/>
    <w:rsid w:val="007A3295"/>
    <w:rsid w:val="007A445D"/>
    <w:rsid w:val="007A4A4A"/>
    <w:rsid w:val="007A510F"/>
    <w:rsid w:val="007A53B9"/>
    <w:rsid w:val="007B2781"/>
    <w:rsid w:val="007B4405"/>
    <w:rsid w:val="007B4B4A"/>
    <w:rsid w:val="007B57C5"/>
    <w:rsid w:val="007B6E20"/>
    <w:rsid w:val="007C4DD4"/>
    <w:rsid w:val="007C67B3"/>
    <w:rsid w:val="007C68C5"/>
    <w:rsid w:val="007C7216"/>
    <w:rsid w:val="007D069C"/>
    <w:rsid w:val="007D0A9F"/>
    <w:rsid w:val="007D3B48"/>
    <w:rsid w:val="007D7AEC"/>
    <w:rsid w:val="007E070E"/>
    <w:rsid w:val="007E3B3E"/>
    <w:rsid w:val="007E6CF6"/>
    <w:rsid w:val="007F291D"/>
    <w:rsid w:val="007F2F2A"/>
    <w:rsid w:val="007F546A"/>
    <w:rsid w:val="008005A0"/>
    <w:rsid w:val="0080382A"/>
    <w:rsid w:val="00804886"/>
    <w:rsid w:val="00804FC0"/>
    <w:rsid w:val="008061EE"/>
    <w:rsid w:val="008123C6"/>
    <w:rsid w:val="008131C8"/>
    <w:rsid w:val="008148A0"/>
    <w:rsid w:val="00815571"/>
    <w:rsid w:val="00823E6B"/>
    <w:rsid w:val="0082671D"/>
    <w:rsid w:val="00833823"/>
    <w:rsid w:val="00836602"/>
    <w:rsid w:val="008418B4"/>
    <w:rsid w:val="00841D59"/>
    <w:rsid w:val="0084306E"/>
    <w:rsid w:val="00844936"/>
    <w:rsid w:val="008453E6"/>
    <w:rsid w:val="00847658"/>
    <w:rsid w:val="008604D5"/>
    <w:rsid w:val="00860EDE"/>
    <w:rsid w:val="00861555"/>
    <w:rsid w:val="00861E04"/>
    <w:rsid w:val="00862986"/>
    <w:rsid w:val="0086349E"/>
    <w:rsid w:val="0086464C"/>
    <w:rsid w:val="00864EB0"/>
    <w:rsid w:val="008714A9"/>
    <w:rsid w:val="00873203"/>
    <w:rsid w:val="00873740"/>
    <w:rsid w:val="00873951"/>
    <w:rsid w:val="00874F25"/>
    <w:rsid w:val="00883804"/>
    <w:rsid w:val="00893469"/>
    <w:rsid w:val="00894954"/>
    <w:rsid w:val="0089793B"/>
    <w:rsid w:val="0089795C"/>
    <w:rsid w:val="008A0501"/>
    <w:rsid w:val="008A1369"/>
    <w:rsid w:val="008A278B"/>
    <w:rsid w:val="008A3D36"/>
    <w:rsid w:val="008A442C"/>
    <w:rsid w:val="008A77B9"/>
    <w:rsid w:val="008B1D93"/>
    <w:rsid w:val="008B57D2"/>
    <w:rsid w:val="008B5DCD"/>
    <w:rsid w:val="008B73A4"/>
    <w:rsid w:val="008B75C8"/>
    <w:rsid w:val="008C0644"/>
    <w:rsid w:val="008C06B3"/>
    <w:rsid w:val="008C0A94"/>
    <w:rsid w:val="008C1799"/>
    <w:rsid w:val="008C4A7D"/>
    <w:rsid w:val="008C51FE"/>
    <w:rsid w:val="008C5A52"/>
    <w:rsid w:val="008D0576"/>
    <w:rsid w:val="008D3CFF"/>
    <w:rsid w:val="008D559C"/>
    <w:rsid w:val="008D6772"/>
    <w:rsid w:val="008D7028"/>
    <w:rsid w:val="008E0BA4"/>
    <w:rsid w:val="008E15E4"/>
    <w:rsid w:val="008E4489"/>
    <w:rsid w:val="008E7619"/>
    <w:rsid w:val="008F0BD1"/>
    <w:rsid w:val="008F1F47"/>
    <w:rsid w:val="008F2702"/>
    <w:rsid w:val="008F3102"/>
    <w:rsid w:val="008F32DB"/>
    <w:rsid w:val="008F7619"/>
    <w:rsid w:val="008F76D2"/>
    <w:rsid w:val="00904989"/>
    <w:rsid w:val="00907F90"/>
    <w:rsid w:val="00917002"/>
    <w:rsid w:val="00920DB2"/>
    <w:rsid w:val="00920E53"/>
    <w:rsid w:val="0092220F"/>
    <w:rsid w:val="009312C7"/>
    <w:rsid w:val="00932344"/>
    <w:rsid w:val="00932D3F"/>
    <w:rsid w:val="00934F0B"/>
    <w:rsid w:val="00937BE7"/>
    <w:rsid w:val="009418F4"/>
    <w:rsid w:val="009437FE"/>
    <w:rsid w:val="00947087"/>
    <w:rsid w:val="009472E6"/>
    <w:rsid w:val="009517A6"/>
    <w:rsid w:val="00951AE7"/>
    <w:rsid w:val="00953D2C"/>
    <w:rsid w:val="009541CC"/>
    <w:rsid w:val="00954596"/>
    <w:rsid w:val="00955191"/>
    <w:rsid w:val="00955805"/>
    <w:rsid w:val="00960200"/>
    <w:rsid w:val="00960C6C"/>
    <w:rsid w:val="009619B2"/>
    <w:rsid w:val="00964160"/>
    <w:rsid w:val="00965AB6"/>
    <w:rsid w:val="00965D7C"/>
    <w:rsid w:val="00967524"/>
    <w:rsid w:val="00970416"/>
    <w:rsid w:val="00970843"/>
    <w:rsid w:val="00970E57"/>
    <w:rsid w:val="00972D65"/>
    <w:rsid w:val="00972E52"/>
    <w:rsid w:val="009737B7"/>
    <w:rsid w:val="00973958"/>
    <w:rsid w:val="00975B52"/>
    <w:rsid w:val="009770E6"/>
    <w:rsid w:val="00981353"/>
    <w:rsid w:val="00985852"/>
    <w:rsid w:val="009878CF"/>
    <w:rsid w:val="009933B8"/>
    <w:rsid w:val="00995724"/>
    <w:rsid w:val="00996F60"/>
    <w:rsid w:val="00996FAD"/>
    <w:rsid w:val="009A1A40"/>
    <w:rsid w:val="009A3138"/>
    <w:rsid w:val="009A51BC"/>
    <w:rsid w:val="009B015F"/>
    <w:rsid w:val="009B0BB4"/>
    <w:rsid w:val="009B2A2D"/>
    <w:rsid w:val="009B366C"/>
    <w:rsid w:val="009B3706"/>
    <w:rsid w:val="009B592E"/>
    <w:rsid w:val="009B6CD9"/>
    <w:rsid w:val="009C0FBA"/>
    <w:rsid w:val="009C2F2A"/>
    <w:rsid w:val="009C4946"/>
    <w:rsid w:val="009C6051"/>
    <w:rsid w:val="009D0281"/>
    <w:rsid w:val="009D054D"/>
    <w:rsid w:val="009D4922"/>
    <w:rsid w:val="009E0C4C"/>
    <w:rsid w:val="009E25B2"/>
    <w:rsid w:val="009E27F3"/>
    <w:rsid w:val="009E4689"/>
    <w:rsid w:val="009F067B"/>
    <w:rsid w:val="009F25F0"/>
    <w:rsid w:val="009F4E3B"/>
    <w:rsid w:val="009F7348"/>
    <w:rsid w:val="009F7F74"/>
    <w:rsid w:val="00A06B41"/>
    <w:rsid w:val="00A071EB"/>
    <w:rsid w:val="00A075D8"/>
    <w:rsid w:val="00A10572"/>
    <w:rsid w:val="00A11A11"/>
    <w:rsid w:val="00A121A2"/>
    <w:rsid w:val="00A12634"/>
    <w:rsid w:val="00A1272D"/>
    <w:rsid w:val="00A136F0"/>
    <w:rsid w:val="00A13A01"/>
    <w:rsid w:val="00A15FBF"/>
    <w:rsid w:val="00A1620C"/>
    <w:rsid w:val="00A166A5"/>
    <w:rsid w:val="00A228C0"/>
    <w:rsid w:val="00A22E06"/>
    <w:rsid w:val="00A24C2B"/>
    <w:rsid w:val="00A25574"/>
    <w:rsid w:val="00A27D31"/>
    <w:rsid w:val="00A36BAE"/>
    <w:rsid w:val="00A37F3D"/>
    <w:rsid w:val="00A40E44"/>
    <w:rsid w:val="00A415F4"/>
    <w:rsid w:val="00A42458"/>
    <w:rsid w:val="00A427F3"/>
    <w:rsid w:val="00A42839"/>
    <w:rsid w:val="00A42F2E"/>
    <w:rsid w:val="00A43D5F"/>
    <w:rsid w:val="00A44813"/>
    <w:rsid w:val="00A4638A"/>
    <w:rsid w:val="00A509B1"/>
    <w:rsid w:val="00A5644E"/>
    <w:rsid w:val="00A5677F"/>
    <w:rsid w:val="00A62BFE"/>
    <w:rsid w:val="00A633C2"/>
    <w:rsid w:val="00A711F1"/>
    <w:rsid w:val="00A72829"/>
    <w:rsid w:val="00A75682"/>
    <w:rsid w:val="00A82280"/>
    <w:rsid w:val="00A833C9"/>
    <w:rsid w:val="00A85B5B"/>
    <w:rsid w:val="00A87084"/>
    <w:rsid w:val="00A91205"/>
    <w:rsid w:val="00A92A11"/>
    <w:rsid w:val="00A950BD"/>
    <w:rsid w:val="00A956A7"/>
    <w:rsid w:val="00A95A6D"/>
    <w:rsid w:val="00AA0F27"/>
    <w:rsid w:val="00AA122B"/>
    <w:rsid w:val="00AA4272"/>
    <w:rsid w:val="00AA4C3C"/>
    <w:rsid w:val="00AB1122"/>
    <w:rsid w:val="00AB23FB"/>
    <w:rsid w:val="00AB5ABE"/>
    <w:rsid w:val="00AB5D43"/>
    <w:rsid w:val="00AB7905"/>
    <w:rsid w:val="00AC0CEF"/>
    <w:rsid w:val="00AC1486"/>
    <w:rsid w:val="00AC4179"/>
    <w:rsid w:val="00AC60A4"/>
    <w:rsid w:val="00AD2E7D"/>
    <w:rsid w:val="00AD42A2"/>
    <w:rsid w:val="00AD62F7"/>
    <w:rsid w:val="00AD6C87"/>
    <w:rsid w:val="00AE1E15"/>
    <w:rsid w:val="00AE624C"/>
    <w:rsid w:val="00AF125E"/>
    <w:rsid w:val="00AF2E97"/>
    <w:rsid w:val="00AF574E"/>
    <w:rsid w:val="00AF7F2D"/>
    <w:rsid w:val="00B00B27"/>
    <w:rsid w:val="00B0360E"/>
    <w:rsid w:val="00B05959"/>
    <w:rsid w:val="00B06091"/>
    <w:rsid w:val="00B07842"/>
    <w:rsid w:val="00B1084F"/>
    <w:rsid w:val="00B11A31"/>
    <w:rsid w:val="00B11CC7"/>
    <w:rsid w:val="00B13C00"/>
    <w:rsid w:val="00B17048"/>
    <w:rsid w:val="00B206B7"/>
    <w:rsid w:val="00B23932"/>
    <w:rsid w:val="00B30760"/>
    <w:rsid w:val="00B40080"/>
    <w:rsid w:val="00B40454"/>
    <w:rsid w:val="00B4211B"/>
    <w:rsid w:val="00B42A87"/>
    <w:rsid w:val="00B42AAC"/>
    <w:rsid w:val="00B50EA0"/>
    <w:rsid w:val="00B54479"/>
    <w:rsid w:val="00B544C6"/>
    <w:rsid w:val="00B55E91"/>
    <w:rsid w:val="00B61FDD"/>
    <w:rsid w:val="00B630B9"/>
    <w:rsid w:val="00B64217"/>
    <w:rsid w:val="00B66DB7"/>
    <w:rsid w:val="00B66F7D"/>
    <w:rsid w:val="00B67BC1"/>
    <w:rsid w:val="00B67BD3"/>
    <w:rsid w:val="00B73579"/>
    <w:rsid w:val="00B77FCE"/>
    <w:rsid w:val="00B853E5"/>
    <w:rsid w:val="00B8565E"/>
    <w:rsid w:val="00B93FCA"/>
    <w:rsid w:val="00B969FF"/>
    <w:rsid w:val="00BA02F1"/>
    <w:rsid w:val="00BA6261"/>
    <w:rsid w:val="00BA7821"/>
    <w:rsid w:val="00BB0C10"/>
    <w:rsid w:val="00BB3D21"/>
    <w:rsid w:val="00BC13DE"/>
    <w:rsid w:val="00BC2C85"/>
    <w:rsid w:val="00BC348A"/>
    <w:rsid w:val="00BC5B02"/>
    <w:rsid w:val="00BC5C86"/>
    <w:rsid w:val="00BD0C33"/>
    <w:rsid w:val="00BD2E57"/>
    <w:rsid w:val="00BD408B"/>
    <w:rsid w:val="00BD527A"/>
    <w:rsid w:val="00BD5719"/>
    <w:rsid w:val="00BD5C01"/>
    <w:rsid w:val="00BE052C"/>
    <w:rsid w:val="00BE1492"/>
    <w:rsid w:val="00BE1667"/>
    <w:rsid w:val="00BE17E9"/>
    <w:rsid w:val="00BE1833"/>
    <w:rsid w:val="00BE2277"/>
    <w:rsid w:val="00BE2962"/>
    <w:rsid w:val="00BE39CB"/>
    <w:rsid w:val="00BF14B6"/>
    <w:rsid w:val="00C05075"/>
    <w:rsid w:val="00C06F48"/>
    <w:rsid w:val="00C114BA"/>
    <w:rsid w:val="00C115AA"/>
    <w:rsid w:val="00C11E71"/>
    <w:rsid w:val="00C128E7"/>
    <w:rsid w:val="00C12CE1"/>
    <w:rsid w:val="00C13AA7"/>
    <w:rsid w:val="00C143D2"/>
    <w:rsid w:val="00C16CD1"/>
    <w:rsid w:val="00C210F5"/>
    <w:rsid w:val="00C2513F"/>
    <w:rsid w:val="00C25397"/>
    <w:rsid w:val="00C27571"/>
    <w:rsid w:val="00C31EDD"/>
    <w:rsid w:val="00C33638"/>
    <w:rsid w:val="00C33E3D"/>
    <w:rsid w:val="00C344BC"/>
    <w:rsid w:val="00C406B1"/>
    <w:rsid w:val="00C40A28"/>
    <w:rsid w:val="00C41024"/>
    <w:rsid w:val="00C433AC"/>
    <w:rsid w:val="00C43CAA"/>
    <w:rsid w:val="00C46649"/>
    <w:rsid w:val="00C47D25"/>
    <w:rsid w:val="00C5080E"/>
    <w:rsid w:val="00C51BA2"/>
    <w:rsid w:val="00C550C7"/>
    <w:rsid w:val="00C56CC1"/>
    <w:rsid w:val="00C6175F"/>
    <w:rsid w:val="00C61D92"/>
    <w:rsid w:val="00C628B0"/>
    <w:rsid w:val="00C64E84"/>
    <w:rsid w:val="00C741D4"/>
    <w:rsid w:val="00C74389"/>
    <w:rsid w:val="00C74579"/>
    <w:rsid w:val="00C74D9B"/>
    <w:rsid w:val="00C75186"/>
    <w:rsid w:val="00C80325"/>
    <w:rsid w:val="00C81A77"/>
    <w:rsid w:val="00C85CC2"/>
    <w:rsid w:val="00C86835"/>
    <w:rsid w:val="00C870FA"/>
    <w:rsid w:val="00C93C05"/>
    <w:rsid w:val="00C947F7"/>
    <w:rsid w:val="00C957AF"/>
    <w:rsid w:val="00CA0F19"/>
    <w:rsid w:val="00CA1C35"/>
    <w:rsid w:val="00CA612D"/>
    <w:rsid w:val="00CB5D64"/>
    <w:rsid w:val="00CB5E91"/>
    <w:rsid w:val="00CB600F"/>
    <w:rsid w:val="00CC2B89"/>
    <w:rsid w:val="00CC6336"/>
    <w:rsid w:val="00CC66F0"/>
    <w:rsid w:val="00CD09AF"/>
    <w:rsid w:val="00CD14C4"/>
    <w:rsid w:val="00CD263C"/>
    <w:rsid w:val="00CE0445"/>
    <w:rsid w:val="00CE0DE7"/>
    <w:rsid w:val="00CE2460"/>
    <w:rsid w:val="00CE24DD"/>
    <w:rsid w:val="00CE5CBF"/>
    <w:rsid w:val="00CE791C"/>
    <w:rsid w:val="00CF166F"/>
    <w:rsid w:val="00CF1C13"/>
    <w:rsid w:val="00CF1DDF"/>
    <w:rsid w:val="00CF2B01"/>
    <w:rsid w:val="00CF44CD"/>
    <w:rsid w:val="00D01605"/>
    <w:rsid w:val="00D027E9"/>
    <w:rsid w:val="00D02826"/>
    <w:rsid w:val="00D05A6D"/>
    <w:rsid w:val="00D06419"/>
    <w:rsid w:val="00D1030A"/>
    <w:rsid w:val="00D16327"/>
    <w:rsid w:val="00D203F5"/>
    <w:rsid w:val="00D27B2C"/>
    <w:rsid w:val="00D31C97"/>
    <w:rsid w:val="00D32D4E"/>
    <w:rsid w:val="00D33020"/>
    <w:rsid w:val="00D335B0"/>
    <w:rsid w:val="00D34ECA"/>
    <w:rsid w:val="00D351BA"/>
    <w:rsid w:val="00D35FED"/>
    <w:rsid w:val="00D417E4"/>
    <w:rsid w:val="00D4500B"/>
    <w:rsid w:val="00D456A6"/>
    <w:rsid w:val="00D46642"/>
    <w:rsid w:val="00D5095C"/>
    <w:rsid w:val="00D510A1"/>
    <w:rsid w:val="00D51934"/>
    <w:rsid w:val="00D54EC4"/>
    <w:rsid w:val="00D54EE3"/>
    <w:rsid w:val="00D56D69"/>
    <w:rsid w:val="00D57475"/>
    <w:rsid w:val="00D63CB3"/>
    <w:rsid w:val="00D63D56"/>
    <w:rsid w:val="00D70E6A"/>
    <w:rsid w:val="00D72EE4"/>
    <w:rsid w:val="00D77508"/>
    <w:rsid w:val="00D815A5"/>
    <w:rsid w:val="00D855BA"/>
    <w:rsid w:val="00D94136"/>
    <w:rsid w:val="00D9494C"/>
    <w:rsid w:val="00D96593"/>
    <w:rsid w:val="00DA17DE"/>
    <w:rsid w:val="00DA41C1"/>
    <w:rsid w:val="00DA7213"/>
    <w:rsid w:val="00DA7F9D"/>
    <w:rsid w:val="00DB0277"/>
    <w:rsid w:val="00DB1335"/>
    <w:rsid w:val="00DB1F5B"/>
    <w:rsid w:val="00DB3CFC"/>
    <w:rsid w:val="00DB4100"/>
    <w:rsid w:val="00DB4CB3"/>
    <w:rsid w:val="00DB5DBD"/>
    <w:rsid w:val="00DB79D4"/>
    <w:rsid w:val="00DB79E8"/>
    <w:rsid w:val="00DB7A4E"/>
    <w:rsid w:val="00DC4B1D"/>
    <w:rsid w:val="00DC4D1B"/>
    <w:rsid w:val="00DC7243"/>
    <w:rsid w:val="00DD0199"/>
    <w:rsid w:val="00DD0C75"/>
    <w:rsid w:val="00DD67CB"/>
    <w:rsid w:val="00DE225D"/>
    <w:rsid w:val="00DE2C54"/>
    <w:rsid w:val="00DE709A"/>
    <w:rsid w:val="00DF12DC"/>
    <w:rsid w:val="00DF3597"/>
    <w:rsid w:val="00DF37CC"/>
    <w:rsid w:val="00DF6963"/>
    <w:rsid w:val="00DF74C9"/>
    <w:rsid w:val="00E0359F"/>
    <w:rsid w:val="00E03B4D"/>
    <w:rsid w:val="00E056DC"/>
    <w:rsid w:val="00E10F63"/>
    <w:rsid w:val="00E13144"/>
    <w:rsid w:val="00E14373"/>
    <w:rsid w:val="00E15BEC"/>
    <w:rsid w:val="00E16B8F"/>
    <w:rsid w:val="00E23A14"/>
    <w:rsid w:val="00E2407C"/>
    <w:rsid w:val="00E2407F"/>
    <w:rsid w:val="00E25C3E"/>
    <w:rsid w:val="00E25F04"/>
    <w:rsid w:val="00E30016"/>
    <w:rsid w:val="00E32F93"/>
    <w:rsid w:val="00E3598F"/>
    <w:rsid w:val="00E35EA0"/>
    <w:rsid w:val="00E4370C"/>
    <w:rsid w:val="00E52693"/>
    <w:rsid w:val="00E54432"/>
    <w:rsid w:val="00E60B8A"/>
    <w:rsid w:val="00E64513"/>
    <w:rsid w:val="00E64D7B"/>
    <w:rsid w:val="00E64DC7"/>
    <w:rsid w:val="00E657AE"/>
    <w:rsid w:val="00E6719E"/>
    <w:rsid w:val="00E6760E"/>
    <w:rsid w:val="00E70D02"/>
    <w:rsid w:val="00E7218E"/>
    <w:rsid w:val="00E76B37"/>
    <w:rsid w:val="00E77048"/>
    <w:rsid w:val="00E81078"/>
    <w:rsid w:val="00E81098"/>
    <w:rsid w:val="00E8116D"/>
    <w:rsid w:val="00E81F74"/>
    <w:rsid w:val="00E85A08"/>
    <w:rsid w:val="00E860E8"/>
    <w:rsid w:val="00E8741D"/>
    <w:rsid w:val="00E91321"/>
    <w:rsid w:val="00E926FB"/>
    <w:rsid w:val="00E95C5C"/>
    <w:rsid w:val="00EA209F"/>
    <w:rsid w:val="00EA3F05"/>
    <w:rsid w:val="00EA3F20"/>
    <w:rsid w:val="00EA42D4"/>
    <w:rsid w:val="00EA530D"/>
    <w:rsid w:val="00EB0392"/>
    <w:rsid w:val="00EB1637"/>
    <w:rsid w:val="00EB59F5"/>
    <w:rsid w:val="00EB5DBA"/>
    <w:rsid w:val="00EB73FF"/>
    <w:rsid w:val="00EB7A48"/>
    <w:rsid w:val="00EC0DFB"/>
    <w:rsid w:val="00EC7398"/>
    <w:rsid w:val="00ED0922"/>
    <w:rsid w:val="00ED2062"/>
    <w:rsid w:val="00ED3C4F"/>
    <w:rsid w:val="00ED3E0A"/>
    <w:rsid w:val="00ED5870"/>
    <w:rsid w:val="00ED64FE"/>
    <w:rsid w:val="00ED698A"/>
    <w:rsid w:val="00ED73F3"/>
    <w:rsid w:val="00EE0FA5"/>
    <w:rsid w:val="00EE1FB2"/>
    <w:rsid w:val="00EE2E9B"/>
    <w:rsid w:val="00EE41CD"/>
    <w:rsid w:val="00EE47F8"/>
    <w:rsid w:val="00EE5985"/>
    <w:rsid w:val="00EE6C6B"/>
    <w:rsid w:val="00EF15D5"/>
    <w:rsid w:val="00EF2A78"/>
    <w:rsid w:val="00F02064"/>
    <w:rsid w:val="00F03E20"/>
    <w:rsid w:val="00F126FA"/>
    <w:rsid w:val="00F15873"/>
    <w:rsid w:val="00F15ACD"/>
    <w:rsid w:val="00F25563"/>
    <w:rsid w:val="00F32A62"/>
    <w:rsid w:val="00F330BC"/>
    <w:rsid w:val="00F43226"/>
    <w:rsid w:val="00F43C24"/>
    <w:rsid w:val="00F52A90"/>
    <w:rsid w:val="00F554CB"/>
    <w:rsid w:val="00F55F8A"/>
    <w:rsid w:val="00F5755D"/>
    <w:rsid w:val="00F602FB"/>
    <w:rsid w:val="00F6447C"/>
    <w:rsid w:val="00F64804"/>
    <w:rsid w:val="00F66E84"/>
    <w:rsid w:val="00F73B69"/>
    <w:rsid w:val="00F76CF0"/>
    <w:rsid w:val="00F77463"/>
    <w:rsid w:val="00F82181"/>
    <w:rsid w:val="00F83094"/>
    <w:rsid w:val="00F912C0"/>
    <w:rsid w:val="00F922B0"/>
    <w:rsid w:val="00F923DD"/>
    <w:rsid w:val="00F92793"/>
    <w:rsid w:val="00F934B0"/>
    <w:rsid w:val="00F936B9"/>
    <w:rsid w:val="00F93FA5"/>
    <w:rsid w:val="00F95EDB"/>
    <w:rsid w:val="00F979A8"/>
    <w:rsid w:val="00FA076C"/>
    <w:rsid w:val="00FA4D95"/>
    <w:rsid w:val="00FA5F89"/>
    <w:rsid w:val="00FA63F3"/>
    <w:rsid w:val="00FB0E43"/>
    <w:rsid w:val="00FB2941"/>
    <w:rsid w:val="00FB2CBA"/>
    <w:rsid w:val="00FB4019"/>
    <w:rsid w:val="00FB5C91"/>
    <w:rsid w:val="00FC0F88"/>
    <w:rsid w:val="00FD191B"/>
    <w:rsid w:val="00FD50A1"/>
    <w:rsid w:val="00FD7F2C"/>
    <w:rsid w:val="00FE0E41"/>
    <w:rsid w:val="00FE3EE4"/>
    <w:rsid w:val="00FE5854"/>
    <w:rsid w:val="00FE5C9E"/>
    <w:rsid w:val="00FE6191"/>
    <w:rsid w:val="00FF1437"/>
    <w:rsid w:val="00FF2582"/>
    <w:rsid w:val="00FF54D3"/>
    <w:rsid w:val="00FF701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C26CF"/>
  <w15:docId w15:val="{7B0929AA-8347-446C-9EB2-A8231EB5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11E71"/>
    <w:rPr>
      <w:sz w:val="24"/>
    </w:rPr>
  </w:style>
  <w:style w:type="paragraph" w:styleId="Antrat1">
    <w:name w:val="heading 1"/>
    <w:basedOn w:val="prastasis"/>
    <w:next w:val="prastasis"/>
    <w:link w:val="Antrat1Diagrama"/>
    <w:qFormat/>
    <w:rsid w:val="00C11E71"/>
    <w:pPr>
      <w:keepNext/>
      <w:jc w:val="center"/>
      <w:outlineLvl w:val="0"/>
    </w:pPr>
    <w:rPr>
      <w:b/>
      <w:lang w:val="en-US"/>
    </w:rPr>
  </w:style>
  <w:style w:type="paragraph" w:styleId="Antrat2">
    <w:name w:val="heading 2"/>
    <w:basedOn w:val="prastasis"/>
    <w:next w:val="prastasis"/>
    <w:link w:val="Antrat2Diagrama"/>
    <w:semiHidden/>
    <w:unhideWhenUsed/>
    <w:qFormat/>
    <w:rsid w:val="007E3B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qFormat/>
    <w:rsid w:val="00C11E71"/>
    <w:pPr>
      <w:keepNext/>
      <w:jc w:val="center"/>
      <w:outlineLvl w:val="2"/>
    </w:pPr>
    <w:rPr>
      <w:b/>
      <w:szCs w:val="28"/>
    </w:rPr>
  </w:style>
  <w:style w:type="paragraph" w:styleId="Antrat4">
    <w:name w:val="heading 4"/>
    <w:basedOn w:val="prastasis"/>
    <w:next w:val="prastasis"/>
    <w:link w:val="Antrat4Diagrama"/>
    <w:qFormat/>
    <w:rsid w:val="009A1A40"/>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11E71"/>
    <w:pPr>
      <w:tabs>
        <w:tab w:val="center" w:pos="4153"/>
        <w:tab w:val="right" w:pos="8306"/>
      </w:tabs>
    </w:pPr>
  </w:style>
  <w:style w:type="paragraph" w:styleId="Porat">
    <w:name w:val="footer"/>
    <w:basedOn w:val="prastasis"/>
    <w:link w:val="PoratDiagrama"/>
    <w:rsid w:val="00C11E71"/>
    <w:pPr>
      <w:tabs>
        <w:tab w:val="center" w:pos="4153"/>
        <w:tab w:val="right" w:pos="8306"/>
      </w:tabs>
    </w:pPr>
  </w:style>
  <w:style w:type="character" w:styleId="Hipersaitas">
    <w:name w:val="Hyperlink"/>
    <w:rsid w:val="00C11E71"/>
    <w:rPr>
      <w:color w:val="auto"/>
      <w:u w:val="none"/>
    </w:rPr>
  </w:style>
  <w:style w:type="character" w:styleId="Puslapionumeris">
    <w:name w:val="page number"/>
    <w:basedOn w:val="Numatytasispastraiposriftas"/>
    <w:rsid w:val="00C11E71"/>
  </w:style>
  <w:style w:type="paragraph" w:styleId="Pagrindiniotekstotrauka">
    <w:name w:val="Body Text Indent"/>
    <w:basedOn w:val="prastasis"/>
    <w:link w:val="PagrindiniotekstotraukaDiagrama"/>
    <w:rsid w:val="00C11E71"/>
    <w:pPr>
      <w:ind w:firstLine="851"/>
    </w:pPr>
  </w:style>
  <w:style w:type="paragraph" w:styleId="Pagrindinistekstas">
    <w:name w:val="Body Text"/>
    <w:basedOn w:val="prastasis"/>
    <w:link w:val="PagrindinistekstasDiagrama"/>
    <w:rsid w:val="00C11E71"/>
    <w:pPr>
      <w:jc w:val="both"/>
    </w:pPr>
  </w:style>
  <w:style w:type="paragraph" w:styleId="Pavadinimas">
    <w:name w:val="Title"/>
    <w:basedOn w:val="prastasis"/>
    <w:qFormat/>
    <w:rsid w:val="00C11E71"/>
    <w:pPr>
      <w:jc w:val="center"/>
    </w:pPr>
    <w:rPr>
      <w:b/>
      <w:bCs/>
      <w:szCs w:val="24"/>
      <w:lang w:val="en-US"/>
    </w:rPr>
  </w:style>
  <w:style w:type="paragraph" w:styleId="Pagrindiniotekstotrauka2">
    <w:name w:val="Body Text Indent 2"/>
    <w:basedOn w:val="prastasis"/>
    <w:rsid w:val="00C11E71"/>
    <w:pPr>
      <w:spacing w:before="120" w:after="120"/>
      <w:ind w:firstLine="720"/>
      <w:jc w:val="both"/>
    </w:pPr>
    <w:rPr>
      <w:szCs w:val="24"/>
    </w:rPr>
  </w:style>
  <w:style w:type="paragraph" w:styleId="Pagrindinistekstas2">
    <w:name w:val="Body Text 2"/>
    <w:basedOn w:val="prastasis"/>
    <w:rsid w:val="00C11E71"/>
    <w:pPr>
      <w:jc w:val="both"/>
    </w:pPr>
    <w:rPr>
      <w:sz w:val="22"/>
    </w:rPr>
  </w:style>
  <w:style w:type="character" w:customStyle="1" w:styleId="Antrat4Diagrama">
    <w:name w:val="Antraštė 4 Diagrama"/>
    <w:link w:val="Antrat4"/>
    <w:rsid w:val="009A1A40"/>
    <w:rPr>
      <w:b/>
      <w:bCs/>
      <w:sz w:val="28"/>
      <w:szCs w:val="28"/>
    </w:rPr>
  </w:style>
  <w:style w:type="paragraph" w:customStyle="1" w:styleId="Default">
    <w:name w:val="Default"/>
    <w:rsid w:val="009A1A40"/>
    <w:pPr>
      <w:autoSpaceDE w:val="0"/>
      <w:autoSpaceDN w:val="0"/>
      <w:adjustRightInd w:val="0"/>
    </w:pPr>
    <w:rPr>
      <w:rFonts w:eastAsia="Calibri"/>
      <w:color w:val="000000"/>
      <w:sz w:val="24"/>
      <w:szCs w:val="24"/>
    </w:rPr>
  </w:style>
  <w:style w:type="paragraph" w:styleId="Sraopastraipa">
    <w:name w:val="List Paragraph"/>
    <w:basedOn w:val="prastasis"/>
    <w:qFormat/>
    <w:rsid w:val="009A1A40"/>
    <w:pPr>
      <w:spacing w:after="200" w:line="276" w:lineRule="auto"/>
      <w:ind w:left="720"/>
      <w:contextualSpacing/>
    </w:pPr>
    <w:rPr>
      <w:rFonts w:ascii="Calibri" w:eastAsia="Calibri" w:hAnsi="Calibri"/>
      <w:sz w:val="22"/>
      <w:szCs w:val="22"/>
      <w:lang w:eastAsia="en-US"/>
    </w:rPr>
  </w:style>
  <w:style w:type="character" w:styleId="Vietosrezervavimoenklotekstas">
    <w:name w:val="Placeholder Text"/>
    <w:rsid w:val="009A1A40"/>
    <w:rPr>
      <w:color w:val="808080"/>
    </w:rPr>
  </w:style>
  <w:style w:type="paragraph" w:styleId="Debesliotekstas">
    <w:name w:val="Balloon Text"/>
    <w:basedOn w:val="prastasis"/>
    <w:link w:val="DebesliotekstasDiagrama"/>
    <w:rsid w:val="009A1A40"/>
    <w:rPr>
      <w:rFonts w:ascii="Tahoma" w:eastAsia="Calibri" w:hAnsi="Tahoma" w:cs="Tahoma"/>
      <w:sz w:val="16"/>
      <w:szCs w:val="16"/>
      <w:lang w:eastAsia="en-US"/>
    </w:rPr>
  </w:style>
  <w:style w:type="character" w:customStyle="1" w:styleId="DebesliotekstasDiagrama">
    <w:name w:val="Debesėlio tekstas Diagrama"/>
    <w:link w:val="Debesliotekstas"/>
    <w:rsid w:val="009A1A40"/>
    <w:rPr>
      <w:rFonts w:ascii="Tahoma" w:eastAsia="Calibri" w:hAnsi="Tahoma" w:cs="Tahoma"/>
      <w:sz w:val="16"/>
      <w:szCs w:val="16"/>
      <w:lang w:eastAsia="en-US"/>
    </w:rPr>
  </w:style>
  <w:style w:type="character" w:customStyle="1" w:styleId="AntratsDiagrama">
    <w:name w:val="Antraštės Diagrama"/>
    <w:link w:val="Antrats"/>
    <w:rsid w:val="009A1A40"/>
    <w:rPr>
      <w:sz w:val="24"/>
    </w:rPr>
  </w:style>
  <w:style w:type="character" w:customStyle="1" w:styleId="PoratDiagrama">
    <w:name w:val="Poraštė Diagrama"/>
    <w:link w:val="Porat"/>
    <w:rsid w:val="009A1A40"/>
    <w:rPr>
      <w:sz w:val="24"/>
    </w:rPr>
  </w:style>
  <w:style w:type="character" w:customStyle="1" w:styleId="PagrindinistekstasDiagrama">
    <w:name w:val="Pagrindinis tekstas Diagrama"/>
    <w:link w:val="Pagrindinistekstas"/>
    <w:rsid w:val="009A1A40"/>
    <w:rPr>
      <w:sz w:val="24"/>
    </w:rPr>
  </w:style>
  <w:style w:type="paragraph" w:styleId="Pataisymai">
    <w:name w:val="Revision"/>
    <w:hidden/>
    <w:rsid w:val="009A1A40"/>
    <w:rPr>
      <w:rFonts w:ascii="Calibri" w:eastAsia="Calibri" w:hAnsi="Calibri"/>
      <w:sz w:val="22"/>
      <w:szCs w:val="22"/>
    </w:rPr>
  </w:style>
  <w:style w:type="paragraph" w:styleId="prastasiniatinklio">
    <w:name w:val="Normal (Web)"/>
    <w:basedOn w:val="prastasis"/>
    <w:rsid w:val="009A1A40"/>
    <w:pPr>
      <w:spacing w:before="100" w:beforeAutospacing="1" w:after="100" w:afterAutospacing="1"/>
    </w:pPr>
    <w:rPr>
      <w:szCs w:val="24"/>
    </w:rPr>
  </w:style>
  <w:style w:type="character" w:customStyle="1" w:styleId="PagrindiniotekstotraukaDiagrama">
    <w:name w:val="Pagrindinio teksto įtrauka Diagrama"/>
    <w:link w:val="Pagrindiniotekstotrauka"/>
    <w:rsid w:val="009A1A40"/>
    <w:rPr>
      <w:sz w:val="24"/>
    </w:rPr>
  </w:style>
  <w:style w:type="character" w:customStyle="1" w:styleId="Antrat1Diagrama">
    <w:name w:val="Antraštė 1 Diagrama"/>
    <w:link w:val="Antrat1"/>
    <w:rsid w:val="009A1A40"/>
    <w:rPr>
      <w:b/>
      <w:sz w:val="24"/>
      <w:lang w:val="en-US"/>
    </w:rPr>
  </w:style>
  <w:style w:type="character" w:customStyle="1" w:styleId="Antrat3Diagrama">
    <w:name w:val="Antraštė 3 Diagrama"/>
    <w:link w:val="Antrat3"/>
    <w:rsid w:val="009A1A40"/>
    <w:rPr>
      <w:b/>
      <w:sz w:val="24"/>
      <w:szCs w:val="28"/>
    </w:rPr>
  </w:style>
  <w:style w:type="table" w:styleId="Lentelstinklelis">
    <w:name w:val="Table Grid"/>
    <w:basedOn w:val="prastojilentel"/>
    <w:rsid w:val="009A1A4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qFormat/>
    <w:rsid w:val="009A1A40"/>
    <w:rPr>
      <w:b/>
      <w:bCs/>
    </w:rPr>
  </w:style>
  <w:style w:type="character" w:customStyle="1" w:styleId="apple-converted-space">
    <w:name w:val="apple-converted-space"/>
    <w:basedOn w:val="Numatytasispastraiposriftas"/>
    <w:rsid w:val="009A1A40"/>
  </w:style>
  <w:style w:type="paragraph" w:customStyle="1" w:styleId="Pagrindinis">
    <w:name w:val="Pagrindinis"/>
    <w:link w:val="PagrindinisDiagrama"/>
    <w:rsid w:val="009A1A40"/>
    <w:pPr>
      <w:spacing w:before="120" w:after="120"/>
      <w:ind w:firstLine="567"/>
      <w:contextualSpacing/>
      <w:jc w:val="both"/>
    </w:pPr>
    <w:rPr>
      <w:rFonts w:eastAsia="Calibri"/>
      <w:color w:val="000000"/>
      <w:sz w:val="24"/>
      <w:szCs w:val="24"/>
    </w:rPr>
  </w:style>
  <w:style w:type="character" w:customStyle="1" w:styleId="PagrindinisDiagrama">
    <w:name w:val="Pagrindinis Diagrama"/>
    <w:link w:val="Pagrindinis"/>
    <w:rsid w:val="009A1A40"/>
    <w:rPr>
      <w:rFonts w:eastAsia="Calibri"/>
      <w:color w:val="000000"/>
      <w:sz w:val="24"/>
      <w:szCs w:val="24"/>
      <w:lang w:eastAsia="en-US"/>
    </w:rPr>
  </w:style>
  <w:style w:type="numbering" w:customStyle="1" w:styleId="Pagrindinissraas">
    <w:name w:val="Pagrindinis sąrašas"/>
    <w:basedOn w:val="Sraonra"/>
    <w:rsid w:val="009A1A40"/>
    <w:pPr>
      <w:numPr>
        <w:numId w:val="1"/>
      </w:numPr>
    </w:pPr>
  </w:style>
  <w:style w:type="paragraph" w:styleId="Citata">
    <w:name w:val="Quote"/>
    <w:basedOn w:val="prastasis"/>
    <w:next w:val="prastasis"/>
    <w:link w:val="CitataDiagrama"/>
    <w:qFormat/>
    <w:rsid w:val="009A1A40"/>
    <w:pPr>
      <w:spacing w:after="200" w:line="276" w:lineRule="auto"/>
    </w:pPr>
    <w:rPr>
      <w:rFonts w:ascii="Calibri" w:eastAsia="Calibri" w:hAnsi="Calibri"/>
      <w:i/>
      <w:iCs/>
      <w:color w:val="000000"/>
      <w:sz w:val="22"/>
      <w:szCs w:val="22"/>
      <w:lang w:eastAsia="en-US"/>
    </w:rPr>
  </w:style>
  <w:style w:type="character" w:customStyle="1" w:styleId="CitataDiagrama">
    <w:name w:val="Citata Diagrama"/>
    <w:link w:val="Citata"/>
    <w:rsid w:val="009A1A40"/>
    <w:rPr>
      <w:rFonts w:ascii="Calibri" w:eastAsia="Calibri" w:hAnsi="Calibri"/>
      <w:i/>
      <w:iCs/>
      <w:color w:val="000000"/>
      <w:sz w:val="22"/>
      <w:szCs w:val="22"/>
      <w:lang w:eastAsia="en-US"/>
    </w:rPr>
  </w:style>
  <w:style w:type="character" w:styleId="Rykuspabraukimas">
    <w:name w:val="Intense Emphasis"/>
    <w:qFormat/>
    <w:rsid w:val="009A1A40"/>
    <w:rPr>
      <w:b/>
      <w:bCs/>
      <w:i/>
      <w:iCs/>
      <w:color w:val="4F81BD"/>
    </w:rPr>
  </w:style>
  <w:style w:type="character" w:styleId="Emfaz">
    <w:name w:val="Emphasis"/>
    <w:qFormat/>
    <w:rsid w:val="009A1A40"/>
    <w:rPr>
      <w:i/>
      <w:iCs/>
    </w:rPr>
  </w:style>
  <w:style w:type="character" w:customStyle="1" w:styleId="AntratDiagrama">
    <w:name w:val="Antraštė Diagrama"/>
    <w:link w:val="Antrat"/>
    <w:uiPriority w:val="1"/>
    <w:rsid w:val="009A1A40"/>
    <w:rPr>
      <w:b/>
      <w:bCs/>
      <w:sz w:val="24"/>
      <w:szCs w:val="18"/>
    </w:rPr>
  </w:style>
  <w:style w:type="paragraph" w:styleId="Antrat">
    <w:name w:val="caption"/>
    <w:link w:val="AntratDiagrama"/>
    <w:uiPriority w:val="1"/>
    <w:qFormat/>
    <w:rsid w:val="009A1A40"/>
    <w:pPr>
      <w:spacing w:before="240" w:after="240"/>
      <w:contextualSpacing/>
      <w:jc w:val="center"/>
    </w:pPr>
    <w:rPr>
      <w:b/>
      <w:bCs/>
      <w:sz w:val="24"/>
      <w:szCs w:val="18"/>
    </w:rPr>
  </w:style>
  <w:style w:type="paragraph" w:customStyle="1" w:styleId="Skyrius">
    <w:name w:val="Skyrius"/>
    <w:basedOn w:val="Antrat"/>
    <w:link w:val="SkyriusDiagrama"/>
    <w:rsid w:val="009A1A40"/>
    <w:pPr>
      <w:keepNext/>
    </w:pPr>
    <w:rPr>
      <w:rFonts w:eastAsia="Calibri"/>
      <w:szCs w:val="24"/>
    </w:rPr>
  </w:style>
  <w:style w:type="character" w:customStyle="1" w:styleId="SkyriusDiagrama">
    <w:name w:val="Skyrius Diagrama"/>
    <w:link w:val="Skyrius"/>
    <w:rsid w:val="009A1A40"/>
    <w:rPr>
      <w:rFonts w:eastAsia="Calibri"/>
      <w:b/>
      <w:bCs/>
      <w:sz w:val="24"/>
      <w:szCs w:val="24"/>
    </w:rPr>
  </w:style>
  <w:style w:type="paragraph" w:customStyle="1" w:styleId="Skirsnis">
    <w:name w:val="Skirsnis"/>
    <w:link w:val="SkirsnisDiagrama"/>
    <w:rsid w:val="009A1A40"/>
    <w:pPr>
      <w:keepNext/>
      <w:spacing w:before="240" w:after="240"/>
      <w:contextualSpacing/>
      <w:jc w:val="center"/>
    </w:pPr>
    <w:rPr>
      <w:rFonts w:eastAsia="Calibri"/>
      <w:b/>
      <w:color w:val="000000"/>
      <w:sz w:val="24"/>
      <w:szCs w:val="24"/>
    </w:rPr>
  </w:style>
  <w:style w:type="character" w:customStyle="1" w:styleId="SkirsnisDiagrama">
    <w:name w:val="Skirsnis Diagrama"/>
    <w:link w:val="Skirsnis"/>
    <w:rsid w:val="009A1A40"/>
    <w:rPr>
      <w:rFonts w:eastAsia="Calibri"/>
      <w:b/>
      <w:color w:val="000000"/>
      <w:sz w:val="24"/>
      <w:szCs w:val="24"/>
      <w:lang w:eastAsia="en-US"/>
    </w:rPr>
  </w:style>
  <w:style w:type="paragraph" w:customStyle="1" w:styleId="Prieraas">
    <w:name w:val="Prierašas"/>
    <w:link w:val="PrieraasDiagrama"/>
    <w:rsid w:val="009A1A40"/>
    <w:pPr>
      <w:autoSpaceDE w:val="0"/>
      <w:autoSpaceDN w:val="0"/>
      <w:adjustRightInd w:val="0"/>
      <w:contextualSpacing/>
      <w:jc w:val="right"/>
    </w:pPr>
    <w:rPr>
      <w:rFonts w:eastAsia="Calibri"/>
      <w:color w:val="000000"/>
      <w:sz w:val="24"/>
      <w:szCs w:val="24"/>
    </w:rPr>
  </w:style>
  <w:style w:type="character" w:customStyle="1" w:styleId="PrieraasDiagrama">
    <w:name w:val="Prierašas Diagrama"/>
    <w:link w:val="Prieraas"/>
    <w:rsid w:val="009A1A40"/>
    <w:rPr>
      <w:rFonts w:eastAsia="Calibri"/>
      <w:color w:val="000000"/>
      <w:sz w:val="24"/>
      <w:szCs w:val="24"/>
      <w:lang w:eastAsia="en-US"/>
    </w:rPr>
  </w:style>
  <w:style w:type="character" w:customStyle="1" w:styleId="Antrat2Diagrama">
    <w:name w:val="Antraštė 2 Diagrama"/>
    <w:basedOn w:val="Numatytasispastraiposriftas"/>
    <w:link w:val="Antrat2"/>
    <w:semiHidden/>
    <w:rsid w:val="007E3B3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438E4-363D-4A04-866D-7125B80D8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atsakymas.dot</Template>
  <TotalTime>0</TotalTime>
  <Pages>19</Pages>
  <Words>39152</Words>
  <Characters>22317</Characters>
  <Application>Microsoft Office Word</Application>
  <DocSecurity>0</DocSecurity>
  <Lines>185</Lines>
  <Paragraphs>122</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61347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Ramunė Mierevičė</cp:lastModifiedBy>
  <cp:revision>4</cp:revision>
  <cp:lastPrinted>2004-06-03T13:25:00Z</cp:lastPrinted>
  <dcterms:created xsi:type="dcterms:W3CDTF">2026-09-01T13:11:00Z</dcterms:created>
  <dcterms:modified xsi:type="dcterms:W3CDTF">2026-09-03T10:45:00Z</dcterms:modified>
</cp:coreProperties>
</file>